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7F3" w:rsidRPr="00797E5E" w:rsidRDefault="008427F3" w:rsidP="00610CCD">
      <w:pPr>
        <w:pStyle w:val="a4"/>
        <w:tabs>
          <w:tab w:val="clear" w:pos="4252"/>
          <w:tab w:val="clear" w:pos="8504"/>
          <w:tab w:val="left" w:pos="7363"/>
        </w:tabs>
        <w:ind w:leftChars="71" w:left="142"/>
      </w:pPr>
      <w:bookmarkStart w:id="0" w:name="_GoBack"/>
      <w:bookmarkEnd w:id="0"/>
      <w:r>
        <w:rPr>
          <w:noProof/>
        </w:rPr>
        <mc:AlternateContent>
          <mc:Choice Requires="wps">
            <w:drawing>
              <wp:anchor distT="0" distB="0" distL="114300" distR="114300" simplePos="0" relativeHeight="251648000" behindDoc="0" locked="0" layoutInCell="1" allowOverlap="1" wp14:anchorId="14138870" wp14:editId="4C65FD6A">
                <wp:simplePos x="0" y="0"/>
                <wp:positionH relativeFrom="column">
                  <wp:posOffset>-473905</wp:posOffset>
                </wp:positionH>
                <wp:positionV relativeFrom="paragraph">
                  <wp:posOffset>-364099</wp:posOffset>
                </wp:positionV>
                <wp:extent cx="1781192" cy="469900"/>
                <wp:effectExtent l="0" t="0" r="9525" b="6350"/>
                <wp:wrapNone/>
                <wp:docPr id="14" name="平行四辺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92" cy="469900"/>
                        </a:xfrm>
                        <a:prstGeom prst="parallelogram">
                          <a:avLst>
                            <a:gd name="adj" fmla="val 38397"/>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anchor>
            </w:drawing>
          </mc:Choice>
          <mc:Fallback>
            <w:pict>
              <v:shapetype w14:anchorId="25833E52"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5" o:spid="_x0000_s1026" type="#_x0000_t7" style="position:absolute;left:0;text-align:left;margin-left:-37.3pt;margin-top:-28.65pt;width:140.25pt;height:37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ouswIAADUFAAAOAAAAZHJzL2Uyb0RvYy54bWysVN1u0zAUvkfiHSzfd/lZ2ibR0mlsFCEN&#10;mDR4ADd2GoNjB9ttOhBvwBvsCl6BK5DgbSbtMTh20tLCDULcJP45Pv6+73zHJ6ebRqA104YrWeDo&#10;KMSIyVJRLpcFfvVyPkoxMpZISoSSrMA3zODT2cMHJ12bs1jVSlCmESSRJu/aAtfWtnkQmLJmDTFH&#10;qmUSNiulG2JhqpcB1aSD7I0I4jCcBJ3StNWqZMbA6kW/iWc+f1Wx0r6oKsMsEgUGbNZ/tf8u3DeY&#10;nZB8qUlb83KAQf4BRUO4hEt3qS6IJWil+R+pGl5qZVRlj0rVBKqqeMk8B2AThb+xua5JyzwXEMe0&#10;O5nM/0tbPl9facQp1C7BSJIGanT39cv9p493t7f3P77dff+Mxk6lrjU5BF+3V9rxNO2lKt8YJNV5&#10;TeSSnWmtupoRCtgiFx8cHHATA0fRonumKNxBVlZ5wTaVblxCkAJtfF1udnVhG4tKWIymaRRlMUYl&#10;7CWTLAt94QKSb0+32tgnTDXIDQrcEk2EYEJBZRt/DVlfGusLRAeWhL7GqGoElHtNBDpOj7OpB07y&#10;IRjyb/N6ykpwOudC+IleLs6FRnAU4IZpuINk9sOEdMFSuWNOFJL3K8BswOM4eqO8z6I4CR/F2Wg+&#10;SaejZJ6MR9k0TEdhlD3KJmGSJRfzD45MlOQ1p5TJSy7Z1rRR8nemGNqnt5u3LeoKnI3jsdfpAL05&#10;JAkct7ofhDXcQg8L3hTY6dAHkdy54bGkvsMs4aIfB4fwvSagwfbvVfHecXbpbbdQ9AasoxVUFnoY&#10;XhsY1Eq/w6iDzi2websimmEknkqw3zSJszG0up+kaQZH9P7GYm+DyBISFdhi1A/Pbf84rFrNlzXc&#10;E3lZpDoDw1bcbp3dYxpsDr3p8Q/viGv+/bmP+vXazX4CAAD//wMAUEsDBBQABgAIAAAAIQArgBxc&#10;3wAAAAoBAAAPAAAAZHJzL2Rvd25yZXYueG1sTI/BTsMwDIbvSLxDZCRuW8rYWihNJ0DiAAJNDBDX&#10;rDFtRWNXTba1b485wc2WP/3+/mI9+k4dcAgtk4GLeQIKqWLXUm3g/e1hdgUqREvOdkxoYMIA6/L0&#10;pLC54yO94mEbayUhFHJroImxz7UOVYPehjn3SHL74sHbKOtQazfYo4T7Ti+SJNXetiQfGtvjfYPV&#10;93bvDaTxyX8ue/4YN9MLs757ftxMlTHnZ+PtDaiIY/yD4Vdf1KEUpx3vyQXVGZhly1RQGVbZJSgh&#10;FsnqGtRO0DQDXRb6f4XyBwAA//8DAFBLAQItABQABgAIAAAAIQC2gziS/gAAAOEBAAATAAAAAAAA&#10;AAAAAAAAAAAAAABbQ29udGVudF9UeXBlc10ueG1sUEsBAi0AFAAGAAgAAAAhADj9If/WAAAAlAEA&#10;AAsAAAAAAAAAAAAAAAAALwEAAF9yZWxzLy5yZWxzUEsBAi0AFAAGAAgAAAAhAG/0ei6zAgAANQUA&#10;AA4AAAAAAAAAAAAAAAAALgIAAGRycy9lMm9Eb2MueG1sUEsBAi0AFAAGAAgAAAAhACuAHFzfAAAA&#10;CgEAAA8AAAAAAAAAAAAAAAAADQUAAGRycy9kb3ducmV2LnhtbFBLBQYAAAAABAAEAPMAAAAZBgAA&#10;AAA=&#10;" adj="2188" fillcolor="green" stroked="f">
                <v:textbox inset="5.85pt,.7pt,5.85pt,.7pt"/>
              </v:shape>
            </w:pict>
          </mc:Fallback>
        </mc:AlternateContent>
      </w:r>
      <w:r>
        <w:rPr>
          <w:noProof/>
        </w:rPr>
        <mc:AlternateContent>
          <mc:Choice Requires="wps">
            <w:drawing>
              <wp:anchor distT="0" distB="0" distL="114300" distR="114300" simplePos="0" relativeHeight="251656192" behindDoc="0" locked="0" layoutInCell="1" allowOverlap="1" wp14:anchorId="7FB7A558" wp14:editId="434F1901">
                <wp:simplePos x="0" y="0"/>
                <wp:positionH relativeFrom="column">
                  <wp:posOffset>-344250</wp:posOffset>
                </wp:positionH>
                <wp:positionV relativeFrom="paragraph">
                  <wp:posOffset>-309508</wp:posOffset>
                </wp:positionV>
                <wp:extent cx="1514489" cy="409575"/>
                <wp:effectExtent l="0" t="0" r="0" b="9525"/>
                <wp:wrapNone/>
                <wp:docPr id="15"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89"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E8" w:rsidRPr="00CC59A3" w:rsidRDefault="00667AE8" w:rsidP="00667AE8">
                            <w:pPr>
                              <w:jc w:val="center"/>
                              <w:rPr>
                                <w:rFonts w:ascii="Rockwell" w:hAnsi="Rockwell"/>
                                <w:b/>
                                <w:bCs/>
                                <w:i/>
                                <w:color w:val="FFFFFF"/>
                                <w:sz w:val="58"/>
                                <w:szCs w:val="58"/>
                              </w:rPr>
                            </w:pPr>
                            <w:r w:rsidRPr="00CC59A3">
                              <w:rPr>
                                <w:rFonts w:ascii="Rockwell" w:hAnsi="Rockwell"/>
                                <w:b/>
                                <w:bCs/>
                                <w:i/>
                                <w:color w:val="FFFFFF"/>
                                <w:sz w:val="58"/>
                                <w:szCs w:val="58"/>
                              </w:rPr>
                              <w:t>O</w:t>
                            </w:r>
                            <w:r w:rsidRPr="00CC59A3">
                              <w:rPr>
                                <w:rFonts w:ascii="Rockwell" w:hAnsi="Rockwell" w:hint="eastAsia"/>
                                <w:b/>
                                <w:bCs/>
                                <w:i/>
                                <w:color w:val="FFFFFF"/>
                                <w:sz w:val="58"/>
                                <w:szCs w:val="58"/>
                              </w:rPr>
                              <w:t>nline</w:t>
                            </w:r>
                          </w:p>
                        </w:txbxContent>
                      </wps:txbx>
                      <wps:bodyPr rot="0" vert="horz" wrap="square" lIns="74295" tIns="0" rIns="74295" bIns="8890" anchor="t" anchorCtr="0" upright="1">
                        <a:noAutofit/>
                      </wps:bodyPr>
                    </wps:wsp>
                  </a:graphicData>
                </a:graphic>
                <wp14:sizeRelV relativeFrom="margin">
                  <wp14:pctHeight>0</wp14:pctHeight>
                </wp14:sizeRelV>
              </wp:anchor>
            </w:drawing>
          </mc:Choice>
          <mc:Fallback>
            <w:pict>
              <v:shapetype w14:anchorId="7FB7A558" id="_x0000_t202" coordsize="21600,21600" o:spt="202" path="m,l,21600r21600,l21600,xe">
                <v:stroke joinstyle="miter"/>
                <v:path gradientshapeok="t" o:connecttype="rect"/>
              </v:shapetype>
              <v:shape id="テキスト ボックス 8" o:spid="_x0000_s1026" type="#_x0000_t202" style="position:absolute;left:0;text-align:left;margin-left:-27.1pt;margin-top:-24.35pt;width:119.25pt;height:32.2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Ei1AIAAMYFAAAOAAAAZHJzL2Uyb0RvYy54bWysVF2O0zAQfkfiDpbfs0lK0ibRpqvdpkFI&#10;y4+0cAA3cRqLxA62u+mCeNlKiENwBcQz5+lFGDttt7srJATkIfLPzDfzzXye07N126BrKhUTPMX+&#10;iYcR5YUoGV+m+N3b3IkwUprwkjSC0xTfUIXPpk+fnPZdQkeiFk1JJQIQrpK+S3GtdZe4ripq2hJ1&#10;IjrK4bISsiUatnLplpL0gN427sjzxm4vZNlJUVCl4DQbLvHU4lcVLfTrqlJUoybFkJu2f2n/C/N3&#10;p6ckWUrS1azYpUH+IouWMA5BD1AZ0QStJHsE1bJCCiUqfVKI1hVVxQpqOQAb33vA5qomHbVcoDiq&#10;O5RJ/T/Y4tX1G4lYCb0LMeKkhR5tN1+2t9+3tz+3m69ou/m23Wy2tz9gjyJTr75TCbhddeCo1xdi&#10;Db6Wu+ouRfFeIS5mNeFLei6l6GtKSsjXN57ukeuAowzIon8pSohLVlpYoHUlW1NMKA8CdOjbzaFX&#10;dK1RYUKGfhBEMUYF3AVeHE5CG4Ike+9OKv2cihaZRYolaMGik+tLpU02JNmbmGBc5KxprB4afu8A&#10;DIcTiA2u5s5kYdv7KfbieTSPAicYjedO4GWZc57PAmec+5Mwe5bNZpn/2cT1g6RmZUm5CbOXmh/8&#10;WSt3oh9EchCbEg0rDZxJScnlYtZIdE1A6rn9dgU5MnPvp2GLAFweUPJHgXcxip18HE2cIA9CJ554&#10;keP58UU89oI4yPL7lC4Zp/9OCfUpjsNROIjpt9w8+z3mRpKWaRgmDWtTHB2MSGIkOOelba0mrBnW&#10;R6Uw6d+VAtq9b7QVrNHooFa9XqwBxah4IcobkK4UoCzQJ0xAWNRCfsSoh2mSYvVhRSTFqHnBQf6T&#10;YBTD+9J2A/by+HRhN1EUwwXhBaCkWO+XMz1Mq1Un2bKGIMNb4+IcXkvFrJDvEtq9MRgWls9usJlp&#10;dLy3Vnfjd/oLAAD//wMAUEsDBBQABgAIAAAAIQDyHulj3wAAAAoBAAAPAAAAZHJzL2Rvd25yZXYu&#10;eG1sTI/LTsMwEEX3SPyDNUhsqtZpSUoU4lQIxALUDaEf4MaTh4jHUeyk4e+ZrmB3R3N050x+WGwv&#10;Zhx950jBdhOBQKqc6ahRcPp6W6cgfNBkdO8IFfygh0Nxe5PrzLgLfeJchkZwCflMK2hDGDIpfdWi&#10;1X7jBiTe1W60OvA4NtKM+sLltpe7KNpLqzviC60e8KXF6rucrIJ9+47bqZaDW32syuR4ml891krd&#10;3y3PTyACLuEPhqs+q0PBTmc3kfGiV7BO4h2jHOL0EcSVSOMHEGcOSQqyyOX/F4pfAAAA//8DAFBL&#10;AQItABQABgAIAAAAIQC2gziS/gAAAOEBAAATAAAAAAAAAAAAAAAAAAAAAABbQ29udGVudF9UeXBl&#10;c10ueG1sUEsBAi0AFAAGAAgAAAAhADj9If/WAAAAlAEAAAsAAAAAAAAAAAAAAAAALwEAAF9yZWxz&#10;Ly5yZWxzUEsBAi0AFAAGAAgAAAAhAKdBISLUAgAAxgUAAA4AAAAAAAAAAAAAAAAALgIAAGRycy9l&#10;Mm9Eb2MueG1sUEsBAi0AFAAGAAgAAAAhAPIe6WPfAAAACgEAAA8AAAAAAAAAAAAAAAAALgUAAGRy&#10;cy9kb3ducmV2LnhtbFBLBQYAAAAABAAEAPMAAAA6BgAAAAA=&#10;" filled="f" stroked="f">
                <v:textbox inset="5.85pt,0,5.85pt,.7pt">
                  <w:txbxContent>
                    <w:p w:rsidR="00667AE8" w:rsidRPr="00CC59A3" w:rsidRDefault="00667AE8" w:rsidP="00667AE8">
                      <w:pPr>
                        <w:jc w:val="center"/>
                        <w:rPr>
                          <w:rFonts w:ascii="Rockwell" w:hAnsi="Rockwell"/>
                          <w:b/>
                          <w:bCs/>
                          <w:i/>
                          <w:color w:val="FFFFFF"/>
                          <w:sz w:val="58"/>
                          <w:szCs w:val="58"/>
                        </w:rPr>
                      </w:pPr>
                      <w:r w:rsidRPr="00CC59A3">
                        <w:rPr>
                          <w:rFonts w:ascii="Rockwell" w:hAnsi="Rockwell"/>
                          <w:b/>
                          <w:bCs/>
                          <w:i/>
                          <w:color w:val="FFFFFF"/>
                          <w:sz w:val="58"/>
                          <w:szCs w:val="58"/>
                        </w:rPr>
                        <w:t>O</w:t>
                      </w:r>
                      <w:r w:rsidRPr="00CC59A3">
                        <w:rPr>
                          <w:rFonts w:ascii="Rockwell" w:hAnsi="Rockwell" w:hint="eastAsia"/>
                          <w:b/>
                          <w:bCs/>
                          <w:i/>
                          <w:color w:val="FFFFFF"/>
                          <w:sz w:val="58"/>
                          <w:szCs w:val="58"/>
                        </w:rPr>
                        <w:t>nline</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4C7F14C1" wp14:editId="424BFE57">
                <wp:simplePos x="0" y="0"/>
                <wp:positionH relativeFrom="column">
                  <wp:posOffset>-398841</wp:posOffset>
                </wp:positionH>
                <wp:positionV relativeFrom="paragraph">
                  <wp:posOffset>38510</wp:posOffset>
                </wp:positionV>
                <wp:extent cx="6783133" cy="0"/>
                <wp:effectExtent l="0" t="0" r="17780" b="19050"/>
                <wp:wrapNone/>
                <wp:docPr id="16"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3133"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C6A5C2B" id="直線コネクタ 13"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31.4pt,3.05pt" to="502.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EoOAIAADkEAAAOAAAAZHJzL2Uyb0RvYy54bWysU8GO0zAQvSPxD1bubZK2222jpivUtFwW&#10;qLTLB7i201g4tmW7TSvEZTnzA/ARHEDiyMf0sL/B2G2qLVwQ4uKMPTMvb2beTG52tUBbZixXMo/S&#10;bhIhJomiXK7z6O39ojOKkHVYUiyUZHm0Zza6mT5/Nml0xnqqUoIygwBE2qzReVQ5p7M4tqRiNbZd&#10;pZkEZ6lMjR1czTqmBjeAXou4lyTDuFGGaqMIsxZei6Mzmgb8smTEvSlLyxwSeQTcXDhNOFf+jKcT&#10;nK0N1hUnJxr4H1jUmEv46RmqwA6jjeF/QNWcGGVV6bpE1bEqS05YqAGqSZPfqrmrsGahFmiO1ec2&#10;2f8HS15vlwZxCrMbRkjiGmb0+OX744/Ph4dvh4+fDg9fDw8/Udr3nWq0zSBhJpfG10p28k7fKvLO&#10;IqlmFZZrFhjf7zWgpD4jvkjxF6vhf6vmlaIQgzdOhbbtSlN7SGgI2oXp7M/TYTuHCDwOr0f9tN+P&#10;EGl9Mc7aRG2se8lUjbyRR4JL3zic4e2tdZ4IztoQ/yzVggsRhi8kaoDtOLlKQoZVglPv9XHWrFcz&#10;YdAWe/0koyQJkgG0izCjNpIGtIphOj/ZDnNxtCFeSI8HtQCfk3UUyPtxMp6P5qNBZ9AbzjuDpCg6&#10;LxazQWe4SK+vin4xmxXpB08tHWQVp5RJz64Vazr4OzGc1uYos7Ncz32IL9FDw4Bs+w2kwzD9/I5K&#10;WCm6X5p2yKDPEHzaJb8AT+9gP9346S8AAAD//wMAUEsDBBQABgAIAAAAIQB5y1qU3QAAAAgBAAAP&#10;AAAAZHJzL2Rvd25yZXYueG1sTI9BT8MwDIXvSPyHyJO4bUknKKg0nRASl0o9bEyauHmN11ZrnKrJ&#10;uvLvybjA0e/Z733ON7PtxUSj7xxrSFYKBHHtTMeNhv3nx/IFhA/IBnvHpOGbPGyK+7scM+OuvKVp&#10;FxoRQ9hnqKENYcik9HVLFv3KDcTRO7nRYojj2Egz4jWG216ulUqlxY5jQ4sDvbdUn3cXGzEOh7Ha&#10;4nNXftUVTmWiKi7PWj8s5rdXEIHm8LcMN/x4A0VkOroLGy96Dct0HdGDhjQBcfOVenoEcfwVZJHL&#10;/w8UPwAAAP//AwBQSwECLQAUAAYACAAAACEAtoM4kv4AAADhAQAAEwAAAAAAAAAAAAAAAAAAAAAA&#10;W0NvbnRlbnRfVHlwZXNdLnhtbFBLAQItABQABgAIAAAAIQA4/SH/1gAAAJQBAAALAAAAAAAAAAAA&#10;AAAAAC8BAABfcmVscy8ucmVsc1BLAQItABQABgAIAAAAIQCeiJEoOAIAADkEAAAOAAAAAAAAAAAA&#10;AAAAAC4CAABkcnMvZTJvRG9jLnhtbFBLAQItABQABgAIAAAAIQB5y1qU3QAAAAgBAAAPAAAAAAAA&#10;AAAAAAAAAJIEAABkcnMvZG93bnJldi54bWxQSwUGAAAAAAQABADzAAAAnAUAAAAA&#10;" strokecolor="green" strokeweight="1.5pt"/>
            </w:pict>
          </mc:Fallback>
        </mc:AlternateContent>
      </w:r>
      <w:r>
        <w:rPr>
          <w:noProof/>
        </w:rPr>
        <mc:AlternateContent>
          <mc:Choice Requires="wps">
            <w:drawing>
              <wp:anchor distT="0" distB="0" distL="114300" distR="114300" simplePos="0" relativeHeight="251650048" behindDoc="0" locked="0" layoutInCell="1" allowOverlap="1" wp14:anchorId="78691B5B" wp14:editId="734B6465">
                <wp:simplePos x="0" y="0"/>
                <wp:positionH relativeFrom="column">
                  <wp:posOffset>-269186</wp:posOffset>
                </wp:positionH>
                <wp:positionV relativeFrom="paragraph">
                  <wp:posOffset>-254917</wp:posOffset>
                </wp:positionV>
                <wp:extent cx="6778688" cy="0"/>
                <wp:effectExtent l="0" t="0" r="22225" b="19050"/>
                <wp:wrapNone/>
                <wp:docPr id="17"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8688"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0A68B5A" id="直線コネクタ 16" o:spid="_x0000_s1026"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21.2pt,-20.05pt" to="512.5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pKOAIAADkEAAAOAAAAZHJzL2Uyb0RvYy54bWysU82O0zAQviPxDlbubZLSbdOo6Qo1LZcF&#10;Ku3yAK7tNBaObdlu0wpxWc77AvAQHEDiyMP0sK/B2P3RFi4IcXHGnpkv38x8M77eNgJtmLFcySJK&#10;u0mEmCSKcrkqond3804WIeuwpFgoyYpox2x0PXn+bNzqnPVUrQRlBgGItHmri6h2TudxbEnNGmy7&#10;SjMJzkqZBju4mlVMDW4BvRFxL0kGcasM1UYRZi28lgdnNAn4VcWIe1tVljkkigi4uXCacC79GU/G&#10;OF8ZrGtOjjTwP7BoMJfw0zNUiR1Ga8P/gGo4McqqynWJamJVVZywUANUkya/VXNbY81CLdAcq89t&#10;sv8PlrzZLAziFGY3jJDEDczo8cv3xx+f9/ff9p8e9vdf9/c/UTrwnWq1zSFhKhfG10q28lbfKPLe&#10;IqmmNZYrFhjf7TSgpD4jvkjxF6vhf8v2taIQg9dOhbZtK9N4SGgI2obp7M7TYVuHCDwOhsNskIGe&#10;yMkX4/yUqI11r5hqkDeKSHDpG4dzvLmxzhPB+SnEP0s150KE4QuJWmA7Sq6SkGGV4NR7fZw1q+VU&#10;GLTBXj9JliRBMoB2EWbUWtKAVjNMZ0fbYS4ONsQL6fGgFuBztA4C+TBKRrNslvU7/d5g1uknZdl5&#10;OZ/2O4N5OrwqX5TTaZl+9NTSfl5zSpn07E5iTft/J4bj2hxkdpbruQ/xJXpoGJA9fQPpMEw/v4MS&#10;loruFuY0ZNBnCD7ukl+Ap3ewn2785BcAAAD//wMAUEsDBBQABgAIAAAAIQACOCdt3QAAAAwBAAAP&#10;AAAAZHJzL2Rvd25yZXYueG1sTI9Pa8MwDMXvg30Ho8FurZ3Q/SGLU8Zgl0AO7QplNzX2ktBYDrGb&#10;Zt9+Cgy225P09PRTvp1dLyY7hs6ThmStQFiqvemo0XD4eF89gwgRyWDvyWr4tgG2xe1NjpnxV9rZ&#10;aR8bwSEUMtTQxjhkUoa6tQ7D2g+WePblR4eRy7GRZsQrh7tepko9Socd8YUWB/vW2vq8vzjGOB7H&#10;aodPXflZVziViaqoPGt9fze/voCIdo5/ZljweQcKZjr5C5kgeg2rTbph6yJUAmJxqPSB1em3JYtc&#10;/n+i+AEAAP//AwBQSwECLQAUAAYACAAAACEAtoM4kv4AAADhAQAAEwAAAAAAAAAAAAAAAAAAAAAA&#10;W0NvbnRlbnRfVHlwZXNdLnhtbFBLAQItABQABgAIAAAAIQA4/SH/1gAAAJQBAAALAAAAAAAAAAAA&#10;AAAAAC8BAABfcmVscy8ucmVsc1BLAQItABQABgAIAAAAIQDiUopKOAIAADkEAAAOAAAAAAAAAAAA&#10;AAAAAC4CAABkcnMvZTJvRG9jLnhtbFBLAQItABQABgAIAAAAIQACOCdt3QAAAAwBAAAPAAAAAAAA&#10;AAAAAAAAAJIEAABkcnMvZG93bnJldi54bWxQSwUGAAAAAAQABADzAAAAnAUAAAAA&#10;" strokecolor="green" strokeweight="1.5pt"/>
            </w:pict>
          </mc:Fallback>
        </mc:AlternateContent>
      </w:r>
      <w:r>
        <w:rPr>
          <w:noProof/>
        </w:rPr>
        <mc:AlternateContent>
          <mc:Choice Requires="wps">
            <w:drawing>
              <wp:anchor distT="0" distB="0" distL="114300" distR="114300" simplePos="0" relativeHeight="251651072" behindDoc="0" locked="0" layoutInCell="1" allowOverlap="1" wp14:anchorId="2E577DF0" wp14:editId="6D8734C7">
                <wp:simplePos x="0" y="0"/>
                <wp:positionH relativeFrom="column">
                  <wp:posOffset>-282834</wp:posOffset>
                </wp:positionH>
                <wp:positionV relativeFrom="paragraph">
                  <wp:posOffset>-364099</wp:posOffset>
                </wp:positionV>
                <wp:extent cx="6887909" cy="9525"/>
                <wp:effectExtent l="0" t="0" r="27305" b="28575"/>
                <wp:wrapNone/>
                <wp:docPr id="18"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87909" cy="9525"/>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C7515F0" id="直線コネクタ 19" o:spid="_x0000_s1026" style="position:absolute;left:0;text-align:left;flip:y;z-index:251651072;visibility:visible;mso-wrap-style:square;mso-wrap-distance-left:9pt;mso-wrap-distance-top:0;mso-wrap-distance-right:9pt;mso-wrap-distance-bottom:0;mso-position-horizontal:absolute;mso-position-horizontal-relative:text;mso-position-vertical:absolute;mso-position-vertical-relative:text" from="-22.25pt,-28.65pt" to="520.1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72QQIAAEYEAAAOAAAAZHJzL2Uyb0RvYy54bWysU82O0zAQviPxDlbubZLSdtuo6Qo1LZcF&#10;Ku3C3bWdxsKxLdttWiEu3TMvAA/BASSOPEwP+xqM3R+2cEGIiz22Zz5/M/PN6HpTC7RmxnIl8yht&#10;JxFikijK5TKP3tzNWoMIWYclxUJJlkdbZqPr8dMno0ZnrKMqJSgzCECkzRqdR5VzOotjSypWY9tW&#10;mkl4LJWpsYOjWcbU4AbQaxF3kqQfN8pQbRRh1sJtcXiMxgG/LBlxr8vSModEHgE3F1YT1oVf4/EI&#10;Z0uDdcXJkQb+BxY15hI+PUMV2GG0MvwPqJoTo6wqXZuoOlZlyQkLOUA2afJbNrcV1izkAsWx+lwm&#10;+/9gyav13CBOoXfQKYlr6NHD528P3z/td1/39x/3uy/73Q+UDn2lGm0zCJjIufG5ko281TeKvLNI&#10;qkmF5ZIFxndbDSipj4gvQvzBavhv0bxUFHzwyqlQtk1palQKrt/6QA8OpUGb0KftuU9s4xCBy/5g&#10;cDVMhhEi8DbsdXrhK5x5FB+rjXUvmKqRN/JIcOmriDO8vrHOs/rl4q+lmnEhghKERA0wGCa9JERY&#10;JTj1r97PmuViIgxaYy+mZJAkQT+AduFm1ErSgFYxTKdH22EuDjb4C+nxIB3gc7QOankPaU0H00G3&#10;1e30p61uUhSt57NJt9WfpVe94lkxmRTpB08t7WYVp5RJz+6k3LT7d8o4ztBBc2ftnusQX6KHggHZ&#10;0x5Ih876Zh5ksVB0OzenjoNYg/NxsPw0PD6D/Xj8xz8BAAD//wMAUEsDBBQABgAIAAAAIQCb8si/&#10;3gAAAAwBAAAPAAAAZHJzL2Rvd25yZXYueG1sTI/LTsMwEEX3SPyDNUjsWpuQQJXGqRAIlkUtldi6&#10;sRtHxONgO4n5e5wV7OZxdOdMtYumJ5NyvrPI4W7NgChsrOyw5XD6eF1tgPggUIreouLwozzs6uur&#10;SpTSznhQ0zG0JIWgLwUHHcJQUuobrYzwazsoTLuLdUaE1LqWSifmFG56mjH2QI3oMF3QYlDPWjVf&#10;x9FwyCd3ivu3cYjfItPx/QX3s/nk/PYmPm2BBBXDHwyLflKHOjmd7YjSk57DKs+LhKaieLwHshAs&#10;ZxmQ8zIqNkDriv5/ov4FAAD//wMAUEsBAi0AFAAGAAgAAAAhALaDOJL+AAAA4QEAABMAAAAAAAAA&#10;AAAAAAAAAAAAAFtDb250ZW50X1R5cGVzXS54bWxQSwECLQAUAAYACAAAACEAOP0h/9YAAACUAQAA&#10;CwAAAAAAAAAAAAAAAAAvAQAAX3JlbHMvLnJlbHNQSwECLQAUAAYACAAAACEARK3+9kECAABGBAAA&#10;DgAAAAAAAAAAAAAAAAAuAgAAZHJzL2Uyb0RvYy54bWxQSwECLQAUAAYACAAAACEAm/LIv94AAAAM&#10;AQAADwAAAAAAAAAAAAAAAACbBAAAZHJzL2Rvd25yZXYueG1sUEsFBgAAAAAEAAQA8wAAAKYFAAAA&#10;AA==&#10;" strokecolor="green" strokeweight="1.5pt"/>
            </w:pict>
          </mc:Fallback>
        </mc:AlternateContent>
      </w:r>
      <w:r>
        <w:rPr>
          <w:noProof/>
        </w:rPr>
        <mc:AlternateContent>
          <mc:Choice Requires="wps">
            <w:drawing>
              <wp:anchor distT="0" distB="0" distL="114300" distR="114300" simplePos="0" relativeHeight="251652096" behindDoc="0" locked="0" layoutInCell="1" allowOverlap="1" wp14:anchorId="7700B944" wp14:editId="71D05305">
                <wp:simplePos x="0" y="0"/>
                <wp:positionH relativeFrom="column">
                  <wp:posOffset>1293497</wp:posOffset>
                </wp:positionH>
                <wp:positionV relativeFrom="paragraph">
                  <wp:posOffset>-275388</wp:posOffset>
                </wp:positionV>
                <wp:extent cx="2619399" cy="381000"/>
                <wp:effectExtent l="0" t="0" r="0" b="0"/>
                <wp:wrapNone/>
                <wp:docPr id="19"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99"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E8" w:rsidRDefault="00667AE8" w:rsidP="00667AE8">
                            <w:pPr>
                              <w:ind w:left="1678" w:hanging="1678"/>
                              <w:rPr>
                                <w:rFonts w:ascii="Arial Black" w:hAnsi="Arial Black"/>
                                <w:color w:val="333333"/>
                                <w:sz w:val="30"/>
                              </w:rPr>
                            </w:pPr>
                            <w:r>
                              <w:rPr>
                                <w:rFonts w:hint="eastAsia"/>
                                <w:b/>
                                <w:bCs/>
                                <w:color w:val="333333"/>
                                <w:sz w:val="40"/>
                              </w:rPr>
                              <w:t>NEWS</w:t>
                            </w:r>
                            <w:r>
                              <w:rPr>
                                <w:rFonts w:hint="eastAsia"/>
                                <w:b/>
                                <w:bCs/>
                                <w:color w:val="333333"/>
                                <w:sz w:val="36"/>
                              </w:rPr>
                              <w:t xml:space="preserve"> </w:t>
                            </w:r>
                            <w:r>
                              <w:rPr>
                                <w:rFonts w:hint="eastAsia"/>
                                <w:b/>
                                <w:bCs/>
                                <w:i/>
                                <w:iCs/>
                                <w:color w:val="333333"/>
                                <w:sz w:val="32"/>
                              </w:rPr>
                              <w:t xml:space="preserve">from </w:t>
                            </w:r>
                          </w:p>
                          <w:p w:rsidR="00667AE8" w:rsidRDefault="00667AE8" w:rsidP="00667AE8"/>
                        </w:txbxContent>
                      </wps:txbx>
                      <wps:bodyPr rot="0" vert="horz" wrap="square" lIns="74295" tIns="8890" rIns="74295" bIns="8890" anchor="t" anchorCtr="0" upright="1">
                        <a:noAutofit/>
                      </wps:bodyPr>
                    </wps:wsp>
                  </a:graphicData>
                </a:graphic>
              </wp:anchor>
            </w:drawing>
          </mc:Choice>
          <mc:Fallback>
            <w:pict>
              <v:shape w14:anchorId="7700B944" id="テキスト ボックス 25" o:spid="_x0000_s1027" type="#_x0000_t202" style="position:absolute;left:0;text-align:left;margin-left:101.85pt;margin-top:-21.7pt;width:206.25pt;height:30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fj3QIAANEFAAAOAAAAZHJzL2Uyb0RvYy54bWysVNuO0zAQfUfiHyy/Z3PZtJtEm6LdpkFI&#10;y0Va+AA3cRqLxA6223RBvGwlxEfwC4hnvqc/wtjpbZcXBOQh8m3OzJk5M5fP1m2DVlQqJniK/TMP&#10;I8oLUTK+SPG7t7kTYaQ04SVpBKcpvqMKP5s8fXLZdwkNRC2akkoEIFwlfZfiWusucV1V1LQl6kx0&#10;lMNlJWRLNGzlwi0l6QG9bdzA88ZuL2TZSVFQpeA0Gy7xxOJXFS3066pSVKMmxRCbtn9p/3PzdyeX&#10;JFlI0tWs2IVB/iKKljAOTg9QGdEELSX7DaplhRRKVPqsEK0rqooV1HIANr73iM1tTTpquUByVHdI&#10;k/p/sMWr1RuJWAm1izHipIUabTdftvfft/c/t5uvaLv5tt1stvc/YI+CkUlY36kE7G47sNTra7EG&#10;Y0tedTeieK8QF9Oa8AW9klL0NSUlBOwbS/fEdMBRBmTevxQlOCZLLSzQupKtySbkBwE6FO7uUCy6&#10;1qiAw2Dsx+cxBF3A3Xnke56tpkuSvXUnlX5ORYvMIsUSxGDRyepGaRMNSfZPjDMuctY0VhANf3AA&#10;D4cT8A2m5s5EYev7KfbiWTSLQicMxjMn9LLMucqnoTPO/YtRdp5Np5n/2fj1w6RmZUm5cbPXmh/+&#10;WS13qh9UclCbEg0rDZwJScnFfNpItCKg9dx+Nudwc3zmPgzDJgG4PKLkB6F3HcROPo4unDAPR058&#10;4UWO58fX8dgL4zDLH1K6YZz+OyXUpzgegcgsnWPQj7hBpY/FPuFGkpZpmCYNa1McHR6RxEhwxktb&#10;Wk1YM6xPUmHCP6YCyr0vtBWs0eigVr2er4dm2ffBXJR3oGApQGAgU5iEsKiF/IhRD1MlxerDkkiK&#10;UfOCQxdchEE8gjFkN1EUg4k8vZifXBBeAFCKNUbDcqqHwbXsJFvU4GfoOi6uoG8qZiVtGmyIaddt&#10;MDcss92MM4PpdG9fHSfx5BcAAAD//wMAUEsDBBQABgAIAAAAIQA8AgC94QAAAAoBAAAPAAAAZHJz&#10;L2Rvd25yZXYueG1sTI/BTsMwEETvSPyDtUjcWrtpMSjEqVIkQOLSUhDi6CRLEhGvo9htA1/PcoLj&#10;ap5m3mbryfXiiGPoPBlYzBUIpMrXHTUGXl/uZzcgQrRU294TGvjCAOv8/Cyzae1P9IzHfWwEl1BI&#10;rYE2xiGVMlQtOhvmfkDi7MOPzkY+x0bWoz1xuetlopSWznbEC60d8K7F6nN/cAa+u1A87rabWG6u&#10;3h/U7kmHt0Ibc3kxFbcgIk7xD4ZffVaHnJ1Kf6A6iN5AopbXjBqYrZYrEEzohU5AlIxqDTLP5P8X&#10;8h8AAAD//wMAUEsBAi0AFAAGAAgAAAAhALaDOJL+AAAA4QEAABMAAAAAAAAAAAAAAAAAAAAAAFtD&#10;b250ZW50X1R5cGVzXS54bWxQSwECLQAUAAYACAAAACEAOP0h/9YAAACUAQAACwAAAAAAAAAAAAAA&#10;AAAvAQAAX3JlbHMvLnJlbHNQSwECLQAUAAYACAAAACEA46e3490CAADRBQAADgAAAAAAAAAAAAAA&#10;AAAuAgAAZHJzL2Uyb0RvYy54bWxQSwECLQAUAAYACAAAACEAPAIAveEAAAAKAQAADwAAAAAAAAAA&#10;AAAAAAA3BQAAZHJzL2Rvd25yZXYueG1sUEsFBgAAAAAEAAQA8wAAAEUGAAAAAA==&#10;" filled="f" stroked="f">
                <v:textbox inset="5.85pt,.7pt,5.85pt,.7pt">
                  <w:txbxContent>
                    <w:p w:rsidR="00667AE8" w:rsidRDefault="00667AE8" w:rsidP="00667AE8">
                      <w:pPr>
                        <w:ind w:left="1678" w:hanging="1678"/>
                        <w:rPr>
                          <w:rFonts w:ascii="Arial Black" w:hAnsi="Arial Black"/>
                          <w:color w:val="333333"/>
                          <w:sz w:val="30"/>
                        </w:rPr>
                      </w:pPr>
                      <w:r>
                        <w:rPr>
                          <w:rFonts w:hint="eastAsia"/>
                          <w:b/>
                          <w:bCs/>
                          <w:color w:val="333333"/>
                          <w:sz w:val="40"/>
                        </w:rPr>
                        <w:t>NEWS</w:t>
                      </w:r>
                      <w:r>
                        <w:rPr>
                          <w:rFonts w:hint="eastAsia"/>
                          <w:b/>
                          <w:bCs/>
                          <w:color w:val="333333"/>
                          <w:sz w:val="36"/>
                        </w:rPr>
                        <w:t xml:space="preserve"> </w:t>
                      </w:r>
                      <w:r>
                        <w:rPr>
                          <w:rFonts w:hint="eastAsia"/>
                          <w:b/>
                          <w:bCs/>
                          <w:i/>
                          <w:iCs/>
                          <w:color w:val="333333"/>
                          <w:sz w:val="32"/>
                        </w:rPr>
                        <w:t xml:space="preserve">from </w:t>
                      </w:r>
                    </w:p>
                    <w:p w:rsidR="00667AE8" w:rsidRDefault="00667AE8" w:rsidP="00667AE8"/>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600DE79E" wp14:editId="107B7B88">
                <wp:simplePos x="0" y="0"/>
                <wp:positionH relativeFrom="column">
                  <wp:posOffset>-296482</wp:posOffset>
                </wp:positionH>
                <wp:positionV relativeFrom="paragraph">
                  <wp:posOffset>-309508</wp:posOffset>
                </wp:positionV>
                <wp:extent cx="6849809" cy="0"/>
                <wp:effectExtent l="0" t="0" r="27305" b="19050"/>
                <wp:wrapNone/>
                <wp:docPr id="20"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9809"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AA70B34" id="直線コネクタ 26"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23.35pt,-24.35pt" to="516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eYNwIAADkEAAAOAAAAZHJzL2Uyb0RvYy54bWysU02O0zAU3iNxByv7NknJlDRqOkJNy2aA&#10;SjMcwLWdxsKxLdttWiE2w5oLwCFYgMSSw3Qx1+DZ/dEUNgixcZ7t975873ufx9fbVqANM5YrWUZp&#10;P4kQk0RRLldl9PZu3ssjZB2WFAslWRntmI2uJ0+fjDtdsIFqlKDMIACRtuh0GTXO6SKOLWlYi21f&#10;aSbhslamxQ62ZhVTgztAb0U8SJJh3ClDtVGEWQun1eEymgT8umbEvalryxwSZQTcXFhNWJd+jSdj&#10;XKwM1g0nRxr4H1i0mEv46Rmqwg6jteF/QLWcGGVV7fpEtbGqa05Y6AG6SZPfurltsGahFxDH6rNM&#10;9v/BktebhUGcltEA5JG4hRk9fPn+8OPz/v7b/uOn/f3X/f1PNBh6pTptCyiYyoXxvZKtvNU3iryz&#10;SKppg+WKBcZ3Ow0oqa+IL0r8xmr437J7pSjk4LVTQbZtbVoPCYKgbZjO7jwdtnWIwOEwz0Z5MooQ&#10;Od3FuDgVamPdS6Za5IMyElx64XCBNzfWeSK4OKX4Y6nmXIgwfCFRB2xHyVUSKqwSnPpbn2fNajkV&#10;Bm2w90+SJ0mwDKBdpBm1ljSgNQzT2TF2mItDDPlCejzoBfgco4NB3o+S0Syf5VkvGwxnvSypqt6L&#10;+TTrDefp86vqWTWdVukHTy3NioZTyqRndzJrmv2dGY7P5mCzs13POsSX6EEwIHv6BtJhmH5+Bycs&#10;Fd0tzGnI4M+QfHxL/gE83kP8+MVPfgEAAP//AwBQSwMEFAAGAAgAAAAhAJEL1G3cAAAADAEAAA8A&#10;AABkcnMvZG93bnJldi54bWxMT01rwzAMvQ/2H4wKu7VOu9GWLE4Zg10CObQrlN3U2E1CYznYbpr9&#10;+ykw2G5P0tP7yHaj7cRgfGgdKVguEhCGKqdbqhUcPz/mWxAhImnsHBkF3ybALn98yDDV7k57Mxxi&#10;LViEQooKmhj7VMpQNcZiWLjeEN8uzluMPPpaao93FredXCXJWlpsiR0a7M17Y6rr4WY5xunkyz1u&#10;2uKrKnEolklJxVWpp9n49goimjH+kWGKzz+Qc6azu5EOolMwf1lvmDqBLYOJkTyvuN75dyXzTP4v&#10;kf8AAAD//wMAUEsBAi0AFAAGAAgAAAAhALaDOJL+AAAA4QEAABMAAAAAAAAAAAAAAAAAAAAAAFtD&#10;b250ZW50X1R5cGVzXS54bWxQSwECLQAUAAYACAAAACEAOP0h/9YAAACUAQAACwAAAAAAAAAAAAAA&#10;AAAvAQAAX3JlbHMvLnJlbHNQSwECLQAUAAYACAAAACEA7ICXmDcCAAA5BAAADgAAAAAAAAAAAAAA&#10;AAAuAgAAZHJzL2Uyb0RvYy54bWxQSwECLQAUAAYACAAAACEAkQvUbdwAAAAMAQAADwAAAAAAAAAA&#10;AAAAAACRBAAAZHJzL2Rvd25yZXYueG1sUEsFBgAAAAAEAAQA8wAAAJoFAAAAAA==&#10;" strokecolor="green" strokeweight="1.5pt"/>
            </w:pict>
          </mc:Fallback>
        </mc:AlternateContent>
      </w:r>
      <w:r>
        <w:rPr>
          <w:noProof/>
        </w:rPr>
        <mc:AlternateContent>
          <mc:Choice Requires="wps">
            <w:drawing>
              <wp:anchor distT="0" distB="0" distL="114300" distR="114300" simplePos="0" relativeHeight="251654144" behindDoc="0" locked="0" layoutInCell="1" allowOverlap="1" wp14:anchorId="6C3ECFCB" wp14:editId="40B69236">
                <wp:simplePos x="0" y="0"/>
                <wp:positionH relativeFrom="column">
                  <wp:posOffset>-446609</wp:posOffset>
                </wp:positionH>
                <wp:positionV relativeFrom="paragraph">
                  <wp:posOffset>93101</wp:posOffset>
                </wp:positionV>
                <wp:extent cx="6788213" cy="0"/>
                <wp:effectExtent l="0" t="0" r="12700" b="19050"/>
                <wp:wrapNone/>
                <wp:docPr id="21"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213"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CB5CF1" id="直線コネクタ 27"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35.15pt,7.35pt" to="499.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ehOAIAADkEAAAOAAAAZHJzL2Uyb0RvYy54bWysU8GO0zAQvSPxD5bvbZJut5tGTVcoabks&#10;UGmXD3Btp7FwbMt2m1aISznzA/ARHEDiyMf0sL+B7TbVFi4IcXHGnpmXNzNvJrfbhoMN1YZJkcOk&#10;H0NABZaEiVUO3z7MeykExiJBEJeC5nBHDbydPn82aVVGB7KWnFANHIgwWatyWFursigyuKYNMn2p&#10;qHDOSuoGWXfVq4ho1Dr0hkeDOB5FrdREaYmpMe61PDrhNOBXFcX2TVUZagHPoeNmw6nDufRnNJ2g&#10;bKWRqhk+0UD/wKJBTLifnqFKZBFYa/YHVMOwlkZWto9lE8mqYpiGGlw1SfxbNfc1UjTU4ppj1LlN&#10;5v/B4tebhQaM5HCQQCBQ42b0+OX744/Ph/23w8dPh/3Xw/4nGNz4TrXKZC6hEAvta8Vbca/uJH5n&#10;gJBFjcSKBsYPO+VQEp8RXaT4i1Huf8v2lSQuBq2tDG3bVrrxkK4hYBumsztPh24twO5xdJOmg+QK&#10;Atz5IpR1iUob+5LKBngjh5wJ3ziUoc2dsZ4IyroQ/yzknHEehs8FaB3bcXwdhwwjOSPe6+OMXi0L&#10;rsEGef3EaRwHyTi0izAt14IEtJoiMjvZFjF+tF08Fx7P1eL4nKyjQN6P4/EsnaXD3nAwmvWGcVn2&#10;XsyLYW80T26uy6uyKMrkg6eWDLOaEUKFZ9eJNRn+nRhOa3OU2Vmu5z5El+ihYY5s9w2kwzD9/I5K&#10;WEqyW+huyE6fIfi0S34Bnt6d/XTjp78AAAD//wMAUEsDBBQABgAIAAAAIQDs+szS3QAAAAkBAAAP&#10;AAAAZHJzL2Rvd25yZXYueG1sTI9BT8MwDIXvSPyHyEjctmSA6FaaTgiJS6UeNpAmbl4T2mqNUyVZ&#10;V/49RhzgZvs9P38utrMbxGRD7D1pWC0VCEuNNz21Gt7fXhdrEDEhGRw8WQ1fNsK2vL4qMDf+Qjs7&#10;7VMrOIRijhq6lMZcyth01mFc+tESa58+OEzchlaagBcOd4O8U+pROuyJL3Q42pfONqf92THG4RDq&#10;HWZ99dHUOFUrVVN10vr2Zn5+ApHsnP7M8IPPO1Ay09GfyUQxaFhk6p6tLDxkINiw2ay5OP4OZFnI&#10;/x+U3wAAAP//AwBQSwECLQAUAAYACAAAACEAtoM4kv4AAADhAQAAEwAAAAAAAAAAAAAAAAAAAAAA&#10;W0NvbnRlbnRfVHlwZXNdLnhtbFBLAQItABQABgAIAAAAIQA4/SH/1gAAAJQBAAALAAAAAAAAAAAA&#10;AAAAAC8BAABfcmVscy8ucmVsc1BLAQItABQABgAIAAAAIQCSfwehOAIAADkEAAAOAAAAAAAAAAAA&#10;AAAAAC4CAABkcnMvZTJvRG9jLnhtbFBLAQItABQABgAIAAAAIQDs+szS3QAAAAkBAAAPAAAAAAAA&#10;AAAAAAAAAJIEAABkcnMvZG93bnJldi54bWxQSwUGAAAAAAQABADzAAAAnAUAAAAA&#10;" strokecolor="green" strokeweight="1.5pt"/>
            </w:pict>
          </mc:Fallback>
        </mc:AlternateContent>
      </w:r>
      <w:r>
        <w:rPr>
          <w:noProof/>
        </w:rPr>
        <w:drawing>
          <wp:anchor distT="0" distB="0" distL="114300" distR="114300" simplePos="0" relativeHeight="251655168" behindDoc="0" locked="0" layoutInCell="1" allowOverlap="1" wp14:anchorId="3713F803" wp14:editId="141E4F21">
            <wp:simplePos x="0" y="0"/>
            <wp:positionH relativeFrom="column">
              <wp:posOffset>2791637</wp:posOffset>
            </wp:positionH>
            <wp:positionV relativeFrom="paragraph">
              <wp:posOffset>-171751</wp:posOffset>
            </wp:positionV>
            <wp:extent cx="1878983" cy="160020"/>
            <wp:effectExtent l="0" t="0" r="6985" b="0"/>
            <wp:wrapNone/>
            <wp:docPr id="22" name="図 28"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8" descr="logo-01"/>
                    <pic:cNvPicPr>
                      <a:picLocks noChangeAspect="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878983" cy="160020"/>
                    </a:xfrm>
                    <a:prstGeom prst="rect">
                      <a:avLst/>
                    </a:prstGeom>
                    <a:noFill/>
                  </pic:spPr>
                </pic:pic>
              </a:graphicData>
            </a:graphic>
          </wp:anchor>
        </w:drawing>
      </w:r>
      <w:r w:rsidR="00AC2084">
        <w:tab/>
      </w:r>
    </w:p>
    <w:p w:rsidR="008427F3" w:rsidRPr="009A27BA" w:rsidRDefault="003B2023" w:rsidP="00610CCD">
      <w:pPr>
        <w:wordWrap w:val="0"/>
        <w:ind w:leftChars="71" w:left="142"/>
        <w:jc w:val="right"/>
        <w:rPr>
          <w:rFonts w:ascii="Meiryo UI" w:eastAsia="Meiryo UI" w:hAnsi="Meiryo UI"/>
          <w:sz w:val="24"/>
        </w:rPr>
      </w:pPr>
      <w:r w:rsidRPr="009A27BA">
        <w:rPr>
          <w:rFonts w:ascii="Meiryo UI" w:eastAsia="Meiryo UI" w:hAnsi="Meiryo UI" w:hint="eastAsia"/>
          <w:noProof/>
          <w:kern w:val="2"/>
          <w:sz w:val="22"/>
          <w:szCs w:val="22"/>
        </w:rPr>
        <mc:AlternateContent>
          <mc:Choice Requires="wpg">
            <w:drawing>
              <wp:anchor distT="0" distB="0" distL="114300" distR="114300" simplePos="0" relativeHeight="251659264" behindDoc="0" locked="0" layoutInCell="1" allowOverlap="1" wp14:anchorId="6E185F19" wp14:editId="3805419D">
                <wp:simplePos x="0" y="0"/>
                <wp:positionH relativeFrom="column">
                  <wp:posOffset>2066925</wp:posOffset>
                </wp:positionH>
                <wp:positionV relativeFrom="paragraph">
                  <wp:posOffset>44450</wp:posOffset>
                </wp:positionV>
                <wp:extent cx="2962275" cy="1009650"/>
                <wp:effectExtent l="0" t="0" r="9525" b="0"/>
                <wp:wrapNone/>
                <wp:docPr id="289" name="グループ化 289"/>
                <wp:cNvGraphicFramePr/>
                <a:graphic xmlns:a="http://schemas.openxmlformats.org/drawingml/2006/main">
                  <a:graphicData uri="http://schemas.microsoft.com/office/word/2010/wordprocessingGroup">
                    <wpg:wgp>
                      <wpg:cNvGrpSpPr/>
                      <wpg:grpSpPr>
                        <a:xfrm>
                          <a:off x="0" y="0"/>
                          <a:ext cx="2962275" cy="1009650"/>
                          <a:chOff x="0" y="0"/>
                          <a:chExt cx="2962275" cy="1009650"/>
                        </a:xfrm>
                      </wpg:grpSpPr>
                      <pic:pic xmlns:pic="http://schemas.openxmlformats.org/drawingml/2006/picture">
                        <pic:nvPicPr>
                          <pic:cNvPr id="28" name="図 2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009775" cy="866775"/>
                          </a:xfrm>
                          <a:prstGeom prst="rect">
                            <a:avLst/>
                          </a:prstGeom>
                        </pic:spPr>
                      </pic:pic>
                      <wps:wsp>
                        <wps:cNvPr id="29" name="テキスト ボックス 29"/>
                        <wps:cNvSpPr txBox="1"/>
                        <wps:spPr>
                          <a:xfrm>
                            <a:off x="1009650" y="609600"/>
                            <a:ext cx="195262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66F82" w:rsidRPr="00966F82" w:rsidRDefault="00966F82" w:rsidP="00966F82">
                              <w:pPr>
                                <w:spacing w:line="180" w:lineRule="auto"/>
                                <w:rPr>
                                  <w:rFonts w:ascii="Meiryo UI" w:eastAsia="Meiryo UI" w:hAnsi="Meiryo UI"/>
                                  <w:color w:val="FFC000"/>
                                  <w:sz w:val="36"/>
                                </w:rPr>
                              </w:pPr>
                              <w:r w:rsidRPr="00966F82">
                                <w:rPr>
                                  <w:rFonts w:ascii="Meiryo UI" w:eastAsia="Meiryo UI" w:hAnsi="Meiryo UI" w:hint="eastAsia"/>
                                  <w:color w:val="FFC000"/>
                                  <w:sz w:val="36"/>
                                </w:rPr>
                                <w:t>ヘルプ＆サポート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185F19" id="グループ化 289" o:spid="_x0000_s1028" style="position:absolute;left:0;text-align:left;margin-left:162.75pt;margin-top:3.5pt;width:233.25pt;height:79.5pt;z-index:251659264;mso-width-relative:margin;mso-height-relative:margin" coordsize="29622,10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23QwQAAOwJAAAOAAAAZHJzL2Uyb0RvYy54bWycVs1uGzcQvhfoOxB7&#10;l7Xa6scSLAeK/IMARmLEKXKmKK6WMJdkSerHLXqxgKKHnttD+wZF0QI9FejbCHmPzpC7kiy7iJOD&#10;VkNyyJn5ZuYjT16sSkkW3Dqh1TBpHaUJ4YrpqVCzYfL1u4vGcUKcp2pKpVZ8mNxxl7w4/fKLk6UZ&#10;8EwXWk65JXCIcoOlGSaF92bQbDpW8JK6I224gsVc25J6GNpZc2rpEk4vZTNL025zqe3UWM24czB7&#10;FheT03B+nnPm3+S5457IYQK++fC14TvBb/P0hA5mlppCsMoN+hlelFQoMLo96ox6SuZWPDqqFMxq&#10;p3N/xHTZ1HkuGA8xQDSt9CCaS6vnJsQyGyxnZgsTQHuA02cfy14vri0R02GSHfcTomgJSdrc/7VZ&#10;/75Z/7tZ//Lhp58JLgFQSzMbgP6lNTfm2lYTszjC2Fe5LfEfoiKrAPHdFmK+8oTBZNbvZlmvkxAG&#10;a6007Xc7VRJYAZl6tI8V5x/Z2awNN9G/rTtGsAH8KsxAeoTZx2sLdvm55Ul1SPmsM0pqb+emAek1&#10;1IuJkMLfhVKFRKJTanEt2LWNg334a/Q//Po3II6AozpqRH2K8VxpduuI0uOCqhkfOQMVDkCidvOh&#10;ehg+MDaRwlwIKTFHKFdhQTccVNMTyMRKPdNsXnLlY+tZLiFCrVwhjEuIHfBywqGS7KtpKzQDJP3K&#10;eTSH6Q/t8F12PIKsZy8b4046brTT3nlj1G/3Gr30vNdO28etcWv8Pe5utQdzxyFeKs+MqHyF2Ufe&#10;Pln7FUvErgrdSRY0cAAiFRyq/4OLMIWQoK/OW+5ZgWIOaL0FhOOe7UKAdocm4u6gI3DHs3oAAOjV&#10;PXDc7aIcLdS7jXX+kuuSoACAggsBULoAZ6NqrVLlPdoPjoE72KvAp65OMYyeBxuy6VNMdFNQw8EF&#10;PHavZneMsf5hc//H5v6fzfpHsln/tlmvN/d/wphkFXWEfcgbxK9eamCCULN43v9AV5MDAaLoAk+k&#10;FU/UTNLqd7JuVjFJO03TSCRbOoB2+RQUIe9aimndH+EC4mNpY9lIH1vsQEsqsgTvvgLTmHylcXvM&#10;j1Q4w8MVVCVtF2yQ/J3kqCPVW54DBQfKxIkD25QxaLnaftBGrVibz99Y6e+8+hSrMQ7YESxr5beb&#10;S6G0DdEfuD29rV3Ooz5U6l7cKPrVZBXvHqx/nJno6R2UiNVQ9XBdO8MuBGTxijp/TS3czDAJrw3/&#10;Bj651AC+rqSEFNp++9Q86kP1w2pClnDTDxP3zZwirctXCvqi32q38WkQBu1OL4OB3V+Z7K+oeTnW&#10;QCSt4F0QUd/LWsytLt9DG43QKixRxcD2MPG1OPbx/QGPGsZHo6AUb4srdWPgjonkidX7bvWeWlOx&#10;gIfKf63rTqSDAzKIupgfpUdzr3MRmGKHaoU/sEKQwpMCpAdvlv1x0No90k7/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8191ieAAAAAJAQAADwAAAGRycy9kb3ducmV2LnhtbEyP&#10;QUvDQBCF74L/YRnBm90kJanGbEop6qkItoJ422anSWh2NmS3SfrvHU96m8f7ePNesZ5tJ0YcfOtI&#10;QbyIQCBVzrRUK/g8vD48gvBBk9GdI1RwRQ/r8vam0LlxE33guA+14BDyuVbQhNDnUvqqQav9wvVI&#10;7J3cYHVgOdTSDHricNvJJIoyaXVL/KHRPW4brM77i1XwNulps4xfxt35tL1+H9L3r12MSt3fzZtn&#10;EAHn8AfDb32uDiV3OroLGS86BcskTRlVsOJJ7K+eEj6ODGZZBLIs5P8F5Q8AAAD//wMAUEsDBAoA&#10;AAAAAAAAIQBV5aN4aR8AAGkfAAAUAAAAZHJzL21lZGlhL2ltYWdlMS5wbmeJUE5HDQoaCgAAAA1J&#10;SERSAAABXgAAAJcIAgAAANLZpIUAAAABc1JHQgCuzhzpAAAfI0lEQVR4Xu1dCbhUxZU2EUFZXQIE&#10;BCIJ4gK4gAFFSYBxQVmMYzSAOiYxStCJWxzXmS9kMkFHjUlMFFAxziiIC3HyHjjixCcGUEHAER6Z&#10;AVHBR2B4hBEe+2LM36+wrFdVt+rU7dvdt/ue9/Xnh921nPqr6q9zTp2q+twnn3xyEP8xAowAI9AU&#10;gc8zIIwAI8AImAgwNfCoYAQYAQsCTA08LBgBRoCpgccAI8AI0BBgrYGGE6diBDKGAFNDxjqcm8sI&#10;0BBgaqDhxKkYgYwhwNSQsQ7n5jICNASYGmg4cSpGIGMIMDVkrMO5uYwADQGmBhpOnIoRyBgCTA0Z&#10;63BuLiNAQ4CpgYYTp2IEMoYAU0PGOpybywjQEGBqoOHEqRiBjCHA1JCxDufmMgI0BJgaaDhxKkYg&#10;YwgwNWSsw7m5jAANAaYGGk6cihHIGAJMDRnrcG4uI0BDgKmBhhOnYgQyhgBTQ8Y6nJvLCNAQYGqg&#10;4cSpGIGMIcDUkLEO5+YyAjQEmBpoOHEqRiBjCDA1eDp82coPtm7bkbFRwc1lBA5iaogcBB+urx9z&#10;891njbm51/Br7p4ygwcLI5ApBD7Hb16a/Q01YeKUGZOmz1J/6tqp/Z3jRl82amimxgc3NrMIMDXo&#10;XQ8F4aFp1Q3bd+KHsSOHgA7Wrq///o8erNuwCd/06XnMPbdcNei03pkdMdzwjCDA1PBZR0+rqoGy&#10;ICjgrH69QAEnHdcdZkW3zh3wDX697f6pgjLw6+QfXy++5z9GoCIRYGrIdeu8xbVQFuYvWYF/w3DA&#10;tIdeIM2Krl9sf+f3c6YEvnl4erWqU/zrLVe1a9OqIkcGNyrjCGSdGqAUwFgQpNC2dUtMdeFNAAVM&#10;nDSjYUdORxB/0BTuGDdaUAbUh+nVr4os11028tqxI5kgMj6RKq/52aWGqBk+69WFt903te7/cmbF&#10;qFNPvHvCtQsX1d7/6HN/rN+Mb4T3AaaEyinsoay8icEtyiI1mHaBmO0IYbj9/qlCg/jqlzrfdu2l&#10;A8/4zN045dGqnz370vY9e/HrHeO+JTQFWCLIsnzVGnzJHkqeTpWEQOaoQfM1Cm8iVAA4IIWN0K1t&#10;q7uuveT8c04zu/nPmxoeeqzqmXlLQRBtW7W8c/xoEASSWf2XlTRKuC0ZRCBD1GBd4Q9oEE9VNezY&#10;1aZ58+8MO+PG6y50j4NVq9b/amr17P9eiWTwUE7+5wM+S81DKTSRDA4pbnJlIJAJaojyC+RW+0kz&#10;6jbm3ArfGXra1d8+t/1RbYj9+vIryx5/rmZJ3UbhoRQ7neyhJKLHydKPQIVTg2opqLsJ0CBuu/ex&#10;2tVr0UNfO7brD8eN6NGjY4zeeqFq0eTnXlvXeMgCHkqxl4lKsYUxe+4ifKnuesQon7MwAqVCoGKp&#10;ISoGQZ23p3btcOVFZw4564Q80X/g4Rdnvl67fe9+OCCuu/zAXqY1ViLPijg7I1A0BCqTGqyRi+rJ&#10;iC5tWo4+t9/YiwckBfRHW3Y+/JtXZr7V6IDo2B4eShEfoXkoRWREUpVyOYxA4RCoNGrAWi3PO8gg&#10;JcAnQ5haN2/2jQEnXHHJgMOPaJk4rGvWbn7wiVcXrF4vHBCSCMxzGeyhTBx8LjBZBCqHGtSoBDUG&#10;KRfCdO9U4Ws8u3e3m68acvjhyZOC2isLFr73yPNvvvvnBnw5fHB/OCBABNppThkZkWx3cmmMQFII&#10;VAI1mL5GLNcASCWLkzofMe7S0086sXNSwHnLeX7WO8++umLDtl1IKYlA81DiaIaIjOA/RiBtCJQ3&#10;NWi+xvFjRyCaQOwRyBCmTm0O+8El/U/v17X40G9p2P1s9bLqt97fsS/noZQhUpqHEmrFiCGJeT2K&#10;30yusSIRKGNqyLkPJs8Qp6RVvR3f//qpqm07drU6pNm3BvUc+40Su/3q1m978nfLav7nT5ATHsrJ&#10;P8mFSOHfOUvn/qnyDDh7KCtygpVvo8qSGqImVW5j4r6p4rjkpWd85eJhx7dr2zwlffPHlZt/U7Vs&#10;+fotkEeGSOHfKsHJs1spkZnFyDICZUYNmioub2TD97fe+9iKxhCm/scc9d2L+xzdqXUK+/W1BXXT&#10;/mvlhu27IZsMkRJm0d1TnhECS7MohfKzSNlBoGyoQfM1SgeeGgTd64vt/nbol/ud1D7l/Tfzxfdm&#10;vrFm576P27Rq+fefhkhFOVNT3hYWr1IRKANq0BZV6e1XtwM7tm5x4Rndzv360eXST9u273tm9vsv&#10;Ld8Agbt0bH/XpyFSUWpRubSL5awYBNJODVHBQvj+109Vb9uxs+UhBw87pdPwwUe3bt2s7HplQ/2e&#10;abNWv7X2gANCeiLZQ1l2XVl5AqeXGqJCjDFtbr136rrGEKZBxx51+ajurVuV92sa76zY+nxN3fsf&#10;NdlqQevUcG+5BVN5Q5BblE4E0kgNUdv+6vcndmx15ahjOnVokU5YY0hV8/qm2Ys2btrR5BapqMCN&#10;GOVzFkYgCIF0UUNUsKDqomvfqvnfnXN0n+PTuAERBL2ZePvOv8yZt+n3yzfv2p/zUMIBIWIlo46W&#10;51kdZ2cEHAikhRpUn6J6sYJYNkUI02HNDv7mwA5f79+usnu0ftO+2fM3L3gv54CAh3LKpyFSUYdE&#10;KhsNbl2pEEgFNUT5GmFs33rfVPgagc4Fpxx5dv92rVqWt1uB3s1r1u397WubV2468CKOuEUK2dWj&#10;pXxRLR1PThmKQImpIerC1cYQpkdXrP4Q7Tm9e9thA9t1OCorpKB24ZIVu/7j9f+HgYEv1VhJfkor&#10;dKBz+lAESkYN6iWu8sEoYVfLN2N6tj/s7H6tj/9K+e1KhnaDO/0rb+6a807D7v1/UUOk+CmtZEHm&#10;0jQESkANUQ9Gqe6GIw9rdu4pbQacfAh3mEBg565PXn5j92urtjU6IL5w1/gx4hYpvqiWR0iBECgq&#10;NTjGcWMIU87XiHYe1uzzZx3HD0laenzr9o8XrT3w1p7qaOCntAo0PbJcbJGoIerBKECvRv5luSfi&#10;tV0NhYqy0eKVzLkyjkAxqMH6YJTAHRtys+cuzHgf5N989T1efkorfzy5BCBQWGrgJyFLMsgcOlpJ&#10;5OFKyxGBQlGDGp9TjrhUmMxqFFmFNY2bUyAECkIN2H0UT8vyX6oQAEHg+V++hzJVnZJaYQpCDalt&#10;LQvGCDACRASyGGJIhIaTMQJZRoCpIcu9z21nBCIRKI1BgRCdtevrpVA4OITHI1QZ1QT4SZwskn9a&#10;dnyvPSSpJeBnJt0zABtJQOzDDQd6BP+rQtqtUwe8vsUYZo1FSkMNiH2UFyh7EcfV7C8++i9qsqDs&#10;yNiw9AVvLVlLAC6YNXch4s3mL1lBbDs6Ai7My0YO1XicmJ2TlRcCpTEosBBhnMFh7gULyfo0VRmQ&#10;hZ4d0cQowVtLphKIqOreI8bdfv/jJi+gU6IQQ2Jk6TX8GlAzQicyBVoGG1sarUECjRE25ua7rQvX&#10;/Kcf0OwIs3uQ/YKr/3H5qjXmT5TsGexv9UUc2XwQKA5rndWvtwY4glPmL6l9aFq1eGJL/eN90Iof&#10;PCWmBuBrtQ5MIyKqJ6zZMXDX/WGaNUuXr13mZRwtI9wiYm5gCkGXlreq4BsQE+iJomBLmwgCQ403&#10;s6AW2POIO/COOXGby5c6d7CmBM9aDSj1bJvMSJzhVkJBIffc8l3rc75REgpdA1BQEHP0FDjr6Qfu&#10;EO4P4PlUVU0UGrKlahY3wm37XuTVNNEQ2Fbi1WUxDKxlolI8aCrOyLr/okYFcokBJsdPVF2O8lGC&#10;WD5x+wGAgklIEansqQGjcPg1/6Th4mAWdLyvmzy/q/oI+oliq6vyuB0lkyb8wNtt1iarQlupwRQV&#10;vIABRyRKjHKUIF4YVf+s7OCWEHfSUBjQ3VOzH/mJpAai30pm8VIDZYTgPRSVGqKGARFk96hQxw9x&#10;yDmaEEXoWpbMUYNov3XsohcxLQ9vuleyBYy78gPJu8hrTjztER0JMY5FYg5YV0hkmVZdA9Pd7EIK&#10;O4hc8BoMHH2T9iCwdUzg3d1J02dpP4XaXFB2xv7wHrN8x5RDFig4JqEQ2UGsmdLkxKIHZcHKZVF4&#10;OrK45796g7GaUmUErQT1dl/1JyI7iCwqyPI1JlNUMPX4Hz1omtIA1lSgxJaTJC8iRZbGDellZYrC&#10;6S3EkQALjqk0YsxB/cNSoH7wDZbWBTN+Pv1nt6NAq+sU0sJQN6tTD0RqvyKLVRVHsvETfoWOp7QO&#10;e4pynowYPAD/a82FkWHyAoYdUV+QZUKFxsgzq8Dkj5IWWay1II4eRgqljQBK7pviH1EyR+F5+aih&#10;oc0UUqnYqnJG9ZrIAl3dbBSYEexGdNyqYeyOzSA0yhrwjqVIG8D4XwxgfOpee0rIRpxcKaWGeN1J&#10;GWoyjQlQ1NRSAY0SLNltfyiNRHaQrXAIb526jiHugBHvD5u/whGDk+BB4CMxNCZiLmxIicK9DoVQ&#10;GdzprXRPnFdayYBIuKUoEkLTkfTkSC9hkWlkRmsuKTlxcqWUGigI5pnGBKjII88hP9YZjCQoqN42&#10;ersZCqq5vwBLJ94QBwEhrykVUQXQMkI/gnjeNrop25s9JQmg/BM9iMRxaMJCzEgEJLvUQARIJoNe&#10;AC+DFnzlLoSoSliNlCAt1CEGPBrmr7A+Qpuv4mDmxbj3Epm1mdBoiPpRbIETzOjduZB1WRsLlBzG&#10;V4JyRhWFAUwP/6tMaoi3JBahb6xVYOWH69E63+haaJTwwgWl/eWzDlvVbJTvneFgVXPCCP3Im5fY&#10;NW6NmlhIIsmuu2yk1S8DJ0tp2YHeusqkBq+aTQcIKcVbm9Y5FlSOIzF2RsaPHRHFDrFrwZQzdwdQ&#10;GlGdiSIy6/fLV3lcp+gU7C+YeenWkxeHZDVqb3XuBPAIIhDGTAN2wIZRnoUHZYdChwFM9OzIklNK&#10;DWI2Uj5WhTkIOG9iVIGdc8QFelPmkwBbIdZ1Jh8tlOj3ChU79uIMSrLqR0lZTxb96FMXZmgbE0kP&#10;RcnKDtgwCp2o+cjTOJueCZ0pKaUG7MGiMZRPEa6T8lrR+XSbmhfrTLJaaIGoIZ/FGfpR4awnCzVE&#10;bOgm1WXuckQUo5Ud4IItGjvIM7VBrU4pNQS1wUysnvimF2VVVaD7iViR4vgvoDtEaaExbFSvkk8H&#10;J8GUYIco/Sh/30qCciZSFIbNpB9fb/VKJs4OGPZWRRunYGIM4JRSA4YOYrYoH0R9ml0Yb523qioy&#10;WKhPzyZ3RiQybsxCHOsM9CN0fFC9xaGzIJFE4ij9CNYTooNiFJjmLHCyWF2wkBnskKAPC7vUVkVb&#10;+JtCHXAppQaorLBLKZ8EZyxMaOxOaR9pVxdtBXawQ85iDAkuigInHnW6p58ZgeNOH8UOIOgY+lGa&#10;qUFMyyh2ABUmtUEjDtRrH6mEhtaSUmooSU8jqFaElKqfFbMfEeAWyG63trTQNmo8g0uKaj1KZF6r&#10;4e3ExH0r3hpLmCCKHRLcvhVVaB/E+IvNr9ABzNTgHy0lUcsTsVGjNinz2W2xjjCsV6H6qsA9Wd+K&#10;vy9LmkIc0jFFSJAdrO3TTgwSMWBq8AOVTxSAv/ToFG4blWhZWJ2alPDkKLmstnHsty3cvpXKsyyi&#10;NmgKyg5RUWruwcnU4J+8OLuG8FJ5ON+fIbkU+bOD9fYHSlxzJDXY4jusJw6JMDA7CKAKxw4xYvwh&#10;T0qpAbckEAdWxSdzs4N3/cekte6cTQzc7BA4565FMPyg8HvlqVi52eF2cuxgnj6Uoo0lt+6Qklak&#10;lBpwe0qh+ynUYQt5QgNOk9oIcLCD9V5MFTrMOsTzm2BiKzSGeDhhqUVeiyvkKJ3ldoM52MHbRlm7&#10;ecbUKxhahOukiDumMcZMlAAOdiC2It6WmQh88MKSXq2BIrpIE9ujFuqwRV24nR3bh/gvUTwi/VOu&#10;kIs6gECRBKaQ1eNAnA+yCkwMETyj/sGvRjys5Z1Xgh1iR2FToDDTCNcJ0YdqPZBirZcSrQB2sEbl&#10;EBsSYwCjCzCAzU601phSrYGITpGTicFNHEaJyxZ1AIFSEc41mWZF0OkM692Q2BXz3mRJEU+mATtY&#10;RQ0qJCixmMOhQRlBVTgS40Ida2BoUuVr5QhlnDiAS08NVrcCnRGtKzM9u4qdd1lzGPaUVSL//o7S&#10;Qr0lY2G3BvPDrDhz9E2Uhpt3xuIohHUrziuMO4HDeopRsnskoNeEImBVfGIrpEFyRgV3BBUiEnvV&#10;T7rCi9IOnjBhQgwhksoCc/fGn07es3efVmD95i2I5OvZvYu7InG3Z7zs8MNp+uHuPXsbtufcn7lX&#10;3ho/YNmZL8/HEMEHB9cW176LX8H0pmCz5y78/etva9KKmM6oJoBoULj4dfjgAR2/cAQFVcwcLHGz&#10;5y7SEsPd6D71hPK/ed6gVWvWvbvmT2peQP34zDlghz17cr2gioEvISE6aNLTs1SQxV2slA1LzMyb&#10;Jk4R1UHyr/Y5jtJGyHD2wL7Pz5mn9ayIjo0qAXX9/Infar9u3PwRDheJHlQ/6E14GfARVeBiOzN6&#10;Bb9qWCElNgIdOCPL4uWrkOyTgw5CBN2hLZpT2gskscKZLhX3phiaYPXCAIeNm7fIMTy9ukY0XDxW&#10;hvYOHzLgnIF9vYKV5kZpeLkxpYmWm3n7cFB2jGNENKpAIDt4gejsMRFUL+RFK7T7prX04ukKRArK&#10;BRa1i+OxGseLG4SIbwSgEITfq3URrwlGFnGKzLvCWIcOwMQs8hoR4BSxraBdGGGi4RigpgnjuM05&#10;6qUM7wQQCdS7j8Q1bfLxEbMEs6esw0CGgakPlzjkQRCHdow46kamfHoQAjhgVMUrjUEBIifyAmQ1&#10;HelB2U0KwKSKzQta14IXMMccLnT8lEugbLg0LmIrzJkpviSen41tWUB+LLwwLnDTPDwFVvekOXzB&#10;CCBo3KkNkvXyArJj4RLN0XrZRMMxVeiWBaYKLqGljyg3XwjJHSPE7CnrMIA8IiXRvKVbFrGZnUiU&#10;IllptAbxkjX63huDbPX8ITs8FBRviqhI00JRJiWvxFH4ESCqmYtYlJoMIkW59DGG8CE6/MWa3DgJ&#10;a9FGLOb0jNoQ0V7Klr/m9J2e3aE/h5YsJkNU5xJBE2KIHsRGXa4f+/W2WjHu6qzzQW5MmEJSxNN6&#10;ytGn+AlVeMe5OtgaHz3JtTdqV5giodpqMU7EqkBnh9JQA10+TskIMAIlQaA0BkVJmsqVMgKMAB2B&#10;4mkN+T82SW8VpxQI0G8WZ8QYAQ0B1hp4SDACjIAFAaYGHhaMACNgQaB4BgXDzwgwAmWEAGsNZdRZ&#10;LCojUDwEWGsoHtZcU8kRqKurrXphoirGdddPL7lU6RSgsNTAuxIp6XXeqhAdwdRAH5BMDXSsyjhl&#10;PGpIdiI99OBYFcFRF93ZtWtAcF4i6CfbokREyr+Q1e8u3FT//qb6D9A6UVrbdh2AbfsOX+7Ve2js&#10;8tnXEBs6zsgIlBgBcMGT/3bjnP/85dIl1ZIXIFPD1voVtTVzax7Dr+r3QeIWVmsIEoUTpw2BZNdY&#10;1hqS7d83FjwNRqCUOXjo92KoD6w1ULDlNIxAuhAweaFFi1YwIhrtCP0FRqgPMDpCG8DUEIoYp2cE&#10;SowAtDlNXzjjzDHfG/co3Df4XDr6p1dc+QuNIMAOe/aE3dKevEHBuxIlHji+6ukuSTYofFiW5nd4&#10;EOBNkHVb7QUQwe9emAjfpDuZowGsNZSmd7lWRiAeAjANVF6AE8HqR4B9AVVCrWJd3fKgGpPXGoKq&#10;58RpRoC1hhT2DkwD7D5Iwc47/4Yexw6IkvOxKVdLOwI7mjA06C1irYGOFadkBEqPgKoyQBoHL+DX&#10;DopLUsvobQlTgxciTsAIpAiB2HEKoW1IxqBg12Mo7ilJ73ZJskGRkm5SxdDCQ9xnQFSDAvua2L+g&#10;t4i1BjpWnJIRKD0CcBmoQqh7EJpwcEmoG5ZmvIO7Maw1lL6zSyhBGWkN4ozAug+X796zQ8wHcQSj&#10;S7c+1jgfK6pBehBiBxBZJMsxD31AjNXvvon/1tfjgZ9c1ADmLcx7cXgBewSF6FmERavxS9iG6NvP&#10;8twx5HnyiRtVakC8QxA7JEMNhYCAyyw5AkETyStt7EBprH5Ll1S5vWhgh1NPG+U9rxXUIgc1oJy3&#10;F1e5zX7M2L6njUqcIDSprPsOZlBDqDWB3mSDwjukOUHJEMCC/OyMu7Bd5/WuizmvLvL5C63NaikD&#10;akFdXncg5jCEdyj88STUohgglRYZKUBT60VDzrvghtDqmBpCEeP0RUIAg1uL5xMVQyuOsiAwScAj&#10;ScmnWfVCOUf5xENNSIx5a21CPhJinmvssHRxlSQCwUcqkyL9hRfdGUN5KfFzuPlgxHkLjUBDQ/3K&#10;/52n1tJ/wMWxK31r4Uw173EnDGrX1KOm/ip4QTWVMVFhV5997viTTxmGvL16/w2EOfLILnv37ICc&#10;Mi8yNmvWvFNn+7u7QS3SEnft1mfNB0uXvTNH1gWSOvmU82E1QJ5juvdFc3bs3KIdVfj4431wDfQ4&#10;9vQWhybmekCr0S8oWUiCf0CFQavhhniv6TEqgDZi5D8EuRhk61hriD3UOWOhEBCmsjrHsE7Ci2b6&#10;9hDwA++g5oeDwu81QGKIDg+o1Bcw5cRBJlQtzjtCEjAXwg1xokFbotGQBHUZSI7awUdqE9Be0+yC&#10;SKGuR7VMdkPGGCRZyWI67RJsueOWJy0WGEMc4cDuqrUsIBFMUTNLkBsyqvmQx5z/bpUHv8a7NMHR&#10;aoe/I6dhDRzjDpT0diVrDV6IOEFRERA3FMkqsQJbJ7kmE1Zsda1GCYVQHFAplHM3L4g0MO81CbHJ&#10;kiCO0F+wY2oWKOCC8uLlBegyKER+VMxFsUwNCfYXF5UAAtoU0uZ8VAWYEtpkWL06+PISivTDzr+B&#10;4tIDO2hmDqgqkd0KlANHI4wm6/0L+FLznkY1CsyCQuQHt0tqKZkaKOOB0xQPATWex/TGO+To0rWP&#10;+itcA4kLDTuFOPFQteYOwDeIj8pTJOvGpCbSnBd/SeEgLU3bdh2ZGvLsnUxnFy63eB8KcOAFdTH0&#10;asVqmV27Nbmf2qpvU2Sgs4+7NFORocxYR5nmrg10EzgaNV+jcOJ67amGrRuboGfc7s1uyDxHSyVn&#10;D3LaeYGgRENqoX5RUcBRdXmPHgW1yEyMS9Yo1oQUT2sOvo/9Ig4mvBawIDwaQh4zLFr91QqXdlWU&#10;KRgbFN4hzQmKh4BmBUADhx+e/tEE9QYshjYsiBdQuBm4HXpB42css7hJqLg28824JqFiRDUQOoWq&#10;Vli1M6aG0OHB6QuIAI5OqaWLI1X0TwEli1W0GWsUz8wxo6GHGNETppoA9KLiKTTSxHkws31MDbH6&#10;nDMVBoE8rfHCCFX6UrXdFnhDrQGO+FK7DxJbktZzJdo9kT16WK6QY2oofcezBAVCQL3+rEBVFKdY&#10;bWtD24tRZTBjveDv0GIWYNSo20AgFOu2C7shi9O5ZVlLkNPO20KKG5KSxluRI0FQi4ISR1WqtShe&#10;5LJWiNcbaro/1VhMoq+XtYZ8RhrnTRgBTU/eszvsVZWEpcm7ONM+inHSySzE6w1FtJV2OhNmhSxn&#10;Re0rsmWOyBGmhrz7nwtIDoFDm96MpB6pTK6S4pWkOR29U9oqmeaaJUqvHdmQl7tAZVD3JhyXzTA1&#10;EKHmZMVAALe5qdUUIqIxn2aEekm16GMtKCu2JN5wJlEy2EHdPQU7vIrLJhZ/dpTDHWzK1BC7gzhj&#10;8gi0bdvkTlRY+8RpkLwothKDAiU0bx/Ks+4ReiU3gyPoYuByJ9WEAbWpgRXu++mYGrxdwwmKhwBi&#10;bzStO9kDi3m2RLXSvUVpFzojvXWP0FtOI6c0efyajokIhYra6bTeNyvlYWqgdA2nKR4C2qkkTDD6&#10;IlloKc3Qo6gac0eeFdUdyYKOZmnF4pIo9Ru6GMjVeJSjSXZRlHlsXKuUqaHQw4nLD0PAvMoJRwnT&#10;ww5w9ZtXG2gtNG+pQoK+/ZrcyxQEiqluQAwiJuZGpqjae8UuU0NQH3HigiNg3t2CmYZjFBjilAMI&#10;WFHVeJ5CiOu+OdZ62y1Ud/ppblNmcS+m9r3AxNFA9y3bIDj3tXR8bWwhBk+FlBl0yaq3zfRrY488&#10;qgsuQV1XV6uWif/N3d3UUL9//z7cziqvnAVfbNiwChNyzZq35/3h3994fcamTR/galmrPEEtMhNj&#10;igp6gjDi4tb9H+8TkoCSMBWXvfPS3JqpO3dsUWuHqT8s/K53TX5chItLa7WSTTEEGu+tXggo3sY+&#10;pXKhLjj3+BMGqZss7it2ORrSO6SzmyCRcEAJX2ikY5QmTOmPqHjBoBaZiRHLqN1n6xXGezjaW4JM&#10;YD48Q88LMXAiC//VHr9CCVGXVrJBQYeXUxYVASjhuC02nh5e92ETjSMpuUPnOfwm8d6AsAosthuC&#10;rrcR5cAYkfsUIAJtw0K7cVdWzdSQ1LDhcpJHQFyXjpFNJ4jcRez9RhbuYBXm1RXf/oUWhmy2XDwk&#10;571gNhSy3DtU59/guIxbLRCJAQWukMV/5ZYw/mEe6LayAxsUob2TofRB6rcXl1CDQitQ3N2A+EIc&#10;rJDOeQx0wQKNxwc7Nj5F2yQEQCskqEXuxDl/5+qFkGfrp/fBgpXate0Q9DyvFzRHAimACoh8Ili8&#10;8RWV3bxLTjx+p2ZhasindzhvJSMQxCOVB8RfAcP3JOyD0hlMAAAAAElFTkSuQmCCUEsBAi0AFAAG&#10;AAgAAAAhALGCZ7YKAQAAEwIAABMAAAAAAAAAAAAAAAAAAAAAAFtDb250ZW50X1R5cGVzXS54bWxQ&#10;SwECLQAUAAYACAAAACEAOP0h/9YAAACUAQAACwAAAAAAAAAAAAAAAAA7AQAAX3JlbHMvLnJlbHNQ&#10;SwECLQAUAAYACAAAACEA/iwNt0MEAADsCQAADgAAAAAAAAAAAAAAAAA6AgAAZHJzL2Uyb0RvYy54&#10;bWxQSwECLQAUAAYACAAAACEAqiYOvrwAAAAhAQAAGQAAAAAAAAAAAAAAAACpBgAAZHJzL19yZWxz&#10;L2Uyb0RvYy54bWwucmVsc1BLAQItABQABgAIAAAAIQDzX3WJ4AAAAAkBAAAPAAAAAAAAAAAAAAAA&#10;AJwHAABkcnMvZG93bnJldi54bWxQSwECLQAKAAAAAAAAACEAVeWjeGkfAABpHwAAFAAAAAAAAAAA&#10;AAAAAACpCAAAZHJzL21lZGlhL2ltYWdlMS5wbmdQSwUGAAAAAAYABgB8AQAAR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8" o:spid="_x0000_s1029" type="#_x0000_t75" style="position:absolute;width:20097;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1i1wAAAANsAAAAPAAAAZHJzL2Rvd25yZXYueG1sRE/LisIw&#10;FN0L/kO4gjtNx4UzdhpFCoKCixkfzPbS3DZlmpvSRFv/3iwEl4fzzjaDbcSdOl87VvAxT0AQF07X&#10;XCm4nHezLxA+IGtsHJOCB3nYrMejDFPtev6l+ylUIoawT1GBCaFNpfSFIYt+7lriyJWusxgi7Cqp&#10;O+xjuG3kIkmW0mLNscFgS7mh4v90swpc3siBtmb/d139hDI/+8Nnf1RqOhm23yACDeEtfrn3WsEi&#10;jo1f4g+Q6ycAAAD//wMAUEsBAi0AFAAGAAgAAAAhANvh9svuAAAAhQEAABMAAAAAAAAAAAAAAAAA&#10;AAAAAFtDb250ZW50X1R5cGVzXS54bWxQSwECLQAUAAYACAAAACEAWvQsW78AAAAVAQAACwAAAAAA&#10;AAAAAAAAAAAfAQAAX3JlbHMvLnJlbHNQSwECLQAUAAYACAAAACEALjdYtcAAAADbAAAADwAAAAAA&#10;AAAAAAAAAAAHAgAAZHJzL2Rvd25yZXYueG1sUEsFBgAAAAADAAMAtwAAAPQCAAAAAA==&#10;">
                  <v:imagedata r:id="rId10" o:title=""/>
                </v:shape>
                <v:shape id="テキスト ボックス 29" o:spid="_x0000_s1030" type="#_x0000_t202" style="position:absolute;left:10096;top:6096;width:1952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rsidR="00966F82" w:rsidRPr="00966F82" w:rsidRDefault="00966F82" w:rsidP="00966F82">
                        <w:pPr>
                          <w:spacing w:line="180" w:lineRule="auto"/>
                          <w:rPr>
                            <w:rFonts w:ascii="Meiryo UI" w:eastAsia="Meiryo UI" w:hAnsi="Meiryo UI"/>
                            <w:color w:val="FFC000"/>
                            <w:sz w:val="36"/>
                          </w:rPr>
                        </w:pPr>
                        <w:r w:rsidRPr="00966F82">
                          <w:rPr>
                            <w:rFonts w:ascii="Meiryo UI" w:eastAsia="Meiryo UI" w:hAnsi="Meiryo UI" w:hint="eastAsia"/>
                            <w:color w:val="FFC000"/>
                            <w:sz w:val="36"/>
                          </w:rPr>
                          <w:t>ヘルプ＆サポート</w:t>
                        </w:r>
                      </w:p>
                    </w:txbxContent>
                  </v:textbox>
                </v:shape>
              </v:group>
            </w:pict>
          </mc:Fallback>
        </mc:AlternateContent>
      </w:r>
      <w:r w:rsidR="00163C54" w:rsidRPr="009A27BA">
        <w:rPr>
          <w:rFonts w:ascii="Meiryo UI" w:eastAsia="Meiryo UI" w:hAnsi="Meiryo UI" w:hint="eastAsia"/>
          <w:sz w:val="24"/>
        </w:rPr>
        <w:t>Jul</w:t>
      </w:r>
      <w:r w:rsidR="004B0681" w:rsidRPr="009A27BA">
        <w:rPr>
          <w:rFonts w:ascii="Meiryo UI" w:eastAsia="Meiryo UI" w:hAnsi="Meiryo UI" w:hint="eastAsia"/>
          <w:sz w:val="24"/>
        </w:rPr>
        <w:t>, 2019/</w:t>
      </w:r>
      <w:r w:rsidR="008427F3" w:rsidRPr="009A27BA">
        <w:rPr>
          <w:rFonts w:ascii="Meiryo UI" w:eastAsia="Meiryo UI" w:hAnsi="Meiryo UI" w:hint="eastAsia"/>
          <w:sz w:val="24"/>
        </w:rPr>
        <w:t>資料No.11-</w:t>
      </w:r>
      <w:r w:rsidR="00C00585" w:rsidRPr="009A27BA">
        <w:rPr>
          <w:rFonts w:ascii="Meiryo UI" w:eastAsia="Meiryo UI" w:hAnsi="Meiryo UI" w:hint="eastAsia"/>
          <w:sz w:val="24"/>
        </w:rPr>
        <w:t>2019</w:t>
      </w:r>
      <w:r w:rsidR="008427F3" w:rsidRPr="009A27BA">
        <w:rPr>
          <w:rFonts w:ascii="Meiryo UI" w:eastAsia="Meiryo UI" w:hAnsi="Meiryo UI" w:hint="eastAsia"/>
          <w:sz w:val="24"/>
        </w:rPr>
        <w:t>-</w:t>
      </w:r>
      <w:r w:rsidR="009A27BA" w:rsidRPr="009A27BA">
        <w:rPr>
          <w:rFonts w:ascii="Meiryo UI" w:eastAsia="Meiryo UI" w:hAnsi="Meiryo UI" w:hint="eastAsia"/>
          <w:sz w:val="24"/>
        </w:rPr>
        <w:t>025</w:t>
      </w:r>
    </w:p>
    <w:p w:rsidR="003331C4" w:rsidRPr="009A27BA" w:rsidRDefault="00BB1C65" w:rsidP="00610CCD">
      <w:pPr>
        <w:pStyle w:val="a3"/>
        <w:tabs>
          <w:tab w:val="clear" w:pos="4252"/>
          <w:tab w:val="clear" w:pos="8504"/>
        </w:tabs>
        <w:adjustRightInd/>
        <w:spacing w:line="240" w:lineRule="auto"/>
        <w:ind w:leftChars="71" w:left="142"/>
        <w:textAlignment w:val="auto"/>
        <w:rPr>
          <w:rFonts w:ascii="Meiryo UI" w:eastAsia="Meiryo UI" w:hAnsi="Meiryo UI"/>
          <w:noProof/>
          <w:kern w:val="2"/>
          <w:sz w:val="22"/>
          <w:szCs w:val="22"/>
        </w:rPr>
      </w:pPr>
      <w:r w:rsidRPr="009A27BA">
        <w:rPr>
          <w:rFonts w:ascii="Meiryo UI" w:eastAsia="Meiryo UI" w:hAnsi="Meiryo UI" w:hint="eastAsia"/>
          <w:noProof/>
          <w:kern w:val="2"/>
          <w:sz w:val="22"/>
          <w:szCs w:val="22"/>
        </w:rPr>
        <w:t>＜</w:t>
      </w:r>
      <w:r w:rsidR="000A70C5" w:rsidRPr="009A27BA">
        <w:rPr>
          <w:rFonts w:ascii="Meiryo UI" w:eastAsia="Meiryo UI" w:hAnsi="Meiryo UI" w:hint="eastAsia"/>
          <w:noProof/>
          <w:kern w:val="2"/>
          <w:sz w:val="22"/>
          <w:szCs w:val="22"/>
        </w:rPr>
        <w:t>法律</w:t>
      </w:r>
      <w:r w:rsidR="003331C4" w:rsidRPr="009A27BA">
        <w:rPr>
          <w:rFonts w:ascii="Meiryo UI" w:eastAsia="Meiryo UI" w:hAnsi="Meiryo UI" w:hint="eastAsia"/>
          <w:noProof/>
          <w:kern w:val="2"/>
          <w:sz w:val="22"/>
          <w:szCs w:val="22"/>
        </w:rPr>
        <w:t>＞</w:t>
      </w:r>
    </w:p>
    <w:p w:rsidR="00C5491D" w:rsidRDefault="00C5491D" w:rsidP="00610CCD">
      <w:pPr>
        <w:rPr>
          <w:color w:val="000000" w:themeColor="text1"/>
        </w:rPr>
      </w:pPr>
    </w:p>
    <w:p w:rsidR="00C5491D" w:rsidRPr="00C5491D" w:rsidRDefault="00C5491D" w:rsidP="00C5491D"/>
    <w:p w:rsidR="00C5491D" w:rsidRPr="00C5491D" w:rsidRDefault="00C5491D" w:rsidP="00C5491D"/>
    <w:p w:rsidR="00C5491D" w:rsidRPr="00C5491D" w:rsidRDefault="00CC4DED" w:rsidP="00C5491D">
      <w:r>
        <w:rPr>
          <w:noProof/>
        </w:rPr>
        <w:drawing>
          <wp:anchor distT="0" distB="0" distL="114300" distR="114300" simplePos="0" relativeHeight="251667456" behindDoc="0" locked="0" layoutInCell="1" allowOverlap="1" wp14:anchorId="610144CA" wp14:editId="08B8F2FF">
            <wp:simplePos x="0" y="0"/>
            <wp:positionH relativeFrom="column">
              <wp:posOffset>190500</wp:posOffset>
            </wp:positionH>
            <wp:positionV relativeFrom="paragraph">
              <wp:posOffset>20320</wp:posOffset>
            </wp:positionV>
            <wp:extent cx="1434465" cy="1400175"/>
            <wp:effectExtent l="0" t="0" r="0"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34465" cy="1400175"/>
                    </a:xfrm>
                    <a:prstGeom prst="rect">
                      <a:avLst/>
                    </a:prstGeom>
                  </pic:spPr>
                </pic:pic>
              </a:graphicData>
            </a:graphic>
            <wp14:sizeRelH relativeFrom="page">
              <wp14:pctWidth>0</wp14:pctWidth>
            </wp14:sizeRelH>
            <wp14:sizeRelV relativeFrom="page">
              <wp14:pctHeight>0</wp14:pctHeight>
            </wp14:sizeRelV>
          </wp:anchor>
        </w:drawing>
      </w:r>
    </w:p>
    <w:p w:rsidR="00C5491D" w:rsidRPr="00C5491D" w:rsidRDefault="00CC4DED" w:rsidP="00C5491D">
      <w:r>
        <w:rPr>
          <w:noProof/>
        </w:rPr>
        <mc:AlternateContent>
          <mc:Choice Requires="wps">
            <w:drawing>
              <wp:anchor distT="0" distB="0" distL="114300" distR="114300" simplePos="0" relativeHeight="251661312" behindDoc="0" locked="0" layoutInCell="1" allowOverlap="1" wp14:anchorId="3E9B9805" wp14:editId="7223C31E">
                <wp:simplePos x="0" y="0"/>
                <wp:positionH relativeFrom="column">
                  <wp:posOffset>1552575</wp:posOffset>
                </wp:positionH>
                <wp:positionV relativeFrom="paragraph">
                  <wp:posOffset>123190</wp:posOffset>
                </wp:positionV>
                <wp:extent cx="5097145" cy="2143125"/>
                <wp:effectExtent l="0" t="0" r="0" b="0"/>
                <wp:wrapNone/>
                <wp:docPr id="288" name="テキスト ボックス 288"/>
                <wp:cNvGraphicFramePr/>
                <a:graphic xmlns:a="http://schemas.openxmlformats.org/drawingml/2006/main">
                  <a:graphicData uri="http://schemas.microsoft.com/office/word/2010/wordprocessingShape">
                    <wps:wsp>
                      <wps:cNvSpPr txBox="1"/>
                      <wps:spPr>
                        <a:xfrm>
                          <a:off x="0" y="0"/>
                          <a:ext cx="5097145" cy="2143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66F82" w:rsidRPr="00C5491D" w:rsidRDefault="00966F82" w:rsidP="00C5491D">
                            <w:pPr>
                              <w:spacing w:line="168" w:lineRule="auto"/>
                              <w:rPr>
                                <w:rFonts w:ascii="Meiryo UI" w:eastAsia="Meiryo UI" w:hAnsi="Meiryo UI"/>
                                <w:sz w:val="72"/>
                                <w:szCs w:val="44"/>
                              </w:rPr>
                            </w:pPr>
                            <w:proofErr w:type="spellStart"/>
                            <w:r w:rsidRPr="00C5491D">
                              <w:rPr>
                                <w:rFonts w:ascii="Meiryo UI" w:eastAsia="Meiryo UI" w:hAnsi="Meiryo UI" w:hint="eastAsia"/>
                                <w:sz w:val="72"/>
                                <w:szCs w:val="44"/>
                              </w:rPr>
                              <w:t>HeinOnline</w:t>
                            </w:r>
                            <w:proofErr w:type="spellEnd"/>
                            <w:r w:rsidR="00C5491D" w:rsidRPr="00C5491D">
                              <w:rPr>
                                <w:rFonts w:ascii="Meiryo UI" w:eastAsia="Meiryo UI" w:hAnsi="Meiryo UI" w:hint="eastAsia"/>
                                <w:sz w:val="72"/>
                                <w:szCs w:val="44"/>
                              </w:rPr>
                              <w:t>を</w:t>
                            </w:r>
                            <w:r w:rsidR="00CC4DED">
                              <w:rPr>
                                <w:rFonts w:ascii="Meiryo UI" w:eastAsia="Meiryo UI" w:hAnsi="Meiryo UI" w:hint="eastAsia"/>
                                <w:sz w:val="72"/>
                                <w:szCs w:val="44"/>
                              </w:rPr>
                              <w:t>始める</w:t>
                            </w:r>
                          </w:p>
                          <w:p w:rsidR="00C5491D" w:rsidRPr="00CC4DED" w:rsidRDefault="00C5491D" w:rsidP="00C5491D">
                            <w:pPr>
                              <w:jc w:val="center"/>
                              <w:rPr>
                                <w:rFonts w:ascii="Meiryo UI" w:eastAsia="Meiryo UI" w:hAnsi="Meiryo UI"/>
                                <w:color w:val="FF6600"/>
                                <w:sz w:val="32"/>
                                <w:szCs w:val="44"/>
                              </w:rPr>
                            </w:pPr>
                            <w:r w:rsidRPr="00CC4DED">
                              <w:rPr>
                                <w:rFonts w:ascii="Meiryo UI" w:eastAsia="Meiryo UI" w:hAnsi="Meiryo UI" w:hint="eastAsia"/>
                                <w:color w:val="FF6600"/>
                                <w:sz w:val="32"/>
                                <w:szCs w:val="44"/>
                              </w:rPr>
                              <w:t>クイックレファレンスガイド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B9805" id="テキスト ボックス 288" o:spid="_x0000_s1031" type="#_x0000_t202" style="position:absolute;left:0;text-align:left;margin-left:122.25pt;margin-top:9.7pt;width:401.35pt;height:16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GTpQIAAH8FAAAOAAAAZHJzL2Uyb0RvYy54bWysVEtu2zAQ3RfoHQjuG1mOnY8ROXATpCgQ&#10;JEGTImuaImOhFIclaUvuMgaKHqJXKLrueXSRDinJMdJuUnQjDTlvhjNvPiendanISlhXgM5oujeg&#10;RGgOeaEfMvrx7uLNESXOM50zBVpkdC0cPZ2+fnVSmYkYwgJULixBJ9pNKpPRhfdmkiSOL0TJ3B4Y&#10;oVEpwZbM49E+JLllFXovVTIcDA6SCmxuLHDhHN6et0o6jf6lFNxfS+mEJyqjGJuPXxu/8/BNpids&#10;8mCZWRS8C4P9QxQlKzQ+unV1zjwjS1v84aosuAUH0u9xKBOQsuAi5oDZpINn2dwumBExFyTHmS1N&#10;7v+55VerG0uKPKPDIyyVZiUWqdl8bR5/NI+/ms030my+N5tN8/gTzySAkLLKuAla3hq09fVbqLH0&#10;/b3Dy8BELW0Z/pgjQT2Sv94SLmpPOF6OB8eH6WhMCUfdMB3tp8Nx8JM8mRvr/DsBJQlCRi1WNBLN&#10;VpfOt9AeEl7TcFEoFauqNKkyerA/HkSDrQadKx2wIvZH5yak1IYeJb9WImCU/iAk8hMzCBexM8WZ&#10;smTFsKcY50L7mHz0i+iAkhjESww7/FNULzFu8+hfBu23xmWhwcbsn4Wdf+pDli0eOd/JO4i+ntex&#10;Mfb7ys4hX2PBLbRT5Ay/KLAol8z5G2ZxbLDGuAr8NX6kAiQfOomSBdgvf7sPeOxm1FJS4Rhm1H1e&#10;MisoUe819vlxOhqFuY2H0fhwiAe7q5nvavSyPAOsSopLx/AoBrxXvSgtlPe4MWbhVVQxzfHtjPpe&#10;PPPtcsCNw8VsFkE4qYb5S31reHAdihRa7q6+Z9Z0femxpa+gH1g2edaeLTZYapgtPcgi9m7guWW1&#10;4x+nPHZ/t5HCGtk9R9TT3pz+BgAA//8DAFBLAwQUAAYACAAAACEAXQs96eIAAAALAQAADwAAAGRy&#10;cy9kb3ducmV2LnhtbEyPQU+DQBCF7yb+h82YeLOLCLVFlqYhaUyMHlp78TawUyCys8huW/TXuz3p&#10;cfK+vPdNvppML040us6ygvtZBIK4trrjRsH+fXO3AOE8ssbeMin4Jger4voqx0zbM2/ptPONCCXs&#10;MlTQej9kUrq6JYNuZgfikB3saNCHc2ykHvEcyk0v4yiaS4Mdh4UWBypbqj93R6Pgpdy84baKzeKn&#10;L59fD+vha/+RKnV7M62fQHia/B8MF/2gDkVwquyRtRO9gjhJ0oCGYJmAuABR8hiDqBQ8pPMlyCKX&#10;/38ofgEAAP//AwBQSwECLQAUAAYACAAAACEAtoM4kv4AAADhAQAAEwAAAAAAAAAAAAAAAAAAAAAA&#10;W0NvbnRlbnRfVHlwZXNdLnhtbFBLAQItABQABgAIAAAAIQA4/SH/1gAAAJQBAAALAAAAAAAAAAAA&#10;AAAAAC8BAABfcmVscy8ucmVsc1BLAQItABQABgAIAAAAIQAJtdGTpQIAAH8FAAAOAAAAAAAAAAAA&#10;AAAAAC4CAABkcnMvZTJvRG9jLnhtbFBLAQItABQABgAIAAAAIQBdCz3p4gAAAAsBAAAPAAAAAAAA&#10;AAAAAAAAAP8EAABkcnMvZG93bnJldi54bWxQSwUGAAAAAAQABADzAAAADgYAAAAA&#10;" filled="f" stroked="f" strokeweight=".5pt">
                <v:textbox>
                  <w:txbxContent>
                    <w:p w:rsidR="00966F82" w:rsidRPr="00C5491D" w:rsidRDefault="00966F82" w:rsidP="00C5491D">
                      <w:pPr>
                        <w:spacing w:line="168" w:lineRule="auto"/>
                        <w:rPr>
                          <w:rFonts w:ascii="Meiryo UI" w:eastAsia="Meiryo UI" w:hAnsi="Meiryo UI"/>
                          <w:sz w:val="72"/>
                          <w:szCs w:val="44"/>
                        </w:rPr>
                      </w:pPr>
                      <w:proofErr w:type="spellStart"/>
                      <w:r w:rsidRPr="00C5491D">
                        <w:rPr>
                          <w:rFonts w:ascii="Meiryo UI" w:eastAsia="Meiryo UI" w:hAnsi="Meiryo UI" w:hint="eastAsia"/>
                          <w:sz w:val="72"/>
                          <w:szCs w:val="44"/>
                        </w:rPr>
                        <w:t>HeinOnline</w:t>
                      </w:r>
                      <w:proofErr w:type="spellEnd"/>
                      <w:r w:rsidR="00C5491D" w:rsidRPr="00C5491D">
                        <w:rPr>
                          <w:rFonts w:ascii="Meiryo UI" w:eastAsia="Meiryo UI" w:hAnsi="Meiryo UI" w:hint="eastAsia"/>
                          <w:sz w:val="72"/>
                          <w:szCs w:val="44"/>
                        </w:rPr>
                        <w:t>を</w:t>
                      </w:r>
                      <w:r w:rsidR="00CC4DED">
                        <w:rPr>
                          <w:rFonts w:ascii="Meiryo UI" w:eastAsia="Meiryo UI" w:hAnsi="Meiryo UI" w:hint="eastAsia"/>
                          <w:sz w:val="72"/>
                          <w:szCs w:val="44"/>
                        </w:rPr>
                        <w:t>始める</w:t>
                      </w:r>
                    </w:p>
                    <w:p w:rsidR="00C5491D" w:rsidRPr="00CC4DED" w:rsidRDefault="00C5491D" w:rsidP="00C5491D">
                      <w:pPr>
                        <w:jc w:val="center"/>
                        <w:rPr>
                          <w:rFonts w:ascii="Meiryo UI" w:eastAsia="Meiryo UI" w:hAnsi="Meiryo UI"/>
                          <w:color w:val="FF6600"/>
                          <w:sz w:val="32"/>
                          <w:szCs w:val="44"/>
                        </w:rPr>
                      </w:pPr>
                      <w:r w:rsidRPr="00CC4DED">
                        <w:rPr>
                          <w:rFonts w:ascii="Meiryo UI" w:eastAsia="Meiryo UI" w:hAnsi="Meiryo UI" w:hint="eastAsia"/>
                          <w:color w:val="FF6600"/>
                          <w:sz w:val="32"/>
                          <w:szCs w:val="44"/>
                        </w:rPr>
                        <w:t>クイックレファレンスガイド</w:t>
                      </w:r>
                    </w:p>
                  </w:txbxContent>
                </v:textbox>
              </v:shape>
            </w:pict>
          </mc:Fallback>
        </mc:AlternateContent>
      </w:r>
    </w:p>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C4DED" w:rsidP="00C5491D">
      <w:r>
        <w:rPr>
          <w:noProof/>
        </w:rPr>
        <mc:AlternateContent>
          <mc:Choice Requires="wpg">
            <w:drawing>
              <wp:anchor distT="0" distB="0" distL="114300" distR="114300" simplePos="0" relativeHeight="251666432" behindDoc="0" locked="0" layoutInCell="1" allowOverlap="1">
                <wp:simplePos x="0" y="0"/>
                <wp:positionH relativeFrom="column">
                  <wp:posOffset>371475</wp:posOffset>
                </wp:positionH>
                <wp:positionV relativeFrom="paragraph">
                  <wp:posOffset>94615</wp:posOffset>
                </wp:positionV>
                <wp:extent cx="6753225" cy="6477000"/>
                <wp:effectExtent l="0" t="0" r="9525" b="0"/>
                <wp:wrapNone/>
                <wp:docPr id="294" name="グループ化 294"/>
                <wp:cNvGraphicFramePr/>
                <a:graphic xmlns:a="http://schemas.openxmlformats.org/drawingml/2006/main">
                  <a:graphicData uri="http://schemas.microsoft.com/office/word/2010/wordprocessingGroup">
                    <wpg:wgp>
                      <wpg:cNvGrpSpPr/>
                      <wpg:grpSpPr>
                        <a:xfrm>
                          <a:off x="0" y="0"/>
                          <a:ext cx="6753225" cy="6477000"/>
                          <a:chOff x="0" y="0"/>
                          <a:chExt cx="6753225" cy="6477000"/>
                        </a:xfrm>
                      </wpg:grpSpPr>
                      <pic:pic xmlns:pic="http://schemas.openxmlformats.org/drawingml/2006/picture">
                        <pic:nvPicPr>
                          <pic:cNvPr id="290" name="図 29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753225" cy="6477000"/>
                          </a:xfrm>
                          <a:prstGeom prst="rect">
                            <a:avLst/>
                          </a:prstGeom>
                        </pic:spPr>
                      </pic:pic>
                      <wps:wsp>
                        <wps:cNvPr id="292" name="正方形/長方形 292"/>
                        <wps:cNvSpPr/>
                        <wps:spPr>
                          <a:xfrm>
                            <a:off x="95250" y="2333625"/>
                            <a:ext cx="3219450" cy="17716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C4DED" w:rsidRPr="000F4198" w:rsidRDefault="00CC4DED" w:rsidP="00CC4DED">
                              <w:pPr>
                                <w:jc w:val="center"/>
                                <w:rPr>
                                  <w:rFonts w:ascii="Meiryo UI" w:eastAsia="Meiryo UI" w:hAnsi="Meiryo UI"/>
                                  <w:b/>
                                  <w:color w:val="002060"/>
                                  <w:sz w:val="72"/>
                                </w:rPr>
                              </w:pPr>
                              <w:r w:rsidRPr="000F4198">
                                <w:rPr>
                                  <w:rFonts w:ascii="Meiryo UI" w:eastAsia="Meiryo UI" w:hAnsi="Meiryo UI" w:hint="eastAsia"/>
                                  <w:b/>
                                  <w:color w:val="002060"/>
                                  <w:sz w:val="72"/>
                                </w:rPr>
                                <w:t>検索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正方形/長方形 293"/>
                        <wps:cNvSpPr/>
                        <wps:spPr>
                          <a:xfrm>
                            <a:off x="95250" y="4362450"/>
                            <a:ext cx="3219450" cy="17716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C4DED" w:rsidRPr="000F4198" w:rsidRDefault="00CC4DED" w:rsidP="00CC4DED">
                              <w:pPr>
                                <w:jc w:val="center"/>
                                <w:rPr>
                                  <w:rFonts w:ascii="Meiryo UI" w:eastAsia="Meiryo UI" w:hAnsi="Meiryo UI"/>
                                  <w:b/>
                                  <w:sz w:val="72"/>
                                </w:rPr>
                              </w:pPr>
                              <w:r w:rsidRPr="000F4198">
                                <w:rPr>
                                  <w:rFonts w:ascii="Meiryo UI" w:eastAsia="Meiryo UI" w:hAnsi="Meiryo UI" w:hint="eastAsia"/>
                                  <w:b/>
                                  <w:sz w:val="72"/>
                                </w:rPr>
                                <w:t>便利機能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正方形/長方形 291"/>
                        <wps:cNvSpPr/>
                        <wps:spPr>
                          <a:xfrm>
                            <a:off x="95250" y="352425"/>
                            <a:ext cx="3219450" cy="17716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C4DED" w:rsidRPr="000F4198" w:rsidRDefault="00CC4DED" w:rsidP="00CC4DED">
                              <w:pPr>
                                <w:jc w:val="center"/>
                                <w:rPr>
                                  <w:rFonts w:ascii="Meiryo UI" w:eastAsia="Meiryo UI" w:hAnsi="Meiryo UI"/>
                                  <w:b/>
                                  <w:sz w:val="72"/>
                                </w:rPr>
                              </w:pPr>
                              <w:r w:rsidRPr="000F4198">
                                <w:rPr>
                                  <w:rFonts w:ascii="Meiryo UI" w:eastAsia="Meiryo UI" w:hAnsi="Meiryo UI" w:hint="eastAsia"/>
                                  <w:b/>
                                  <w:sz w:val="72"/>
                                </w:rPr>
                                <w:t>設定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294" o:spid="_x0000_s1032" style="position:absolute;left:0;text-align:left;margin-left:29.25pt;margin-top:7.45pt;width:531.75pt;height:510pt;z-index:251666432" coordsize="67532,6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R9cpwQAADgSAAAOAAAAZHJzL2Uyb0RvYy54bWzsWEtvGzcQvhfof1js&#10;Xd6HVpK1sByo8gMBjESIU+RMUVztIrskS1KWnKKX+tprkkNv7bEoUKCHokD7awwH6L/oDLm7fqmJ&#10;6wI5ND54RS5nhjPfzHykd+fRuiq9E6Z0IfjIj7ZC32OcinnBFyP/y+cHnW3f04bwOSkFZyP/lGn/&#10;0e7nn+2sZMpikYtyzpQHRrhOV3Lk58bINAg0zVlF9JaQjMNiJlRFDEzVIpgrsgLrVRnEYdgPVkLN&#10;pRKUaQ1v99yiv2vtZxmj5mmWaWa8cuSDb8Y+lX3O8Bns7pB0oYjMC1q7Qe7hRUUKDpu2pvaIId5S&#10;FbdMVQVVQovMbFFRBSLLCspsDBBNFN6I5lCJpbSxLNLVQrYwAbQ3cLq3WfrkZKq8Yj7y42Hie5xU&#10;kKTzb385P/vp/OyP87O3F9+98XAJgFrJRQryh0oey6mqXyzcDGNfZ6rCX4jKW1uIT1uI2dp4FF72&#10;B71uHPd8j8JaPxkMwrBOAs0hU7f0aL7/Ac2g2ThA/1p3ZEFT+Ksxg9EtzD5cW6Bllor5tZHqTjYq&#10;ol4uZQfSK4kpZkVZmFNbqpBIdIqfTAs6VW5yFX4oTwf/xfe/AuQWFlRAGadBMKIjQV9qj4tJTviC&#10;jbWEGofOwwQF18Xt9Np2s7KQB0VZYpZwXAcG/XCjnjZg42p1T9BlxbhxzadYCTEKrvNCat9TKatm&#10;DGpJPZ5Hth0g7Ufa4HZYALYhvo63x2E4jL/oTHrhpJOEg/3OeJgMOoNwf5CEyXY0iSbfoHaUpEvN&#10;IF5S7smi9hXe3vJ2Y/XXPOH6yvand0IsCyBS1qHm17oIrxAS9FUbxQzNcZgBWs8AYafTLlhoL9FE&#10;3DX0BGr8ly5oaxkyrbQ5ZKLycACIgg8WUXIC3jpvGpE68c4B6xn4g+0KlKqbHMPsbrghoW4io+Oc&#10;SAYuoNmrZRs3Zfvu5x/fvfn94s8fgr9e/+ZGUMaxYw6r09KG/ie0hr24B30A3BB3u90+EAWE6ooH&#10;2aMbR8MEBZA9osEg6sPEgdHA3oByJ9wg1aIs5k1L2FOHTUrlKoVQCpXerze4JllydIsL1HT74xtg&#10;oCYyOzKnJUO5kj9jGZAsRBDbJG7cyHWMzsmcuf17wI1NeK2GrVlrEC278qxt1wbw6LwZhKOHVt5i&#10;ak/H1rHwfY65EFmjYXcW3LTKVcGF2mSgNO3OTr4ByUGDKJn1bG0PoPqM0elMzE/hUFIC6h5yrSU9&#10;KKAJjog2U6LgeIaXcOUwT+GRlWI18kU98r1cqFeb3qM81D+s+t4KjvuRr79aEuT28jGHzhhGSQJm&#10;jZ0kvUEME3V1ZXZ1hS+riQAuiax3dojypmyGmRLVC2ikMe4KS4RT2HvkU6OaycS4awjcbSgbj62Y&#10;OzSO+LGEo8alE+v5+foFUbKuaANM+kQ03UjSG4TgZDFDXIyXRmSFZQtE2uFaZwCY4aNRRPf9FNG9&#10;J0UkQBDIBg8UYUnhE6AIexxclvIDRVjO/T9QBDCpu/xuvkXYUwQTDzePf3OL6Pbi5OES8QldIuxt&#10;7YEhiPl4lwj7fzd8nrCHUP0pBb9/XJ3bS8flB5/dv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sAFBvfAAAACwEAAA8AAABkcnMvZG93bnJldi54bWxMT01Lw0AQvQv+h2UEb3aT&#10;1EgbsymlqKci2ArS2zY7TUKzsyG7TdJ/7/Skt3kfvHkvX022FQP2vnGkIJ5FIJBKZxqqFHzv358W&#10;IHzQZHTrCBVc0cOquL/LdWbcSF847EIlOIR8phXUIXSZlL6s0Wo/cx0SayfXWx0Y9pU0vR453LYy&#10;iaIXaXVD/KHWHW5qLM+7i1XwMepxPY/fhu35tLke9unnzzZGpR4fpvUriIBT+DPDrT5Xh4I7Hd2F&#10;jBetgnSRspP55yWImx4nCY878hXNmZNFLv9vKH4BAAD//wMAUEsDBAoAAAAAAAAAIQBpzigxWhwG&#10;AFocBgAUAAAAZHJzL21lZGlhL2ltYWdlMS5wbmeJUE5HDQoaCgAAAA1JSERSAAACoAAAAoUIAgAA&#10;AJw/zBcAAAABc1JHQgCuzhzpAAD/yklEQVR4Xuz9eayt25rWh62+2805t6lbdW91FFBQRdFUlcFg&#10;7ETYVmQilEaRLceJRXBMBMZyoApsOSHEZRTHxh3+w4ojOZItpyE4wYohQdiRcYJlmggXEAdjqKKg&#10;MNy6TZ1z9tl7tXN1eX7P847xjdmtvfa5ty6rxJx77bXm/Ob3jeYdY7zP2413bN/f329tXhsKfA0U&#10;ePUf/4GP/ugfuLs4TRk/71/+g19DYZtHNxTYUGBDgQ0FvlYK/Ok//ad/9Ed/dHsD8F8rITfPbyiw&#10;ocCGAhsKbCjwlCgQgN95Sk3atGVDgQ0FNhTYUGBDgQ0Fvj4U2AD814eOm1I2FNhQYEOBDQU2FHhS&#10;FNgA/JMajk1jNhTYUGBDgQ0FNhT4+lBgA/BfHzpuStlQYEOBDQU2FNhQ4ElRYAPwT2o4No3ZUGBD&#10;gQ0FNhTYUODrQ4ENwH996LgpZUOBDQU2FNhQYEOBJ0WBDcA/qeHYNGZDgQ0FNhTYUGBDga8PBTYA&#10;//Wh46aUDQU2FNhQYEOBDQWeFAU2AP+khmPTmA0FNhTYUGBDgQ0Fvj4U2AD814eOm1I2FNhQYEOB&#10;DQU2FHhSFNgA/JMajk1jNhTYUGBDgQ0FNhT4+lBgA/BfHzpuStlQYEOBDQU2FNhQ4ElRYHPYzJMa&#10;jtWN+Vd/5HcdfOZT3/rzv+27vvAdn/mmb33vxfu7vHa2t3d2t7e3tre3dSLg9tbWeC6gPnJJ17jK&#10;O1668V6P5YQhP1T36I2+arf53pQ2d6l91uNz1113/m1t3d3f3/mlP5dXF7fXs9ubmZq5s72jetVm&#10;Xdct+n1ze0vjd3eoWq8USuF50cF0UX/UFO6839rVXbqU5qu6u7veo7vbm/u7m+u7WxXOf1633HNz&#10;y9072/c3t5S2s61abu9u7q6v79TenQN9UkEq9urqipbf3t6qgPutq8uLq8uru+3t2fXN1fXVbDa7&#10;27rf3dqaXV1dXM30SIh0eHR4sL9/eHRyuLu9v3uwtcfF29v7g/09lbm3s09rd7avb2Z6o3p293a2&#10;VNDdjXojSmzt7NHX+7v9vX01e29/X53f3z+610CJTrd36rgarNqueUZPbl3PrrZ3RMnrbZWgbt3c&#10;qoX0WJeur3d3ds/Pz3JdN99dz6C1CKPu7uzMbm7ur7eumQ13zByPuyq4092q5fZO47G/v6vyRLv9&#10;7Z27nUkNEDn2d/f29nZur28OD/dFIjX8ThTY35/d3TGL7u8P9vYZAnVnd08tUtdu7+73d3e37m53&#10;dnbVPLVBHzUIeq9e3OomlbCn0kR13b+jQtVsDcI3v/zmX/xLftH+y5NPv/+exj3t8LzYU1F6o481&#10;N9So3V0RijnjKbO7vbe9K/JDal2ZFojHjIWwo5H0eDAd9OaWqvVWFPZc9nRkpvFtzTfRipWS5ZQX&#10;FMiZnBrK+uaOGaSX6K+315dXN7dMGQ3E3f323u7BwfHxwdGeCLS7u39wvK3fe2qr2r/L9KefzHI1&#10;R7NzSwRWi6ipamTUavrTuL6KvXh0lx7xDZrwDL8X1zazlS8Y6VCAP9DHvWscoBa2e9K6md5BGHWK&#10;UVKfbm6utu5vr2ZX19ezm+vZ9cXV+Uxr5UpfqsbD3X1Nx32ttJ3tA00XDc22en2gEdfQqSzNeF1U&#10;kQwfK1ujtqcKNKhpnR4QNfTuVjTc2hK/YzGoT56NdBkmUMMTFugmqlt31zfXzHa90Yq9uHx9fnF+&#10;efnVjz/86PXZX/upL785Oz+7uNSKPdjd+8yn3jve10TefXaiNXzw/vMXWsisvgONzJ6Wp/7caL14&#10;sqkwdYH1cretRcrY0Jg7LQi9UdVad5rBovre/qFotLe7L46kFu/tiCPAXkR9MRfaeH+rm2GJZiIM&#10;l7qt4WZx01GNi2gsOh9Q1M311eUNfGD74vxcE2l2fff67M3riwsR5/XrN2dXs1enb9RJ3Se248G9&#10;/x0/9EOb0+TGdfp03//e3/277g+PP/fzPvftX/jOn/9d3/v85MW+GPDeXpCOaWNMzKoVW8/l+jQg&#10;fxB9fjEX0qfzK2C+sZSU1mnkqsXNB9YwADxYdHd/o3l5MxPIbMP64VuatfrCNRm6WN5wRaG4r5m5&#10;00q41s7unvslvicUvNvZ22P6a6nv7OpBs6zWaiE4VQD2LBCYkMqf0Twqdp9Vr76jYGO6mLIe2d3R&#10;stHaCoMQWzANafZsJqi9vxfDupUUcHOlZalvxLav9YS6NptdXquD4m9i00ewsL39o2fHh3vHO3ta&#10;lEYgcULVv6PBckNpi1asOgSAgCs7Qlp4xP3WHr0Rj6O/SACCfFNYXC9YIw4j7qpuq1AxBgDE3PBW&#10;fHZ7Vw3XfOiCFd2839YtN+LD27eXV2fCUmGuGnMpyUC9vryebYP02/s7+nr3TiLLhYQG0FcP3lzv&#10;bu1I1tENEh9U9NWV+NSWuqSv4Mc726KCQHPvYE91CJ5EKk1J0ZjRCZ+VcLC/JzrPrmcCU3VYdFCT&#10;DFy7cLW7G93AG0oTc1S9+gufExGub2729/a+5eW3/JJf9n0HL5+9995LDRhyUYZezFGQoL9gPFCx&#10;syea88pq8CXQBQBrc5UhsOiQqSyk0m11XDbNMELzugUa877NcCYY/eaavhH8ZDloTDwnvdw0Pp5p&#10;zDAkHMuK17N7sWfNIuHfTEB/t7u/f3B4dLB3pP/QcP9YVxDYJcZt7xmdI8sAhHoHErt8zRu995W+&#10;ErkBGYZmQPUIyu2GYL8bVWKc4NO4nmInRpFiJctJamz9ngN4j6nxXauA6XcjafP66mZ2fSW5RfKv&#10;5sjNqeDn8gJZS8uVIaD+PVBSP0ycLGd1jNEJQrPmNZ67AW9PD74IYS2LM+i88cD7kawncweks7BB&#10;lr/+SE71PBI8anlKxbgUnL86PX11+vrLH7z68oevXr16LfCX8CGp9OXL5yf7By+Oj46PDp/p7c4+&#10;orraLnmLeahuCOBvWYaeVhpTXUFHMMe1trCjeg8O9umEphNDf5f+MqBbmts3IoXmj5qscvWYVIvW&#10;d4mGjIJIpEZTqqUYcyfzmxuNi3pyo14io9/fX84uZ7Pry4vzV2/eSKI6P7+4vrr+6PT09eXFJdB/&#10;wVN396r9h3/bb90AfEHEE//zL/0zv0sj9qlv/ewv/EXf8/N+zvc+f/ZS8j6LwQuC9W3ozqIvPTiL&#10;tL0C6pZ3C5Knb3Lj3OOF+tF6mlhQ7CC8Y6EWyxXFVqLNaL5KjhYfFCNAes1a3RJnFxNh+pa2hBTM&#10;GpeUmiYBErssA73XY1pnrF9keaRaycVCNTjRNuK/eZl77fbDVoExitHyhjGkw4JwvmX9hwjuVkQN&#10;4bBUN606eJeuq3GSkOmC2Jbg824mfqYbsAnoGa1OcTQpB7eChx2LApeq4vjk+e7h0fHh/vHWtpAe&#10;Q8H2nda3xHe12YzJ5hNWqmq6UWXi6Vq76ruAU7K6MFW37+4doAPZQoNQcY99Qh8tuFluEcVMDVRt&#10;tccikv5pGkTNQ3BBWJkhMW0J2a/UTon2KDRo/JIDrNvBSHZmQnRzEEH73dXVmXQC7Aa3lxdn4k5n&#10;l5d3d7tikuIeukkmDCleYu16UPeLE2oWig7RRaxSwwEtvNwfHRxhO7i+iZVJoouwTUKa6hZdNb5i&#10;gcK8g8N9SSf5iN3l7lZShjgsUsLt/ec/++3f9z2/4MVnP318fLwLNnkSQktxXmn8d1KS+H1wgGwI&#10;zcJ4C94Z6obxjHhmnfX1mjNtCqky6/qZL8h5eRcZNC/GxcikN+CT557f1x2a8yVlQ39NP81GsWVp&#10;kzcy/ki7vZxdaFHsHR49Ozw+PJS9R1LZriw/yLKyakhkR4vNJC0wq0Xh5qjpme3B5sB/++geBbZB&#10;CK57wtPZaIqwCiZ9FxG8sr2sDF3qNSDLUkIZVTcx/1BCSQ/ILUxr9UemLMbqRniD+q7OzW4uLy6k&#10;y2u2iDYgpAdD/ZId6+DgUIV4pUs6v92T5NeMediD0HQlbavT4GgJUgbQSOG2DDHCZUvRbLdy76lA&#10;E+kG0056P/MTAUR01wKWqe3y6vzi4tWbjz98c/rlDz/+6M3phx+9kjAiBH9+oml1/FKr9hCN/fjw&#10;6MUJl2RI02fr1aVHSAtQh8I/NNvhBtea9pLdkVAtq2xrJmPBMbjyW3NYIuweGr/6qrkh0UFzW1iu&#10;cRED18xh0UinF0vc3Y3sq4GAEXmMkPe1Eq8utYC0QNUeQfv17Qzj3O39q7M3EqbOTkX189cXlx+f&#10;n52+OdM8izCnkjYafK3bp//n9/wvf+fO/sHJZ1/84N/+K7/r279bE1ETUEpvrFWR+MFXc5eVAN/Y&#10;xPhtvxbMzzop2TgLO+u/AXzh+kqAD9dpEA9btAUeiBWL05PII9b8YjAEeb0o9d8Gdp72ckoXfJU+&#10;YWTEqGh20Eaq1vPQU0O4uVggXbW6lKon69+8GO3fNtjI/f4LKOq3dZTYIdFVMLEKHSWhWPjQGhVf&#10;2bq6Fs7DsG/MidFn7oWaW/t7h/uHzw53xc4Odg8OMzRhr0YcNG93z/ipAm3cKy3EixJ+aP3J9BFG&#10;NYN0NLewXnFweirzNXKSRRcL/EW26oi7EmnAMsKNCoX92Q8B9zBBbLQF84CpCyyu8j1IDTi/kE2y&#10;hJCtGXrD9qtXH7z64KdV2tnZeYwQUbMkjiCCiKq3d+LjWBHFpPfEszCA21xJqZhboRSMzBihe3ZF&#10;RTVQV24kU0nQ8VBI0EHjka4vqeh+9/Of/cL3fe/3Hr3/8vmzY5n46bK7y2ywIohOrte+oFH27ZIL&#10;A3tivrUebLL3tCgwsJm6TfHCe0MnEIbOhDoYhI/d3WqW3ncsz0WjIDOnpEZjJJMOK5LcH2LaUuCv&#10;APjr6wupkldnopvstyeHsggfqbmH4vT7+zu7B+qC5BMYPJquIKTQuunrQfZaM8ObrIkmg7jB/dvg&#10;Pb/LbMZXZdsz9g8PFqlSXAwc3BxTDJ+RruiUyKXpK6CRuwHnj2xBgh39nwlqpCsL7yW3HO4dRkwR&#10;xfZ39Q9bjj4xYIJW3Gqpn+ET5jEdQVCM3p4wW5q4Udq99q0sNxi3wZ9hq7nfmFbaDr6b+Qjkry4l&#10;geBm+/jN6w9PT3/qp1999cOPPn5zJi1YUvWzo4MXL56/f/z86HDvxbOTg0Nh9KEM9PjIdncPD49U&#10;NTMWTyIDHbeoytWNWiD6YDtEjEa0Tla8EvYstYdzhrGojzbAwQLFQZiiWbQ1/byuIx9LJbiVYU9U&#10;kh6gGXUnyQc/iIVFmdXwFM6uXp+9/liuh1MJ32dnV1fqnUz0tzY82ii6/Tt+eGOiz3R+8q9/6Uf+&#10;Fzt7B9/yPd/x/b/0V3zus184OjhEgTd/M3Z4pZQnLutzbtH3S8Mt1eem2edjYxOBru6W8zwdYX64&#10;tXMc47vQw2BsoIyP+R63txtqARwwoIV2NAaLvVYLC5sA0oqtm+yNbK/0Lm3IuipWbESfdJH+nTWS&#10;sPeQSnhme6zXn81uxTvoBHKAncICUSzc5tQ3aBCCR3NvGSUF/LpBq1tAG76s37K7ilWLT4lfR4n0&#10;2OB1qwabW1FQem3soBmWfsrRCgdwK8sfbB3CJDXHdMfRv5GdkPHdr/hT/XXA2/2zMg3YeCgB5p0t&#10;XPgN24putgpI7hDbgHtj4ZT3Qb4V6Z4igZQImQLfvDl7/aWPPnr9+mOpRLaMS0fZPdw/kVRzeChx&#10;07aZPSnl16DjDBe0FDXZAGSZl7qj9ghvMcLf3mPB3d4RKNiYn8kg4/9MspJYNy4QGWDUquub7/jm&#10;n/u9v+gXPP/Up5+dHJpTojbhrjB9MifBegykWD/CLu3StXUr440+65tNwJiaEAFNYa4GTCBCghIg&#10;ZlnrazFhMcaJYBOCnooer9vaGz13Z0EsHiL9spVYjBksFMpfiBW/OXujETs+fHFydPzs8EjPyj8t&#10;UNnaP8CCIduv7XKeAppQgoQblWfbjGW8hmSmGDaYEnr7VwuLZEEeYGKVih9pOCV2QbnhOrexNDOp&#10;0ineyELsMAmN7bUUSmzhuHWkxpfd+FIfcAoh7zpIwrNcfmt1QRYX0QSD9pbsLlbvPXcBeGJQWCzu&#10;UTkn0JJtX4mg4BFBQC/1oIvn2KFMl2bOw5SNJ43JKzvTDLHjQqr7B29Of+rDjz/48KMziSGzm6P9&#10;PdnbXrx48Z6MQ1tbLzQmTOSDI1zzaqx6sI8rzWal7b0D7I5I1TYRGewjNjLRHExgIUSK2IEtgjgm&#10;oK2l+1r+ckXJfiN/PHKqmbEetIQYo6ZKgnqy4sh/vyejPYzCvEgCi4T0rfNz+QVlTZM17vbVm1dv&#10;ZJo4v3pzenp+dY0PXtKVTI92AYhYv+O3//DGRN8XxJN+86/8yO+SRemX/Jpf+fO/9bs//d43HR1K&#10;ThQ3K4AP1yod3np8ybrVp8x+L9Ew/xH5ynTPd7WMO2SGGU6Rd4HpKqmVWMhYPMIr0qwhVj3gInfA&#10;j7wGCoQsq5bEavyqErxkSrhocnGeKall6I1vbfFNwwA23IpfIMb/MKyml3RRpmQMGmYZAMYPYwPz&#10;YWC23xsRMUUA/TG6agXqdha8uY9Wozjy3oFM1sRJoZPYaWc3oyGjqGvtLmNBhRbkzUnhvLbUBcgt&#10;tE1sOwNRbAIpIfyu4q+aj0YXgXITvyMQkoS5RKSp6O0MRwaSavwdd9h2T5iAwFYmQdvtpUTo99nZ&#10;GylDH5x9+FX9+/i1OitTpvSel3o9e09BIffWRBEEbRUwCCDYOSzRE4EXrB9zsNz/15f6I11ETE5m&#10;VHtXtg7uEKrUjPPb2zPJUOdn3/nZb/uen//dJ6rkmfyjjAPmeXvdzRZ3TAlJv/tCWqaDvTpx1NqU&#10;ipxV1qKin4G+As1qTmU4bE+RKCYCSnLalhNFv2OBjz84t4WScRbbrM1LE0DQVm6u2IiiQwpjDILX&#10;l2dvbEdVT+Vik+54tLt7dCi/gyzDx/cyyAGIeKstkNh21QQ6d7Ei47yC2mrOFPH6L4U8UDKIArlZ&#10;MzKxLzZhlMW+3RaZaHywUL/WS8xHXhDgjeY/3nfGGFEQgCeSTX29uLg4PT0TLAnRHe6IxGVoJwYN&#10;mUuisDugySL6WBqn35oDhJFaaMssdYiDm2pmliWDWJn+ty4itnrV5JrZCEF51uAF8FJocVOfnp29&#10;vjj76sevv/LRm6/8tID+jAiP7Z1nz45evnj5/vGxjOeSOWUl0j/19uhIzhONzH7XiGTE0gXMZq4L&#10;46m+p0VE2OAFUx8JmCGc1u4qxCF13DYPGi6AVk/tJCmfhzk2+lBCaBHjmDdo92GGTD/xT6lI9AgP&#10;5uXllW55c/pai+T16WtFPLz5+M3l7Pr12fnHp4L7K1kWbzEQQOaNBp+p8rPg9S/+rt/57HOf+tt+&#10;1a/61s//nJcv3o/6DnRE2h2l3OpNB8Sl3i0I+yOL6896wfvGEeDNp2t9TQg5VIASU7J+DHtAppXU&#10;aAme25r/1uOJhy9u5SLmhZKp1EB4GaHfNlYx0Gf9W/UxpPta4wx2EJc9oBQUcxHr8XwlliFOjbPf&#10;T2Kvt1kbSV6qmIiuADshUVWjvjjCTiCD5dCoY+Gede16x40q07jYU26ZgjsMXdA2nMwcNv7FaOZ6&#10;V6NczM43hK8VKnsyuAhHg9t+WVJCgZIlnKbjWvIwPwnxDfDiYzZeA9BESF7dzggxnImNX51fKq7n&#10;q6ezC4Uii2k/299/X1bN5y9eHCvk8+BQWGX2rTok3JQ4ZIMHHMq2a01bIolkh7+9URCWvpR5BD+9&#10;AvfiM+YuU1msGe1wJtz7wue+5ehAnPdAHDSkwZNhdQldRwMhBpmoKKZszW8z09BfooAG1C5b/W+W&#10;oBit+2ThyeaG95uKfuoA3zR1zywLGhDQQqqFCZysgU/c8radYAjR7gZhDJsuBPDnr16fqtfPn798&#10;//nxM1mD5ZqWoV4K4+GxvNZMHCTFlA3SY7aFqgEvWRfsmfVCTDxB9daD1nCBmSMVWx33bHAXm1iQ&#10;VZCZSYGlx4cO80yDadWkCss1fJT5he0lKl5Dp7DNW5zvstLTy9n52ZnsyOqrRlMOCIfH49RAg8ee&#10;ZUdNatKIuc0xsxCbFp9UxCbvlKk7/cZxFPySGFExiPbH2+KNEOYFw3qxBM12EBEfgJdYSgS9fPBn&#10;X339+ssfvf7qBx+enZ8rNAQT/fHRey9fHO7uPT8+lAR5As7vK95OrZUnXjKuLGTqLB4oHGuuzoKI&#10;XA5qNnOsTSEZq2S9E0XAfRv27aSjE3EL2tjGajDrgwHafUintNaYy3QE/33YHRKUh11dkwilsoj7&#10;xXRyfSGvw+WlTPRniiA8v3z10Ssp74TS215EzJO5z2//od+20eD7In/Sb+SD/6af922/9Ad/xec/&#10;9x3Pj04IxsFQNAK8fdVlV19aqyMrK4ReLwHMrfM5tX5gFwb+TPmJcrlo7tNezSUOh+hmdlouRGlY&#10;1gG4Xwycz+G62xsrxZyCkuoD4V1NnswS5ZN/YHS7TSK80qp7NF0XCq6DxPog5sJ2O0zcSC3RUHWd&#10;EDMkd2IDKzYYvtMBprGqooweKl2q5Bs4NUyt0DggnG71QAULCk1uCbvu5C9OaPNmWHqnP+zSBbWd&#10;YGXVp1vR+208yKBNI6eOqgibKgRRM8D25lps8erq9atz6Qhymm8d7x68d/L8UHo8AI/uKZMmzcIB&#10;L62XSCILd0FE7CKQGnSgRY5nkJYcm61vsdqre9gfgBWCXQzqtUL5JF88Pz5m0psMYDu4UJIt+y32&#10;o1MRu6BSELBsqLf9lPaUMmzClFoWIrmFnng0i0e8wQ8BtwmLut41+Mz3boOpAoK1Ue2ZHRhIkZIA&#10;eNTbs8szwd5Py0r8wQdq+nvvv/f+yfP3Tk4UrqGtlcK/vYNDNk4QaqdJxLhEn8Of5QnKUhO02JPi&#10;RjoilSCsRGAgahRCF0ZWXGc6aYONp09mBMSxY76J8KPpPsJCvUIxBD9FFCge816GCv1Wr3QbeKJg&#10;FNnn6eWVnBGyEisobJ+uyMYtdzYCiezeALolIeFY1AR9sG9LWO49otnqy28WiKMCjesx7zm83Evc&#10;Njkjoq4n2tTWwkmCt21e9hcJHSK/4srPFZX26s3pVz9+86UPPxLAq6H6Sta2ZyfHn3rx8uhg/3hv&#10;90Qmov1duU60XVNylyQvW4sUFCJS0yotbVWjuSQ7PjOQfZgmJyF1MuFgdJA+T+M9F1HF7YIJfmvR&#10;7Cpw33PJHTdjQSVIQFJJNNbY2BCIlKZbvcFHthKRlyWJyELzT89OTyVwK3j+4zcyVby5vNTmAAZA&#10;AG+jqZr0T/52fPBdBmkjuvn7JClAWKqCceJzk6+PmWUHbyl2rPziXfxt1mj3xdrOXK9GDPb0reUf&#10;ftdvbcp3IUpKMlPDVZkwq353qnQzGqwQEFuFOdDa3LldSXSK+XS9YW5X8BYllNZulgRbc9X9ja86&#10;2ipf5XsXzj7gMINWYIqtinKvy08V+Zh2oSgQvqrlaoWY3blEb0lHF4CJF4sny8+mOBx9kmdOEdHa&#10;yCy+pXBZ9mF7PJDW7YFjpTlEmcgAuoqTtVmpqZ8GEpRApdZLCbCCk+GVNE+0MB7miP08d9JFHM0e&#10;fqECwOB0AumVu+A7QhJKM9OBAbm37LFMiADPJgQehMnmJty//Mj6qB4TZKytgLLJPzt6oRwMn/30&#10;Zz/17MWn3//0yYv3T569Rzj48bODw2OhlHYU65M2HKHT68EjRZMpOcCxVHBvRDo5Onp+JLb6/Nmz&#10;Z8/5/fz58cnJ85Pnz46eyxLw8vnLF89evv/i/feev/f+i0+99/L9T33qM7Jjox1ZiTO+OpY8DnaM&#10;u3isa855LxXOXaN7VkRgrI1uxiQCUsQ46OI5IOQR5sVEX7e1CYuu5oiqSFBeAZ74bkH0TkvbLAoL&#10;DcRt2AxCqPk1KCEWzSZ4xTMomv5Cyr70LadqkAcoMkcsPYSAWIktY4stSeQSsBMF5TnBbl6FDtK0&#10;wYV5YgBFeqT2AIbbWcZ126O8FcSl29hW8lct0og0wC9d6L200yx+nFguVI1TNJiuiDJEcuZZBV5I&#10;uyVfRV6WerUWGt10t/3vTDicXwk9SbKH1grvUOAJemai0F989UThOVOC0V1A6JjRLJBiTThWLPsV&#10;p/IMsISnWyVwUZo3zICy6MfkW2CZK/gRwVCWONkbtHsWV5EZCCOqb5FLtAVFm1ETjUDHZbHXMne8&#10;ZyannVwOCkbUU0MIOfEnkYFdCbHDxzLiNkeNoY7uBrIUpzpEZftWkG+0FMvKZcMcpDDzVJvPri7l&#10;I2AmqSM2ykX3Dzk3AF/T6in/YYy9I5MonmhaCQvLospKYq35UzH1xoiYOj1iqBYtwNaQeR7szd6s&#10;XLvESS4oFS+8zxJ+q6lxu3DFdkOD0Ujn9U2/OEftgtaBC3dEpwUsA/O76YapYeEx4Y9pQOA+un4j&#10;xYDgdUfn8mM7g/eBESvheNONKOEhiX9iO5MgBx1lX1537WDWR3iWnZuSZKQ4No7fOE0KLOJU5K0g&#10;30icn4gfILrulBIXEKJAJIB8Zb7oWvw7PyGQy69vfZ2ba0uPy/QjYawRDewrRI7xl2LBus1R6HxC&#10;XBDXUjfFr7U32LB9sCc0PjkWZr+HCipsfqYLx8cnogRZQkQPkQUmaIMsMp2FBe0sEPbzInZJ7/fE&#10;RCUAkGDk6PjgGKEprwMVww4Rdi9Janj2jPRBkqiwXyIwwWQhF/5OWJeHw6MOh/XYqQsWzhhFbMLm&#10;vMN0y+zILDXhwscpXBF2VvoLxoNzXnDi54MbPvOcskuVJ/4OdFWHY3RRI6PPw6ZZTLdi5DKgXrBX&#10;/Pbs/OJspqQ317oFLg4s1hrOYpQGbQSJQxZkwmMdyAXoLYVUpEhJI2bvSdaUvoEQsqjHWkQcOFWo&#10;Nrt1mmkl67zjvW06LdazgjTytTC16BaFMhBr3TnJXnhJby6BwVGcortmAtU3sPEqwvgc405Gxrte&#10;Q9H8KX5i5HNXctEIFlc9L3OFNMNVOLLRqzb2MRxtvtfCmRJFeMsGC1m7NtxmtjNQHJYnZ1WqLTbk&#10;i4hH3DkbMNEx9xyCQyiJKBQzFGYqPWU/OnUjcsQTpGaYD0R+ZzJIhiDQQDaxuCogKWp9nEEJmjGr&#10;xNPkxeoZBhFMWIsCZdSnMeTgYDOLvPNaICVXovxn3ZV/hgYUvTZ/njAFJE7aFYe0Gy046mVeBVGF&#10;9lzxTDcn80RpBrfggG/o/lmboonaik26ELFYYv0xm6sbUlhuMw/y21zLb+PjyFINmb2pebbDapQk&#10;HkwUalen2xM8aiG9FA63sriay2qCylRm1TUUaCLYi13NDNVK++9g7wVJxaXZd+dfMJVHko2ElzMN&#10;IfJXBg9Z8Kxl2vxZPVZZkW8agAfGq4ravGVu3F9e/+0TIQH1wWs2y34qM+81DiVFDSYQa5IeOEKY&#10;hk75o19t2BwPUQYZg1MoY8aI4cIB3Rhd2ecvb/iJ7OWKElP6PtBaeKxEN9IpurgBE+V+fiJTiCpx&#10;XrLDgM9NenLcuIUAKqEeSUwIArzVFygu2rCkGDpxW0hg4Sl83+V6sPIvZLQAPMyJNvGMIjyZN0XI&#10;XPN6YXD5WLZuzxAC9AAS9S1R37F2o82bCUet11sc8I7B9KLDvdyixGr4FG6girXXSSZsIg9IDmFV&#10;UmolOh5ZiZqkbPW0zQEBU2Tx3ifdXvKAO+wH8Xd4IwbAFniLLmDhIQI7Dnxr/PHtFjmq9Lo7qmUt&#10;cNacFdV2ydKOg8CsSdMmuuI77LGSGd/RhXe3ZDLwftP4WRDK5EbxTJ36Et+Mve+AmZHfb1yaN4t6&#10;9VvocVG8TQluS7T5ZKvEdE/cnx1nyhylNAlkGZK9WuERFnSE4o4blR2bmwkjIAmdrmm2QUbPT0q2&#10;eCVykVVDuWWuL1S7PipFo+UqcjXSWSIkaHZ8DRKLk3SP+Q9ncqdMUBzz3BH+w0a+0BhTiEci39Al&#10;tZ/Ui2WYaKvf9LZzJPYia+mTJ0UzTlMpIkVsHv21AfiBGE/17cHuvqemA1ss7nmtVnOzAMLh4l/0&#10;5OOqV3aD1MjqmVUFqROi56Z8jfnNZetP+Ezfg2fM8G2WBjyH+TAgVCfiHPYXuLqwIHxZGlJ+6pkY&#10;mWHbRVtqrZsiGUz3B8AC2/35Vk6njolTj6bjRalU1wwAlUYgjw0GfD8eSPFmHlvkAHdxeNRFK8T2&#10;xxE0bC05dXQsHwWIFF/rOXjsD10C6N9yxWFSvZy8HymQ900cmXRVQ7QHp93fpYpGwmpG9SzTBro0&#10;4wPQ6yKUfJdMJAp3Q+c+UTTd0cmJ7O7SvGWWl8JRCrOlsAg7jQK0zQGhscoW0Yz4gu/4LvSGG9D6&#10;y+McAQO5xMq0TallY7B32Bqamy9iZ+qnM54wVaz7z3dWSC0HaJseuVRsC7FmZRup7do2nFjwCIlF&#10;d1XqPLGgnNIQZYabmpmWkZ0qLIBAcapwPgA7BRICxi0GYx6WEgm54kmdaS3fzpw7JwZaVeSkBCjo&#10;QAtqohcgZjt9r0AtTO9gHuvUKn4iMPnovMtZk0Zk3BjGbMeQWGVGnlCEo/6qiQq1tjk3zzdWYjDO&#10;DO0m+vjvwZcsyVju3dns9YKUTuUE4EFO0hJrgx/QGKdGAiOUToKmx1/uGSKrdYci1RB8stWd7XAd&#10;pzBRW5wKxSPAQTIkAyIruTmGa8ujGacANmTXvnyyK0qVr9UiM5KCP/Ao7R4KNTUoCkw7OFJUYIxg&#10;iRJwmLwn9fH+cficqJDNf/TUgrwu0gt3I053TBT395IiUMUd6VLZ/xReqv2Bap77g63eQTNZpymN&#10;ytrewkxfRhm+Ihl6T+Ytbx7BVuONCdYuZF2431LmWhnPlICLvXZuVdyUDFON5+bPk6bA3fXrC/Y4&#10;2munCRhdgfXQuI6V8OB7vQbky5ItyBxvWNPpWuYl3RuReU34Ws+VtmTM7+FatWjLPz49mxLyKgGi&#10;X1qC8MjoJQtMrexNqd4blkapo7Gs3NhloEl0aIYKGhNu3XiaP42iRofPQlDKLCu6ARyQwDCQgG0L&#10;1h2Si1T5k5Kb8JWm13bGWtuNLlP/lkZmGtgiY41vHmkV5f0wC2rglge6NpNZtrA+SgXB9KoKQzfi&#10;C3lKtKdL24XJSWZbvMzpxyfe4sSD2QEFw4FxUZKRk3KGgS0I5ltr86XctwGIeAFl7LMw+zJo22VQ&#10;io6DrcwUo08nko+Y5OS+MTzTIs8xfPURy/TTIDpzzkaL7PmoSIXsC88cKMnL8w/KWmpoE4WrWByM&#10;4pSG6gwfdoJF79bjopTCtM5ZHZXXn8RvzlamPYiojP4W0LXM7OBOmmRN1FulbC5IuB7qWmwTTfam&#10;maik3pveFG+XiCFZmRYpzJGKSC/YFBCV/bW6I8DznhF+CCqs9Qg9aYysCk6ChGXebvC8sigjLUxm&#10;EqckwmgM6hlo5eqGHSRTGwkKUaNjFS8mZAt9CqWROOMHJ3SpD4XiNiJ4aDzkeswioMfc1ynLUQI0&#10;w1VzG2KJ8JjNCAg3Cglka4flHXLyW46zB4EAUWW28Qh6Q1pi8is+Q0q8dnkgypBQmdjGzEm8D46L&#10;kOIVriHc1crwxCarHRPLuZ6yJmSWSobfyKOuwmNshc30rCQ/kY3SW0vZfOVNpm6641L1pc68UFgH&#10;QRl+kCTTET0tYxJq59cG4EOHJ/3S4J7rgISz13K8sCYYx3IdIm965dkE19lpFmDUeLgUbwa3e6ZW&#10;AHC4J1OO3zyWOdahMff1J5vJPHJ9m66FNVV0+GeX0n1XYCmQNN9gz3EqLCuhv50AoqSIPlDtcySb&#10;9CS9niDODHrA/MJBHi0Qozi3MnTIo62Nqd8/HeOb8zvSAfgX9dv9cURMK9lOhwHmghQlVvR0BW6S&#10;FYUC1qJyyp+aUi6Muq0Rj6HyPdWfwtapA0XCobRhsEIODzeD3cUb6xW25AO3xACSK3dnCy+7Mqse&#10;HAvhA+hWxitzkdlubAwUZh8qtIhCnnHrw+ltnvXqnTR1yvRdpgWb4Uu3ln8K9HQAF9qg2aAT2DGG&#10;URVdSVrQ3vEGWHMGwKyc5Py3F7/amImKL2GYG+VJoEkOhNS5PgY4ippYJ/hZPtNMI6OO9Wajl22n&#10;F7OZzTyaIdrYd6f0YwrxtnV3jz2E6PxuuwHYsgJ0c9bSzGfbqEuFrYlOeh4f1OT4AG5OLl+L2jxG&#10;jDaYZ9wPmDuCL178EMgdx61eoXnGxcJjFWIzgshMWyNc1HpLfB8Qq02QUENA7hxtGUJdJ7/6NSmb&#10;CbJDKjBwmii21Ri2bbdgAlg+rkliMS7dz5zBhcPqsa7c8rTDCGl/qfWNy1nyaROBODgJSdjtd5Qf&#10;plaxrZ82t+hUGMdzWDaRkVTBID4BizkWy4eMVxUnqGeclRZBzTsgI2PRAndBYi6Jn3NOjM6F0i47&#10;jFJYKeyKIeF8/O99RWTe0AAbkKq1HmiabTlPzN/OKG0nERnR60LeK2WSaLnxY9Qnx47hv9ayqbkB&#10;+MZmnvBfTjeZXb3SoQkKxI2xK+vTDiFNGaN+B1Ivo7A68+6CLn9c7KUZe7/BRXp6ec413uLHDAZZ&#10;4+HgAwyGV7icsRVjdcP13JSKFh6oVofXzZe1YnyqjdjT3LpwrLk+whPnO1hYNlysJxvm995xJxZ8&#10;/846BPBKxSy7/0SI+IPdgHkym6+tn14NjSjcDoe554dv1xXRRZNUO0kqLtBW6AFaPeIpCmdMD0XM&#10;GFqqqNHOPTQgir09E0Tz5qQQ467fNP0/0JoeWGNLb6ocvS39ut8GMPhqxAIT0F3IPKsGlUWX+Ygu&#10;Zn3dU95+Kt+obkStNKfLxDLZnVrVNvMo/WlalW6qADgx/zrZfZOqig7ODVC73umwXQsJvM+LQntx&#10;Jlx8NCW0eXuVAJUMNkRuQyqCDBXPcCCHzjZO4hjkercLiys+PHBg9a7w0WVH75PHFr05AdutRTbO&#10;e2UB/JC4ggGj32OgN4Gw6lvbq/ZDUYfp2VVvez5NsYTus93MbhxpcGOpgW2j/hIs1M4z9qO7qfi8&#10;zTv0aq4DGmj9HgqwA9NCBwS0JTxmioJVSxgpLdotinWkC4sZRjhwNF2O7ut22NbiF1YEU0pylKci&#10;BqOcMKnL8rXbdkIThdZ2AyGMS/EVxivqk2ZXOTp+CTo7TS3dRbQlfz755rAc2ABmI4keoAWhqG5B&#10;tuvpjW0byQY/7rMHITJgKlLDbLwhvB8R4YZEyLruo6ow00vyIERlb18b5fQccQC0RO4GAi50hxwN&#10;+p2kHbWQNgDfVsWT/qvpqBThH33w1SudAubNNiQKs1csvMXcKDjCNWPYHHK39R9kncfOsgYBYmGX&#10;5qQNyfNA/Y4AHSbuYtoLFhkTQuMzDfga5k6YV23wDWl0+lC/wuHzeBcFVgxPqeZ5rlpSiJ8u+pVq&#10;2+9Wh3vaHmxCRmthEGOqsUN29PjeQb/tXEb3lwQAbazEVAXQzBAyR/Y8PREwdVbxTdborci90+0Z&#10;3IxWU9/b2OerRs056c0PNGpXgW08A1UZjIbKk93CehhG8AbqyQtb9WQs2xC65wMB2wg4tGOuGw3W&#10;M6PmXw3sVbZZHg5HgwxpQ5wHJg/5iE1TXNvcyqfehAxusUrZm4pU0D/Yup5v9a9Cv2vpeCxg6QTS&#10;QZmyBLVpGwHHIoxVQO6LDurU5RaHHHqgN6husopz1o4ynO87pYpOKLa7NNntnVKGbgWeLERYqaW1&#10;Tdop23gtdnuUI0wQLVC6vltdmd0QNlDmQU7TocpEBiIOHP3PRobUjfiexViWAMSdBPFVMkeOcMES&#10;zksufJzKJHfz2ldpPu2s0J3h5/hBsvSgmJph6Nv4y9Vsbfst6wmg7Sg5W7wnT3yfEk5NTzcNilCZ&#10;kxTj4SiAtNXEMoj3O5RJn5g/dZNi1UMpuG21MmpkP4xQYD99CJcZrVRLZBzyS/FPMrEgaoDNDAnB&#10;bpRYWYRlq2e+O7t+jOcMiJNYt8WEO1+EY7ySy68WEWuBqAuesAaPsl6LSoYDRqIMCZbXmkXIJ9zo&#10;JG6d/3Snc5tUoLdO+qhlT1vWQsknGw0+w/i0X8jdN9fnX/pIuaxJbC3xktFmwD1HvTjdhRHIe58m&#10;7C/ePq8jenrlFVjNu7rQ3zduHktdTId+FK4wPFP3zevfXFxAq1TAvO22B3PeCe3dnqjg4/h0vX/h&#10;+gSAC+BSD6+66lZ2nBqrnqSkkjPKw7FUqanVbPiNIE0pavaDPDU826lUwkg+zzXRi7VQ3F8MBCzY&#10;ngYLiFnE1D4lBqmEtjZpIw2HrffmGSBHMkTlLRQrlR3G7EAe87MmBKQH8/idyupq2TP7bd2tMP9g&#10;ldDVfdcdPRl+bmcIzN52cVtubPE0gSK/wOtRjOIXn5s73BXZNa/IecFKc//c32e/v/GVtomBbvOA&#10;d73jufDtAC2smrvrHOegHq4NWzusimlzgHYeaC8gIovPnK1IBDh+AK1c+HZn04XIzekgKQLtP+5z&#10;idnrgwm6DJMgLA+i9e/o/QEIR5uXpQMYy5k6iEdqIskZnY+/NGvIaA0Tjd+ph4subO6SfotHOd8n&#10;hbPbJMu1Tc1cdTq5G0s/1FLwRLpiN6lebaXw0e1s2X8z4SN9R8tFaB5YFZyjIu+MreS5i79Kg0N4&#10;n+p0oAkzhJNn5C8QnUBuywYcO0lkBPv0Zalnkz10RBhwSIleJVpFtPRCEB1ir2JPu2MIQ0YFZSao&#10;Qu9x1XNILu7/3tNMN5dBL2XAt0TVcnRaH9BsgZDOiBHIZ3B5w2OVZgODE+SQmUHktd1eARB1xkc2&#10;FDAL27TfmOj7Yn/Cb9geuX+u44JOz88udH4H51cgh9svV5yqLWMvgTm8yPIuU21BcutsZ8ud482h&#10;zDxmLMsBYZLTq/CotSkMtxoYHjx/s5GxK6NzI5Cilgzsc97z/sASF+9Eaf0ttBtQ0HrXAJojAOfy&#10;1N+RpU5e9m5eHiDDegRreKEzcx3p0lEwql79TaPiJDz5q7Dqoc+d3wWUqLcTubegvanSG+qvnu2Z&#10;Jwa1LjwsiYORC6aQjnS5WEoLeQgV3OwIFLwLxrd+Bjgn6Q208v29my420cXGeHhcnkn8vAslYtwf&#10;ap9bqN9u6JxuZYdTFaqW29gd/2GSUKMAvnTrqj3Wo9zdQyxtuqcx1QMrunzrKC4fhitTnOy/uk05&#10;BbT/zyHZNi7bLd0piJZcYsU0k+xZsGpILpwyO2Wq5XdokN/6aVF7hmxfBfArn0ymkl3yjqo33sBP&#10;jOVcVwMC6U2ndKAX+IP/3lF//Ch4UE/pcZnEjfJVVaDR+ARm+wvDLUZ6JeKLmoCbOYOYXwCa3zoS&#10;wb505A2jXk4EqIG2bOnDaQhk8xcqkUQhFiQSDadXlG8KjM3TnnZ9JLH8ndBRufYcvW/JhkRPRHzU&#10;xnQTR9SW+UEmeg52ytZP+xIICxA9Sb3c2p+vRQVBb1lFooF5FsXerpR/6pPqkrRnz73F1IyQBwoh&#10;pkSp0tsgncQpZcE1rXSXvSFsq1LLfcw8RqK4qLIKbeIKATYafNHhSf9xYMytjvH861/8r756+ur1&#10;1anOR1IIJbMitrksp5FdeiWUS7hD1xxLnTOyN74wolomTDhdiu9/Ar155W9DFovho5pbX9SfMPH+&#10;oTP+QETH245jrZLeO7PkfjUMeoTTECJXWVutfWlrR2K10A7KAEx/oNcb/loPVf9KiDe6WW8MWwmd&#10;OzGsOeaWsFEI1QkSRhww1rdmR0XGXK/2+/u5AW3U72VOQ5KuTWNRD7q09MgKXFGj4UihwtTlFDh/&#10;Z/WrizJjZ0dbd1qwYEQYaNhGwiRp1CgSZQDc2UbF6W2L/ku3S6Uap0DLzNKfLZ5GvwKD8+JXu2/+&#10;b5fKErhUc96iBDjl7ZF9LOdGvOjrJAgI0eCST/Jm+5YcsXK4S0EU9IvvGyT2OXF8WxjPR6VacUgB&#10;jUXp9AawSFfW1C0kBNrbjHLklsOq2lKKkyGu93QLVVJPlzPe3u+CRoZI/UPv5KpT+FhnFVa1mUhj&#10;jBx8l/1mCT+3aZ/cfGwIQIHnovDGui+aKzivZLZ2sMvQbQdzJbSJPV0dde6+GkxPc09OxAdy0SA6&#10;5NA2q/iJnHBLLMfk3vgVAnh2XbuiLLd25ltbETTR2+VFSLrI+EJXITRntB8eKtO7HvYoYLBx0nzC&#10;IRNoohI53ZXIPg6Y1518n+AT7ZN1pgedmhDLTzzonnUNbk13GucxVnQqTCM5D9x3hyUQrOvOIrKw&#10;7dDG/BgE6B05dOieUF0TKHYCJ49gkDnxkTHCrOQkgC1ngwm30eBXL/gndTUZzhV5++bLX/7wp774&#10;5tVXlRj8YnZxzj4J43tmS6Cu8cswuJrn6U+bVVlU4RDObh189T2DypNJaY7skkf1q1foZxbI1QtP&#10;eYEWL8E23xqszGFzxJSOONX4+pw2xzHZXx07i02Uxl+9GDFj7H8eH6WQhTKrQ250/fI6bBy1noX9&#10;N7bbSoTJt+cWq3DTC/WrDQa7Ivzkj2jdaujc21ANN/FH8M7ILg5D7q6vCk0b0ra50FhP2jMORwYs&#10;hOq06gb5KJQ1cfSXsZmbe2GO1axVLUtd4+/eBUtFjSrNay5aO64ZwCWZWu1X9hmjBl/zf8K2PYfz&#10;uI3mg7EB3aZNi2Gmu5mtkfZVq6Pmnx53UyLobRUvRoVAMU95TN19Z8+zeEdAPh1MpjbBue/DEwzm&#10;Hx46v4CQ3/u2y8tQgxpXLseceAtihjBqmT4a+Cq5Shh6KuItlv3y8BrvwS1sxfHttwA0GusN5b6W&#10;3ee1azxjImhJclZr0rrm+DfkAVCf27XpDJCfgf9lkNfhLNfJMSj3Ngqxc6qzuct7vNxF5Vf3+cvq&#10;XgAbUESvxvTt/eWJAowKTtkJIAiue0QTIRgsDDfA4GEfTiQOTzyFAigPPTHt+kJSh0bU6cIYODXS&#10;thCyzEoigXS2zPtMVk6hcz28HAtB5krVKf1caZ1IN4uMQohi8tvgNGHTIzaNDJz+a1e65Y/kvjKT&#10;yEKziDMmAJBAVHZYzxNLZnRGApSHB/Giuo7HIS9OlZUNaHZzxax0utzskyDZH5IWQQ/Vhd6ZzZsn&#10;SwFNJK3Sk+PD1x989Dd+8q996Ytf+spHX/lA5wFfnZ3rbCGfgGLlpkVWTD0xZPaPA58dtahMIEvB&#10;c69aVl5cYXKNHfu2Za7d8bbg08uvldpqzALtdwyl1IlYNi2YneU11hP9d75/yzjaGG5TWxuszhXX&#10;AXJp3AMPBeeBraIPSupitzsa9a9G0aH3uktfrUcBx7nK52WOqbyFKiMUFGfvIDpHlajs9gsM8X1h&#10;qYPMZ81v1HCLQkZ0382vMiu4FVObg+4TSXmg5KHiyWJpk+AxyHkDfheVExw39MAMMZzdD9qwYA+r&#10;oSpMzRSQT9S7p6zcSSc2hIefOrZZr5a/NeUXaYaZOY6Bv81KcI6cFDIFYNCoKPSRFdJqtDkIzcVu&#10;dE4jZTdOehP2RnvvdaU3lifeSAMAswuANczWw7jYrY2507TFaU0ccOCV46SqCVm3LFEDkzC65r1H&#10;Gua9IMQFuu/egB5bhE1HbCHzKqFYu/xiGfAWtVKa40B3sQIPn+ViY7lRlNxxQnYdCT9T7UKlS05g&#10;vwidpX5Uslyb/TESROt3MLk+qsoa2WkeWpoBqthDGAErUnbeq6HsKiLjm1RwK+OxXjhlnj7gRUD+&#10;A5mp1imBECC2pGpzeK/oa2wmxQ0HMBACWZOPw9qRIXiMHQo2XURm4sr1TbJHMAR7+97UnnAUBC8f&#10;S1MLRA2LVgaFEzkf736JxZZ2/C0nBPu4WKQBB+cio2h47Gxg6J0b25Me2UFtEOWVU1Jn5JHcxoEO&#10;xWJNJ0ZpkGg3Gvy4up/oe80mrWkd96tcdh988Us/9uM/9ld/4sf/xpe/+FdfffnD048vONEpUS5Z&#10;VuOrmCbBTqUaF7Y2JjvgQ0OCMOUgRKZszf+5oieeR61Zfw0zAcU5D0C1LdDSYWGxqU07jwbUupGC&#10;3Ozw5gFkusxhVcqwND3G+/LwD/XOVzrd3otNx1tXWnNHMO4EWaB08Xra2/Wq6RY3vJa1WewSsHr8&#10;okMtNoCimy87uNf7Ock3ebaTLm0YadLmyNioXKv+hoaNAmGeQNdEjUyI4afKb7JDivbFGov+bB8g&#10;z8RV49Da12Yt5XhS2Jntv0kFw/NxOiZpjk2aVprdmXwVro/9OYSde43SRP/CZI3KqLqc+sYlgKPd&#10;Sm8AME5OfJT3KHu0QWfbtY0NPkExa0jg5/Nkg1s+2MeJj5PzJxH31j1DX0e6VRvlSEawtPibLOhq&#10;UA5cpwleEdTvDHxQzKKADdcpzt6kgSyB67h/Qzz/qDp+++Q/a7SWdaBDs9Jn4iUAQI53NO+bWx0Y&#10;SyAefnhxIhmxVTDBgIJS7NUil9VuQt/dULUGw77UfbRqUD/pelBvUfVJByOBBohHu+WvjRYZG4pK&#10;qs2cDoDc4Oy4WAqi6nj1KFtgCyrUV2SQ12E/SAzedMdpeM7KZ5dCGT0oU5YG9jJCNYE9A3GnRMXK&#10;IZ+EABznin1+V9mKiJID8p1LR9QX3PZ5piHI+DnR0I7OefMoc0SylycOCQtzbZeEJzrYXNYjjPIC&#10;fwZGifa8MYChYZcBIfQqzUF8nqc2wUILT9FEpPZVvwH4+XX/VD9p4J+dHGpQxSZOv/rTX/rJv/7j&#10;f/Ev/vWf+Ms/8df/6ldOP7ySXYkFWcsgnfDabSyTNTHx5eBlvl1ifGEzcBMeCJMp9CwErWfNeQeC&#10;9c882s0BKd8AVVUyKb0KMwsHSJsKC1cc22ZWlepgwF2WcCHzkJxifDM8rhTQqcACwqnvHdHC2g3E&#10;6Zo/pRk81epvJdRtI/5VvNawOaCPAWyxQXNfgX52EqdS60DWjFrkG79r45F2tmcTB+CPnWpJiTR1&#10;xzu6Az72l48iUSAghEhFIawVZ9+Z4N56hUqdRiFxpkwGtcaoDXHI2Kg5dc8V9lfGtzoSQsDYAwlc&#10;50Oy1sDKdIOzoNmnazjqMzZN77elhpqKA3EXwgjcA9vnu/2omQEMo9HmG2Yr7w1FeT9b0SJAyzUF&#10;u1OGQ+4TlqmShUHsztJdewfYc72LjAP9cshNTjawwcBHqFocNKAEv0VCgQ27zuyeAAmxpcdnjOva&#10;yiojFnm/pAfTExklc6vmOLZxmQxC/iZs8mR9jNkDbwhuYvuGnWzH+WrwxhOap5ysOniGLLwSXsSD&#10;GAfp995ZpxbqqHgag6ZLenkAFElA6jUk0lMBKJ6yrd+tprXKGFNOeKvF7hGAH2wTMXDkx5fuLy03&#10;889uBF6Y+9moTwAgtd/KMI5CD0VB6MpksK+jehXv5iOgnRaZvaBaIaJqmsO+Pg1HeccRDjLYpi15&#10;cpCGonb3WWoLBMOffSZY7OU4Rx7Ks0gwCpi3Zm+fRziAARrZhOz+ar8++aRqm/otCDqDLwHzkmS0&#10;QU5HxyIqsXeAxcDQJPs9g12LaoWBblpvW1tf/Dd+5/hx8/5vCgV+8r/6SSa2xtJLF36nSaHDhg8I&#10;9/jUi+OTgyPrDo2fv62VYZWd4z14O5Nv1Q2PvD7etu7925o7fV8s+vEPhAEg4Q440h5Pe/oXj+lm&#10;b8BCcb2cFLKyzLHxnRTryLiyi+9089bnf/PvgeW1kmAh7ePC+8EIP9/+DomdfEBL2UXHbi6Ia0xQ&#10;B+N3SchEKf4917di8aFav6EBdDYxz24uTk/F1YNFaPCCNJ8LEugTu4QXV049m08cnB7TaK0KG2/H&#10;MV6mZlCQ300EjqY7afa0oI015lZt+qL8xEGzd4o08iQ6y7H2AOL17OzszccffvDFn/7KxdXFyfMX&#10;3/Tpb9LZuArvkumVs9L3DpJ2X7Z7PKox3pakYPAjRqymFY2x6urN5d5A4JQvZgw51A4ozd591Mc6&#10;sqxIbnSPc5dYQhLh5UrUPlDRGQUqJJshwdytv9YiFWdGElT5qRVZp1Nzbq91MN6VTsbTmfccj8c5&#10;OLqZo5R1dMHRoQ4qOFBCH3LEsxdcMJothpE8RLW4HZDMfGpPtILSQW2ecKxZM9NE5HHzsE+485RQ&#10;s8axdzIN6I9ik4R/sihcXZ9dnr05O/2izkt/c/aVjz56c3qm2uQ0ealjiw923tcxxYp+3Nt78eyZ&#10;LPY61Fjl60hDoNSd9iTHLEO2Ip+n4GhIWs1+SA6dIkGyBDLhqg/GDR/OBK6YO41IhsaTnVOJ1V/U&#10;8Wj/pGgsgcNCChM3K89xdtp04H3/t9ezq9n51cWrN69lLfn49I3Ogz89PX99fvX69Zvzywt9n9jJ&#10;COc//Nt+6+Y8+Mcjxd/MO5EnJYS2JpiXOK5eCwvzfLxopcDkrtJ1p1azjjtHDruOE+htHes3TI+n&#10;hvkH+7cL18ePHTxq9g4I8bZW1PePafBcUe7pArr32nvbFootTOzq6FDiygaMUkKRP4rIfK/GK2PV&#10;WfgdiB8gxcrBesuDk5regsWqlElJjVLPT5kiikI2RnR4zJTyBqriXtOg5F3ToVGxuDlaVbM89xPS&#10;XI6roNvlrUhWkN6XmqCNFrY2oLzbY2AFpUwgOfzD6ibPR5ij6GAGp4dWoZP9xbtL2iF7BmY3pjUJ&#10;YCGlnUG20tIR1zw0prz7PsRWzzmTnG3tMGtHVQmUvEhiDr/Dim0lO72Og9aSCtRIMFdy8kIQlP7Y&#10;t0IHINxKmiUJE5bQ+mCPRyNR33i4ibdHy+dZH29qV7DV/6bEu7ddcKluWUKgMUZ3gZBK02hLQfd2&#10;8DL8xqDjJjgKj7QcN4oDEqqq4wbYm1kmg20v+WtXhXtCZ3ecmc6pNHAtetZIrU+a28oO4+f03ie4&#10;E7tv86ToRwY9t7HiLWOuyMtxCbtb10QAapriNHCmPycF5tS7xBWwYw4y3irgEdyUBoxOjFgm84MD&#10;7rxVQHZ1C4UzR/x5dhI34K0HTqfoBRM3ia1bZSJxH51t1+Z0NZihacENjmVgWLN/wuiOyELrkxxH&#10;x8A7NMBrjVotxFiTZ6ojxs2ur3Qfvoech6RSIgSYUPYqVTzWxkTflu0T/mt2wC5PTx0PZ+ymbJOz&#10;Fbot0gHCl/n+Ijw0u9wje74S2zoWPh56C0sa/j2AT4/BvOXGP/KplWCZ0hoCdmRYrCRfFPQNsPRA&#10;mW8l8id+dv2DwWHYT3lDJmhtDxVMzpVRlv3ov3VDb/4gOTKQhudp9tXHRriSO9v3SyPTKdjEoRV9&#10;MX65G97NBd0NWdiw9Mdb2rwrzQx4+oe5Fj4PxhhwiuNZYzL6xF1iJd/DmYlZoXNBU9tao/FGwugv&#10;O/hLNMhFFZZ0JfloJc/1VGpYgYcis6yfc0s53dUjjG8TpW2Qzwao1IhLm7f0xRlV3U6LEL4LWiDV&#10;6Frt47aia1C2DBHhIR0M+brU0iIMfLkUdyMuaB3sAYWGQdedsZMDtmWXDuQo+E5+7mtl8kHF97Et&#10;crQ7BEzB6srbAbUTuJg5U9Z+K6nEKBA6R4oYwZa21wNe3gNh6LON3kMGOruJ4X3OtkNSnUA+meTd&#10;O0sGRCHczFDmy4Hpen1iMYRTyEAmhz6poKNDHdemI2GQCZCfIJdHyhF2IYJV+cRyelLaSU+PHL2P&#10;zGJxg60B2RSAW52b68RY15ei9LwPH8rGd4+Md76Ztgo/uPIswp5v8y11ka4HaUkWCGXlY6pioeHw&#10;PeRcU8X/J3zfbJMLaZ/2S7Y8LzOfHlFTBCdXdJ4232uSlKzZ13N1bSUMPB5UVqImczXFR/t591d4&#10;an+5P496PXDbQqeWy1y4wUx9/WuBu/nGlJCnQoTxylRWELK91tXSrz+y+48kUSEW7mQKXii8N6tK&#10;CzBNiOu3EQ70t0Imu0JviOGG0kgnqnSAa/W11ho4p6iKRrBcabU3eWLoor6yVofLWZFd0aSmR6az&#10;ZzwY1l+Sj467OP6nyD/tEVsa614bA1neK7Sgam3MybFa5xWLAc54U6gu1pTQZ0y1yb4C4QVdPrMd&#10;MCCWG8HC4odVfRMCuI7YYuNHFH/rv4Fya8MyCbSjC0PvNEBfcypaDV1QB33fhmQ7MyyiqFj/gAR8&#10;xP3fLPNTz5Jmn4bYVAOsJpjcc8G+6pg73Dsiy+nN1RVohGtgZ0fR3YphA+K0Oc3x4SjWPiLPJSup&#10;nI5j35ZCHVuLfqRpY3U3pmZ7mOuAbk5/6xPvivBQgF1q2UHHcGO/jJvEDfPmfSG9tfDQQqUpxP1K&#10;bgXJGYlXqywFpHmPe4W9Z/jv2V6nLDRBTc98+K6L8cF0ybZbSpXPpMHgEocM/gIs8Bb8fLaQ8dXK&#10;GCKCwygte01ZExrpvQ/enpdMeAthMHdvpmhzz2YKd42cATofNiMlWwWJ+TxtkOYt6OW10eCnyf1k&#10;33GgkeeG43mKq8R7xbrCrtPbPjGrVaDbceixINHn3zeEOAt4/3j545GtW9fr5YoGgj5EqnUNrmdG&#10;/j8vyqxs8EJpX2OnSu9t1vcu+MFmJ7U7fNOMcaG+QX0nqXdQtSN0Rzajdp7t7Q9Qzut9cCJumdP4&#10;81C9ukgx1pNcQNSGDuRdcGbKBg7rNXPVlPsztZQJonVwrn+9t6WIDV+G4/OU2xbLgaGiNRTmm0C8&#10;qP/ZcmYS+BmeB9us7TpaSu8VrS3AQUl1FhpEdlvjHE3t1Crosaahz7XzsLhKtt4nksCE9SFlRXHr&#10;9ICxoxAsBlQEGdBurYC2RHgz8KCeVrROzCFtM6HfJ9cpgIfkJLUVsz+kdNUeQFvooS8GEv1JelpF&#10;fMtjiBBmsEQZVWmOp0tUetlLajrSKdCo0stj7mCbmemINt7OolHJjmAnWt7XvDWvJIYE7vHy4Rw+&#10;ZdV71BOwpxrPr+W0vlKwgJ5RDGCkG6n5KlbWe4bGmy/YO0egHLb34+MjiSBIADKwR9poRnWjeQJQ&#10;sw7uCdwz/zWlOavG40OASB1mYwFCF5nCpZPZPFDrqU+7xAlCPOO6Jag82yZWjWVzmqkEZVNQMdod&#10;YAsQOQXr2D0qq+c2AN9J/HTf5LhuW+68yhtPjPifjNDzrV9ArBrt9mBnxGuxa543/0xTxgyjq2Zf&#10;t9oWUCf8MRWxOFfWE+PZ25owocOamxclhjX0fKAi49gqCaf4wGITe7/GL1D+/DnmvI6m5VhPRxH5&#10;W0MWzBV8ZfzuxwvGAVs8JxSdXivIMtfDujlGgWUaT5dSr+6If5FGJo4iyNdM6rFjF/qUvjVnMsm6&#10;COOscnranHatGQ1CChdHb5uXfdxjF901kN/EizyRyPpIIvpLvBgGAG5TUJxUYD1KapTt7QOlqnWy&#10;s+qgfbdlW3X3WJy2q1vhdoxCENYCgQMRuEA+NYDbxtmo3VICrMpbQWxeB3sE2EVPMvNoCZkHbsEw&#10;fPXe26wiFhCI13yCGO1Dd4+D5QAUzRw6JxVcIXYR6hSwJmwXyFItG7i30S69pd6b/zyjULHjVvdh&#10;NribmwnC41WbHkNGAtoz+LZ82MPt7Y/OBNAnAPvfOMU1rBCnuwgv2CNBLEny2HNnGSHiTbINCmkx&#10;m3AEDsETQU8OlfeWgZwIR0ZCH0lsJRvS2MbPkCcevuVJcLGZrWWESGw8pheXAEk9XWs/Z+loFQJs&#10;E4elmUx003ri7T7H1m5ZRfKTRSA5hdH1Of9G2y9zTGJE6zayG4Cvlf+U/2hlOh2C0zB5FjpKyDzP&#10;lrKsVLOY9KNz0GJZdXVOqTfXWPNapf2n2PG18vEVnPtttE05Xezotz9Q1NqWt4fX9a7XsrqEKIjz&#10;lFkNR8M9ncjr7pzsuKsIuNzxumvlKBS7X6Tp2kIaE+ltaAG67QkIkZvMcMdhnvhEVTcRbQBNuCw/&#10;9eV0T+gSZboPcW/PCjK3TvkeT+dwdoNR+Ls3icE+m/ZcBYcsNXo2c6dKolfaSfB8ND4uT+WJnCUq&#10;V5BdE4WCi56mUXkTSF1LIo0M/gNeytZa3WZ5Jg+J0o/vYS42rCWMXBJ7WHgM49EN0+1EFFaNXU4D&#10;5iP1GCf8nnICGhYKAHmF/uk6EfK2MDsazlojG+d4yBuu0oGQafzt4bIoUK5lR/OhsKMi15ZsN1Kk&#10;tEBSe7t1SZn2RR9ht1RbYXM8yjkwL/ldiRETHaAiW/8dHGhxx4cM2NfsofVpthFtXLmn0KCYZkal&#10;PaRpj5Kd2znqFRFMZfpsO++uc+C9QgEwntu1ofdE0mEOIKkAOjeywb0c89r8povSjGVzibZ9cX2p&#10;O+1ux2wgo4A3BlJFbBuRIk0S/uu3vKoZGv8u+5UNWMhFjhX1LM/eTu94587sGhDFrLZ5ECiB2EJT&#10;Ru6YTOB0Oo4dDSZGe1MkRNhksqvF87PiD4dK2gmvSeMB7EPJm8rgbMawhEzFKFs3M98KkB5U0z8B&#10;TndafoJnJ1T4Bo7Iw+0cv32geeNXXuqTdPUJu+Jx6cWubORb2xZRIz95pW318kRp2k/Npyjy0xTK&#10;TLMy3Z+c6h1bUKbsulRiSbTwscrpQ1l5p8YwKc2xo310C2P1oXI44AENUMHgcMl3w9VkWGgxpwGu&#10;cMNJjYGr5pvOfIcBZPD0H/RMLCtw4RVjjTEviJIIO/SwcHcKNJYCVSSasT/droSEbtMIVFrtrbIa&#10;jNkfpu+NVbaxxzIjq7iL4gRVG7G53HvZdoHzlSGXcKp4ssv3oadByaCOz6LF6x4BwH2abDT2EeAd&#10;sAzUkCTR9bVNjhg7dbaJAlRUUfsK4faOLKGOT3/nnZBbkee6wibvqKPOzZ7ti/Zp0FJp2cCT4ik4&#10;ZB08c98Zeau5vJfKHaGnSO5QyszlsD9GSXp8m0iAoYnFHN5FwoDotbGeWAG537XhSMYFg6+FKvYj&#10;aueeIHNPafi0zyH0cdpBK1IQjNNdqZb7PCNy6qv3yyEs3tr/zWSkvyUgeyokrI9RL2Ws2mjR0MKK&#10;X2WFclwAiWYz2+qrirVU8dqKV9dMKG1TtIKX3D6EpzhQ02S2FJUsQHzsRNy8ebIUYFFZUsuyyZZK&#10;Tw7POUS75plZwdBXgxMMaNK6xq4Xl18F/6uLmqfbY+5ZSekOGR2WHihqHTbn+oRSSzUtP9gfWT3+&#10;E0dc/H7EzrHYT0yBVND06KoOtr9E4ZVVPNSGDpnTTGmFxgrPdKoJVeZxriRAb8VrqQHGuJqW4dhG&#10;wulq5E/XM18kT60blXocFm2VOgqurhqDDbU+H5Oml225kJum92VS6nWmdBAiNXZO269UXx2zneCm&#10;qOzAnjRMlD/bcimoznwbaAsKRb8yn1XbYLRSzzjQ3qiwf3B4cnhIcpu8UnFc72mvf09RUnxq4FH2&#10;B7cKz7xRyGF2zmOlJxuNq3QH1kVsMlyBLYFT/8TET3U+Ua01CVQOcUB67/AugceOYSLbKgSP+mgC&#10;seLaxs92dx99knwycszjoraJos2N6LW7EgZk0TigJ75gLR3/usMLCBPjG3smbbMB8nGAGwed8M4K&#10;tQUjXU5SBI8JOeYypbSJWE8pb64AzxnryFQbcUoFKpe7Q/SQAhBxIFO6SQdVgzLJUI0t+3qK4Ds2&#10;vjPrCD1kSm7tY1mVgwHTiK4jHFTchQc1LNvCBwTZ86EAlkBZ5N4A0FPNW3glZn4ae2hgyHfyCS8p&#10;hx06TW/kBZuCtrE07BIYqDvt1GjOqw3At0n9pP+yjluSJQI4YkBDzDez0ixJfk1ej0EXz/+shxXs&#10;u0ooabQt+nch0GPasLK8cLti0etrXI05Q/fXNSCFj8DcKbb8yEo6PIYMDzQvj483PObmdXD+1mdT&#10;2Vx8xjis0ZXLCDgvSERx5/FJna7pVQrroJ1XCQNt4PiTnGB1cwiva/iS5tV9vZAJL+kfYBJHNCHo&#10;LQ7NTM9qqT3Kjo6yjbxLFKZNdcEea12IVhPZI1/pCp8879hP37oQ4Az4peg2Gwrj60aLDP6eqYU+&#10;XRPMSXjysmsN0RwH/EGkczLUUCf6cfyyBcTl3K+NYVULuG5aRe/Pzj3r91xtmluQMrq7Pb9kWnWz&#10;LQCUVtilocm8km4ifyg5a/begRxkaBdiWSXOWenkTsXWHQuFD64VEu6TJ4Y4YOeFAbk4Yy0Gg7t7&#10;HdCCWm0ffJKzOvsbJhELAQR8+1gah6MjWBC+bnrC3DDUW1bAU26iOR4JwcSTJxws9Pc7h68LmiUA&#10;SKwCn69n2enIQbG3ZElSz4Tf2tVHBh4f2ushUKwEwXiXyg93dQldYyZxUliP4Zbi8GlPtGQfA086&#10;fRpT0XC00BaCPo+AdnQwsFzmDc/WOoUoTh9abnG47BweME/12j7HsX5S2X0uLZ3a3Tk6OgToZ7PD&#10;oyOu399pCJSxoFJNMtZ9G/xGg+9j8bTfaNyd8NFBFm6q5xUvJ+s01meCr3h1hHgUJDTGOD61gDEP&#10;lFMrbT05k7hz4fUYXF9+JGt83WuhJQu4/pjxTgnr+t4FkZScmxfas5IaY4GFQfOtWb5hZWs7Jvda&#10;xtqbslso7haamQQEAmt+2+DOulBkoBRtkAcJMre67DXqrCnXLYhuXEzXQFo/8Y27VyNB+DZCRjVu&#10;MM5zr0sw/HBDlFqYVzF1LN/R6rmRr53dbJIkrOkayMJni9bNcNWHLS2te7qxH2+92Xy04MlEL7Cf&#10;fPBUEdM3EFA2g/QIzh47gMObOUFOmev2yViOcZzIGlkFKpeoI8M5xLTsKZTWJA6v6bIkxQ+c8tWn&#10;LHfa2GeIxxYm7yNE2wvisU0/1ggGxGbBhN2hBUfwAcmEoFGgkT/oucQT+9qplL0M9hsA/wI+7Shz&#10;jnnrr/smBA2IS1HHpGBbV552pbaT+V3oiwEcDJZ6HykBsDRB9GN1lxY7aTxeADK+eOOZHmEbnihm&#10;CvThSLifRZpt7Z5Xo502Dp/mtcHYB8bfSpdX0kCkRJ9zC9Jv6wb2lgm07SuhX856j7akKm7kgrf1&#10;+/zqUjzW9PMWOAftkzxRD2JaSOIdRJurmfat2VqBhMbWSHbMQy+eFX18m7Y8eHS9ZDKp0eOVkigB&#10;Et5nnxWBkcCeABkPqNSRDRgQJHYcHFxdXLKlwHJQLRdv/af8BgTTDOhTYfPmaVLAKRFrMquFFWqR&#10;GdmUlyU0GruygD3rerl824g3ear4/6oiOiNdS8UHzAat5MeMwHKrFp5aaMlb76/H5+WPlU8VCg5w&#10;NYFZR8HOWtubB+hf3NOr9JHtzCP95rDWxWe7tm1LT90eNF7zmr5oevZU5oDE09NRweduXjlfpieM&#10;QF0amMjE9bEcV0djMfn69A7rynDVwg8jRPwAYmQoagkrC1kGYWPsrLFq6dVuHidnK8haY8DSANns&#10;pTQoBSWmGkg0wy4Jyn41VEarqgdHx/r2QKC3sy9zARprGwmHxDm/uguzSNJV89SQs92ipKEG1o1R&#10;3/McCQDyYW4mdLGDogvUOZheRXGrrfFkkvXUU/MRMQxTieUlOWvJL46Icyy+ndNWOnWfNPIyTihv&#10;697x4YFDDfZ0aJ4fxDQdEw5+awOe7Rr2qVjitEkyB+70AAbawilqoJlsBjQyuWICoFF/3WDHsDOf&#10;iBXAeE5C77L2G/XvhdS6d+awOKQw1c02Nqn4LKLICpzS5hRyRt+dS20x39uR5z5sluB8hxnqvVPq&#10;WKghOQ+zUqF6mZuOZogKb8HO35YsAqPmZBycDo7B9Dzhl+2wEKKEleRqjMHDc9VV83zcErI96KJh&#10;nkmEs4I8CxhFSmJwJEjmzQbgQ4en/vJIIxRjSLTzz/mvzCszhbrWUF1Z5uJvh14/Gva3EgHGiytL&#10;e4wM8VYAe+sNvZETHIYSbxvFKjlwtO41WthWlTliasqY4HmpzH7zCMYrm1p3dqb/tr5MROgwvyA5&#10;dXT3rUWgMBbU3CkurY93t1EzuB2Dm74evBtj7tL5bsSPJj+9gtAB6fS5fz2SP6A+zDpuzPSyddce&#10;aFvho2rra7i++WL2WgUQ9SIyKyzZuuFbaBjLRd9K1wfTLU67zXhhni3IyfdH7RrmW6WbcgnUH7yv&#10;Y0gAZlz499snR4fRa3Ub0XbuTpi4ASPwcDsEKaRjfEl1SDFe6hZn3HanfK1XQrcGQM85N6Uu2g5R&#10;zaYimplIeyfgi+xC1pa2G84attV5x5tF5wZr7eLVFRnbZZNQVjVZ6PV8ou0I+0v7LLWA5UTSOWG+&#10;AZINfjjCUUywAVhgktigK3gIvBegMReftycwdtzDKLakz3E1tzhIRKBsgMdksrd7xSG2yj7A2faK&#10;kNfjYLBu9xnw+PF5q0A/kvKqfRxJ57RxTCgy1uWAdktB+mirPnMM//0hN9p06og8jAQgOr4ImoZa&#10;bU+CZ3KsULTXqK9suDm3h8GSOGWxI/OfsEW1rEIWnBtHsf6YVVqsCePGJkPSQnB+nfZ0youSKV9G&#10;M2eJaJbct62BtyyRzdffCArYrFrzpc0TWA9eKzNHdkz0MLuhRY/VBi0Lz79WAuBjoHcdQdah71tR&#10;+SEKd0BZULweHpUw7qXXskj01sFdFIbWE3yZdKurM1f4Wuj8lq676ME93m4fpYGlqbCiPQskLPuA&#10;G7+OCAOQZxY3xDFSNrwcBgZ9ZO6jeVhp0qlFvxLkFUYGkACucOZVQ8w90bTqYf7M8cASLEriAKUW&#10;ZJbESVkVLMaa1jcRioxs9dmVOJMK2dSkj2LW9mGu+OBl9bXa6l4kRswb8HE1BCJLUGmiezzxRvpC&#10;/QxU4amB36bzwaTPYJQEUP0oMDBPoRfBHu8/hBZFDNrhidKojUffar3zx1qljjWfGmyP3zo89B54&#10;2ZGlyMtcb0M8WE6AvU+ydT4cVHZjvI9uoxYHrtse4PkTFb8FQGCScf6WRmVvIofrlRLfhEO7LEn5&#10;qZZvbwnaSSurN4LlhLgLKSM12s6P/91MNUlukxnHR+Th/ybF/g3H1hCM7w11mlS623nsZRK44tze&#10;tiwkGLg0KB81OgNjcYG5YqGDrLTuVJ2p477zpaMVmhjs3rIlj1g67ArIJZYykJNK3ORwufPzC4uf&#10;2jJgYaqFlDKYrIBKAbQB+IzF036FV2U+sUjgjE0qRIjE+lSYNfLiWC/76yEoXcMNH4nKYFVj68Gt&#10;8cHl9+P9b6f8ABgpeR3+cd361ko3/1srWomsD2Pt2Bja1vTvh+lmBuVXa9NEsTD6eQK+teUP3TAZ&#10;w+F7E151uG0DFq01QGtoMa/tLVk2qreGLna2zaUK06MoCq3C25s8XXx7rgMpr5VqmrZ2RFOxFOEW&#10;8rsjuT9mP5uway1nQzIujcerKk3I+mkD4rFEmKg5UWHzaVjBbH/YdA2L7qeqZDV687Irk5arlxzx&#10;QLp3XdsRDrAYARV2HpL7t3HFeqyNrrlYFGn6MbeFbGiFRUD95a0/UkikhFZsNOMSIXkfTLJPPVlW&#10;uR3t3KvIsoYt/gTBOZFObCScTysEP1QlRNNZv5SzPI0XeXBtg8KQgO0D2QLPzRgMSGwXOCf9i9RQ&#10;+eZtqTcwO03ftEFOirgKYSwdX1kyjN9AEY5VLYnSQEgGe7qOwaB2EebAOhWOGUDHbduvzoGs1sEF&#10;pTrPXpNFmr52yJGtVsDu0+KhPAKTtgfsZdrhRuF8ndurJOjN8XkqV0gs/Z64O485NE/S/dQbrK2E&#10;9tDZ4e7FsJkdzlyrvYVN87CwgACVkYtMRsC/TA6XcvPfKz6Ao8OJH6SO2LMQVuhTzAwbE32tiZ8d&#10;fyLkdUTArlV8zxPAkRaeC22pf326tQBvnZUvXDcWNFAINCzV37kM/fD9j4XhzO/G4GrOL5TfKZNm&#10;rNPeHgbOcOnHgWu/bYEmYzeXx2D6tq3l3LNAsfHjIny+y8DSyAB5ay6fFkr0DqsCS9+fV2HpeHPp&#10;Si7Lu7Pq1XSoenB+9KtsA1SmSEL3O4IXOk6FR42zE6EVhRLUcC61e55bh+uSbkkMMXUN+D52QXgr&#10;7tmnR19D0Kg3MbW6vvnuV+wS9vZo00WpyAM2N+Sc8iRuAxW9aK1UyvlMzHaFtEVZdz3Eq7u5TfIo&#10;Oga2q55JdOARvNHR4s36qz/VHDm9Tcy2UkKKgeF7AEuvt/vbJgcjvOGHdiXcLziDjJAkbxxdT7FG&#10;fedkxfNNxlYXwzY5Ys73kV+0ZUBJ3bUbjlsdi56pqP/W7JWyZa+2H+RJhSnI5pzZGOq0OGLgzz8q&#10;0X5p1BvC+x2DXxN6MqJkajh1DlIBb6iRnRTZSEbv7TIgxdDe4b4g2VYFaLSr4+FzZLuOmJMxX5ne&#10;r7TXnb1/csyjx+9KEtDpc2xgK/eQPUYkloutwHsOhPi6QdKCCpabQAq5SpddwdTDhq6QfZeG50L2&#10;AlL3e7bYw4CcFe3fwE5if0uM1M4Jgcom5HNxSdzrKD9RhfxCFo+Q0JopZqPBF5N60n+Y05a8vXA9&#10;qxwvXCx2GyPN5IrrXVnk5Cv7OKmRbydBZ+lvvXWEyemp+bq6TPDW0lJC51kr7l+P6As3P9SFQUZ5&#10;ZJPSqmLIq8Sat5az8oZ5WOGW0HMZ7JkDD42gbXqZOA2wzCjGokqZmBTu1Jf7O3j3N0M8+sKQ9OY1&#10;abNVlC/a+K1wEHQKutbIJQNG+byxoGgRIxKJd0dF1+SCvbcRB61/F23HIScwapAsR1DPIw0Vi9h9&#10;5pkW9r778PVx2KDfqCvDvcuGbvUsggpB1OwlM+XtwrakElG3xKl0rpDbVfeDRjgeOqTRrxYhH0ra&#10;xts97Ag/KKhttmDYp3zDmgkLz+/dzCjH7O9+ic5JwpO2k4cuuM8UwsDs4Hk+k0HbO8iIhhMYqX9S&#10;IHUGqxR8QT7HxkQtib2dB2Whx6mP1zpWeDspkAlsQhCeYeeob+y/sM8iCE1DTHdJBskr4OCGRDgg&#10;Qum3HpadwOF4nsLOS6+vnKy2rNZinsTA00MU3nLhb21dXF6qLcq6q28EyVfX0pVBTYchoH/js7/V&#10;CS/a76ZAPp5jXx058raxp9NVxke+evs7bFDwjnmTjog8tdb79wjXV1362ml/aoZGg8cJ4P3zRCTW&#10;/n5EqCwhVaTuEq5PRCF9UJM812lGlq1+t4DNTZDduFKf6ntzr6wwbGIY97xBiDODvRLJC9WYdvjJ&#10;8Fq3LW0FWqwnwPLN/d6VX018cq4pAZd3eK27eezjynu4+DbZ5Z1a8kCj3yr3DMj3qL6PQkMeGPEu&#10;Vwo0zRNWYr+fcljv+hvapOmiYtXckc7ipGF+MN0blUrDXh7PyULQNbZSKN3MVdOurnUZYphblYS+&#10;7LDW7Sgje+F8jArta9ItHmIr0kaoqa5UUBpzKz3iwtRVuy9Gy8ooNcI6S+W2PruwxFy6fhHmn9Fx&#10;Z0Ew811IZl+yTNKAovT5mOltTnAguNtSbpuMRwzk8Y4Dfh5RtG0zcZuAXSn1tWNXql26q76KBaD5&#10;Gsz8bYEowy+FlnSCUhsJIJqEMdM7+Gu+GT4M8v4mMhV753F+72m/3C04dEvEnC6762CUO4xqqWIc&#10;Ka9dc6CwCWr1mju4In0/hIJWwHREgV1lB+pKvS0BNtvYqO+Oui3sTTd/8YHuZPPzPDk6VADgvUQr&#10;nsqux10sB7TZ+eEJpyeLLcfbCd2J8nMYh2QOJKk648a6vt0Q3rOHrT5B9WjQThmb2Dcp1ujZeDs8&#10;pJUDAEGDRaR6pYJbYC3CWgRisBM7YOJmJyDSgbe/G/Vx9pDgb3fXh8HzKVq6ziBmNniOWVzxPEnQ&#10;wkKASU2OzZ8nRoEWF4PdSaMXCVrTIeEhnhHTcl1lgl3uz4RJAxd7AKje6avCni6ZZta+4+vx6Luy&#10;aC6+Ta0vbvqODeu3j/U+3L05ceRdSLHQwgfEnRUNmABuXsAI7q6CWm+7CUcZgNhFR1mMqX9Onugu&#10;YtNlaKHZW4kf+Wpoo7Ei909OgXEgeh0gkk8csbjStir5ZDDdL4YWW2yAn2g1s/aW+a6KNLMvU3af&#10;FeNAVHsmgwcPWi9qtLBebtWc2OnCyJCidTrboqgL+1r1C8+pgTAhXSVUEGRGplXsAaZMHMwVAe8Y&#10;fANvPOX2RDidWTZM5bpzsS645PwcTvGywadpzSDfEvd2dlHWaqdGj8yQm50pJSKFpaIyiHhnVu4J&#10;mPIJ97N2kTn2G6M3XnMEBVvTbZlX36xWlyHAAwnmB73ZgA6pYyUgSQ5WZgzmhPkLvSIZ1Bl6GNgt&#10;OSApMEbgIqGLul8eAZnPRS4hsQwBXHe2H88TUFyGbtXBYS1ujnLg2CzAkeqSOZyAD3yPDx51OWIT&#10;+9NyxD2mEazuDuxP33UfTh8r7HrI8YDE5TFRmKVY+2Xg120+rBYV3GOHKCgKqDsU7h9H49X6s3Ge&#10;D4kqEMGJ+jPM66KiGBPNpxP8FN2hhlr9s/fCTd744Edm8tTfd8E+nsi+qj0JfaH8NssAMMeL5/sZ&#10;ppfXOuR4DGUWnl1d1INYu+KRhmyPlws+SRfe1qrGHteSYaRhb+rDwtBifMDDeP+A8j3fqLnuu8zB&#10;ksPHRdf78Hght/WzmgyWAHgKTjdMIm71k8ObeWU5okBuao0KBvK/mwoK3+dmoG9rEBgphJfB29m2&#10;m87tw0jTAfRYNE9vGDNry27pPrMjjyRkLS2PZGFe2m3paSp9XYpiMcANHfbp7AkmN2HStUJHoz87&#10;slC5BOG1x8/6VTnaoulbI/cC9j55p2SPmR14di6dvHxyWt6lB0FcvmjqfutuWtm881Zve7iAG5nj&#10;16zThwpt/jLNQpayNhhxdckWY4f6+RY8FOmyhR9ARpZhUBrpyoYVxzd6d4/eRuDB6e78Nlgc64g5&#10;y2SVCR+QBtAd3cdo2vzOsTkVFwCoYRRgG92OtPy4CiwWMRCmogWC5JMH9l0M5SBz2HqC0ftQGd9K&#10;JOLBmHSMlypDYoHkQqF+SMyGOROBcHptBPCLI1n3duNKpwqnrBH0hjxAteUdzo3VQXkYAIpWziMr&#10;WpGNLqq/viDIXmYP5/TFVmB9PYq+BTlUdskuqi401y82BaiRMu2TZpfdg5cXFxys55MRLPhoC4B3&#10;/Ge21DTa/HnaFAiWZ4FNvJUZzMdEY/RBbV3prHhd3x6DSfWsJcSV5dTV4YZlzfid0NcMuU3Qh/Fv&#10;vkHvVMvbx9vdWIfxj40QfHs1q+/ofVlN9NE64gLmblsluBRed0wyi+m960Z4G9/bizmFehXeMqfW&#10;h0M9RPE2TUdjQH/v0habnSYFaAzK2FHLxcADYmcUkO98TDiF+NSTDodz1AxzpSEWQgra/bgxIPg3&#10;CCKGWS+lfnNTkXOcaBTGSUwZbBQ0waI2PmxjXc5U1RZsTLKOlDYYUmMUVvRxuVSn6mg9enuM855+&#10;PoslvRrmYnC6c4IG7Qn8bsOStvgmCyU2KlhNLG+0BxVc8A+10MfqcYkgVu5LcW/NcDfpV20BM1gC&#10;0nbAlzsc8sYL4bGzHOOQuDoDzb1CBuAW54LlQaLLktsuQXbeiyfbvaPGwoMYGwbOrnpVWfoPJCXa&#10;n5140vghsOLfifTTtj3xSTR4AzOWeu8kg6T57fxwuhEzwN6B/eJypXMqPNuP8agI5umvrltH31Yc&#10;u1LaSinHyW9TqqiqXtzeaHseUyGh+k6USzo8ywz0GIwnWJ+IPLZK7iperzLuWXAkbq6CDTzeMh0o&#10;aDEFErqYKEOah4ledLDlgBoZDNvgCMhvTqsNwM9xhCf8wTvem/evBFWzKs02htP7Lefb35f9w916&#10;FC6G6z3wGm9YujMcKoiwjFgLVzrb8jOPah2sYuCBYzMf+/zQwnrEVdvsteIVRXxguQ+CXStguTF9&#10;0BbgcurOIGd0Gi40aCXUNnO66zTdzVEbpfwm8FevEh2rv4Ehf2itbreWeb8/W3uVcmJH5IYWo52i&#10;U8h8Xa01cw0Y7vH9IjKIWkd1eTRsmG2qlwv3/ijLBebHqdo4vTByNZfMpvtXhdfZteQdXHnVzW03&#10;E1+hj9p43YCBZ3M/6lblLgH9coA511masrI6ztro74qtZyJKWfd10+sB2+Hn3N55ounCVZvMvJXS&#10;vJk9KIAfPRstNifqNrgOxcqRb7HJ+DlIDxk2p/RxhIWbWqq9pRHjdPqG4EVGVccb+sxWU98eE6Gh&#10;MtQ6aDzEjFDksEmLOHQZaJLD3mDpBMNGdKhhKSqylAeXKD93SIAeDb90/dLubQngcZ5GfspOP4k2&#10;MtZfa8P67Q1SQ2a19SHg3hn6OPXOxhir2jpxTqfT6FR73AS67Pj/LeWlB4hv72eCbjTsHf2+vLhU&#10;kp8YCeywEcSyCHDYZ9N7TROPsq57dhB0p5S59mVgeGcmOQiQx7D/m8ja5WFZlqgLn+Onx31QjuMk&#10;lSr/9pyDbG90bNGVt+nRNc/1GPxZswOqbwC+1vMT/xP9mKFsDfWwcqZHlB7lJM6C6gFHvnFEoHVd&#10;XAlg70qPxtvNFdY8HHB5TJNYGEuFLDy4rpZ1Le/3P/BgWpiqq6mB+aHQlWj6GHIZZOdeb+3CQr1j&#10;88aC1o4gGGksGcG1nrQyPKnXDSCCNbR1mmqG56jO9fBUYxkPO3jkhhIM4rkvcvYCRllxTm4s/bx1&#10;LS3krDD3IdZeb3FmztumFW2p21qtyTeonKdKF0Djzn9gbUxrLSX1GRFm2SLmeBshAgMyq9H2hpju&#10;bT81dLgPcHcrs+x9ysTSZUA37nAniferWyN0V6vPzbVgYZQ0mDWXQFZ9iSzVYz51G0DqQviI8TtQ&#10;ZyxBwOBxw3PxFtqC6JAb3CL3yGesG9+9G9t4Y6UipORO4t/T1OvrfeLRHMXmPPYNc2Bh6QOWZFNP&#10;o4HrvEgLnCduX3dyLE1GAMsH7eY8N+XBbVvaVK4z22TrPDCcHDrU4JfUdyBT+eAUEh8nf+b1ztbl&#10;5VU0cpOmzoXTUQHSuRPOxi55tGSEEAcLOk7QlgvVYVeOYv6d2HZbWzMy0I7PN8qm5WqwqiMAvwm4&#10;6jE74jgCzjH2Cr8vIZJZEnOAgyt85K09PqSal2WCbHo0eH9f6e3IdqsinXsPISXSmSeDj7ffbJPL&#10;APzseMWDZ2lOk9kpmi3bsm5snMEU15xLcxpnxyoP/Tu/xkce/3jnrA9g4VpMelA+mBSOVRJAurcM&#10;5J1Pvys2L+PxAkiP5B1vXmnAX+5ymQeMKB1GFgepSRgPUGyh41MJFv7qwQnLi2vaHjqieIjXrpRO&#10;nAvhy0X0CaJ8ZZIeMkUpxn+bzaAa4DsrnDsgl/JiOeD+OcW8jPXgjDN/a+pHeaT81JJbAlRVXJEx&#10;i2DB/BMMS/+KF7oFeM19sWDGAVDuNG2qHuEWpUbfZqkinbVdFHdpdlw5mBrkAP7YoUzqWYsjzlse&#10;StrU0RoXo78N0kZH7m/Qnh3q/GCxbo1vx5H5i9ZyR4jX/c3NbOAfDXvl/bW5vn1lRzJFA6OZGvoy&#10;uWeII4gROMfPIFJFXc7NwTnbAraVuf3KQIsGH6THMu+MHfZWo5KqoqSUb+NV6WApxYSwfb5iLCI9&#10;cAXCUoa9zqnXpnK10H53t8AXqB5DvUPw2ITmI1yxa3g/W5wRCANHx4eHewe6X5q6YFLGdiznSjh4&#10;oENskW8ctKfXoVzgiDs5Kk/ihYIDdiU3sM/N5gxG3ENYkfOij3RyRh/VPCmWEcis3nvjuw3p8ryr&#10;IWQs1v5LCRRKteNZJ11ePcKvn+GjNBS5i5srTtMhvAOhRCflIGLcyrOwX+KACW67l2UCvzYafOjw&#10;tF+F2dZZvGJzHJEd77VUpnDaOa42QtrjMXXk+gsIsI5QYawLVawErYV7evm95Mb8V1S1fPPCTQs1&#10;hgEW327vH6BDL21lRcvd6Qx2sRnz0LK22QVUi+6Ph7v5ViJUY0bondrXnjZLD4gNL39yPxe+yPWO&#10;MStMArHheoqWDtwtBAW+vV3DVGlY1/EmN02CR4uKorFRkfm61RKcnoat4tgnP/qkuJchs9UdL3sr&#10;zVYLcJ2SyYIX1RaUjpUbHt1IFd92C5VyE7CLG9L032oXVmJFXzv42RZgzroNrkask5pFs1vsX0y7&#10;vhCUdWUtAKDr6K4CnNDX/BnnGSnkEtueJ4u3p2H5jUN9fKSxhzKCJ5SH0Ljphe3B28b0cJgMDuw6&#10;Fj2bv52FjWAxhaohG4hWgjWdIMcUi/Tqw/qsapd5wB53yEXCWvR5YgKzuc7Gg8hOslc7s2/25rG/&#10;3oIOj/mgF29DrLYyoN6sELeOR0tudXnJpe/qG/m2ec5JeIjIs+f8SEaCW6Wj3z3SGTnhrtrK7317&#10;OoJOt9xcX0l1du2YP6Koq2Qfc8+Q5SBXEBerhrfJWSgB9dVree51xTb7KP0zJc7DFhJ/j3Pfx5ti&#10;zm7XhtAdtzoKvQ/E05MSP7T7XkfdX80uOaieqp3xHoGgfPb2cZT0sNkmN87hnx3vkXDDdWupOk4n&#10;rvlIeY3VDVvhHwNmD3f/nUvojG59uSNE9fJzMb+z9heQLBjwQGsXmrqAx+/ckaWaHplRYEWz33GG&#10;rWtqp8kycR6oITeXQj765yb7eZs67b6GVUOpXR1vT+XejFRe41MTEVJ2wL5Dfh7gq2LFi+1vQob/&#10;NvtnwrlzqxHRIko8vCiXVu3AEk7qzGQa5ZSF92CWw7BpRQpKhJ3Jbyi2M5jKjGz9VHg03njTB+NB&#10;GQ3MuWXSlkLG4WG4p8Wc5UMVh45Z26TSRmq30KzfJoCchu6SQ5umu49qWMzpuH7tEYha7zEAJ8Ig&#10;TCAEgERWj+sK63F79XGzYBPcn2ZErBP8jivQUT4JBYizwPEE4FL0VwWzeaSkECsdr/a2WV8Pq7Ig&#10;ElUebDOx/W1JN0wj43RwEND2Bjqe7fu5kSFopJ0MHpbk+m3zwfITCeN4ilbVJnXRyAIRHUdY9Jzw&#10;MTFy0jP6zpWL90GqMG3gWJqYK2QJQGCyX4J4SZnWkTDYBI8Al5mi7HsUT8y/9vthBkGYc789zhkc&#10;y3wq4RpvvUuF3Joh11dECejeOCx0lR2HOdTWhisi/mSQYEcGT6lK6fHspFcWeg6LRQZpE8kiOI79&#10;afVtNHivpqf9WtjarnnpJcwSgkVavLaEXnx6uH8Em3GlP9zhRYBZoc2tL+BBDA7n6qiwDFS96gV4&#10;zoIZG/ZOIDc193F9WQmxfYfbQiNHkKuF/TMzoVLvOjostrlmQx92E76NThLIjDQsQAtmN8WSuiau&#10;P/UqhZqFzRPDWn7Nuq7K88bugKaYj2ASXjhHQ0rglq7IEUlUXgxPfmNzwSN/A+fesz5BnBvWVPMS&#10;LjL/mlqPUDyogMbcbiFw600ubzhr2nRQCghInJohMHcWWHuzOvuR2aCluzk2XNeyb9svyuhxsikE&#10;3bqi/3C7uf8WWLylPc2G2I5Cd5tCyzDw5sDvoxvydQtAq9XCkvGW3eRtPptQFnHMQkxDgNPW50LQ&#10;GmVruZ41qYox9azqCobL4dlpJ6PvUTk+bB4XtT7bb46/3WZ8lHRLe55skZ+cNdYb5NCeA1o0zPGU&#10;mEyyNc7tYEQKlaPtU7Sa5CA+YjRdYZwFvHT9xfOXqPsUecfmeydy11eKG7jSPvg4ReyJOD4+9tjd&#10;ax9dJl3R3wlos8XAgguu84yuBZW2pZneFXnLErOLzKHd9nyD7wO9H0uFLiYlrQ+7c1ZaQvHR4JPI&#10;1sfayrKgi5dKZhd7jDMzei++hcUay1qDG4DPkvvZ8DInsKPK0qsXDBOONHbeNcSs4ssoCcNrYsfz&#10;GNlvWYlnUwFvw+xF6pWlYTVR82XHqrENkzjyCBhewLnHjuC79uUR5UZkWfkaKf+Ikt5+ywinufsh&#10;Onj1r7lrnsTx+9YE8pte06B2z8kEuWEdPTvM56601Ns88wrGt6+qI/3G8uIXu0qGV1Kf+gHitizU&#10;OpKrtOtA+9CeyZifQDy+df/4iTW+ZIWSexLFFwHChZa4QFyfPnlDncErr1iSc5thMB9cmGOmHTVN&#10;JBd7uuSkT1aywLMDtyyXG/WrJWldUtk3N7zJxs0OcbO5GngIK28b3rLgIwPRmBYlUE3NxWpePNaG&#10;cG9Eb90RSxF2RjuObYP9VrFbdzFPNbM7MVVZKzagGwwVne6uAMhybCOhOFaOwXIl4zqBcaW3aTt7&#10;53gyraGTsoffchFVvO2lsxxQ/gYU67aX3aMWsbCCTiLAyn0uQFSjhJQKkvCQOc2cvrq+IkwdU79r&#10;bAdwq97DAzkXqiHcObtSC3LsjXPXmOtysBBJ6S0j0tOsQ1PX25o8OkkXhLxHtpxrw7m7a2HCqXKx&#10;ZagoTDzXWAhqvXqfQuQwJrmT6hIAqO182XCo/XUKxfcsSmweXbD1g/Y0S90G4Kc18PTfZQEXF47b&#10;BmYROd9SY/HbCSlbp5avfI3dHQuc4/us5MXa5j53q5pbsACNdWfk8lUw//iOrLvzoRIeIVh0unWu&#10;9QAlV6Lv47vw+DFaIWFEgQ6Rg5QrfoJLsGAmT+nfoX6rPJp306p9lRsmpOs3ZjQNMlPLxwddcG9G&#10;imqF54mON73xNrxGo0T5w9SZ+eY5Lzc3jS7+PlEBHmzXKL+bzAt02ctuLuhO5KsIDqZD/O5+Y8t1&#10;CQR5kJ7nDIisNL3JwWVJCMP3ftZUBX7sMNf2KzFiHx6K29iMm/DpKMoZpACDgxAjaTk+Ly6AwKD7&#10;RoB1iGggKLv3RGw75kGX2rOXb+oR5ATby234s97pcUrHrd12MQDY6Onq2tUIIqVjAN3Am5vlAHCZ&#10;uw8P3EAs1ZQdacnqe8QpwZm15cq8qxHc3bfFwoRKKB/l+XdsAFjpLWYQ5yn6CfhLJ7aQgdxTfgRr&#10;tLbSOwk8GO/oPKWesdfbs9qS64HCAO2J17faJa8rHG2vEP0IN2607heoy4vvnInxByAQ0Bo7EUJa&#10;Jp/tOcLYvf0dNG9P8BKVyhLArcyaIHooAnoX5Z1cD4eIHpccgDjCGbVM3OTMyZHz2YWBM564Diiu&#10;3fCmwvb+ARJV8hXoc83G0bszTJLN2ydHAbOA6BDFoBzqEpbD1FHyorCiNeixAgAe7mTKnmPVcw+M&#10;Bc6z7MVyl1sU7tuvT1CygPfLnWm2gTW9XNvCxw7ovPDxFgr569DhMe1ZWdoDFH5sm9/WyoBuhjMi&#10;4DLl0xOYmFlpBrS9luZOIK6kgcUyiyqTbsitnqMDkeb1+7EmyxrVVEusgVFHI4NIPg2TxKgIGKhB&#10;aEANoMPCJ53RLY9dNMdoJtSZN4F2Sm9KjuHfyKmyHfMF8uSAmRrkNKYPO5vCjZ51DLkVefy1RgK4&#10;MxxdirtSil4l83n2gAEV1r3K4m0RoVHBbZKTvm1BC0yWABDttmnqicvD125JpBR3R6PT8Zge7E72&#10;be5uUHx+hMcpVNELtUnHIB2+Az2q99EzJdUAtYI1DsQj6TyHsAnAd5XU/dq7ycvoHpuBylIqmbgI&#10;Ykegm8SbsxPSim+cEWj+vu59hqWxt1mkljhWvIUNOtktnbWr3UzSpKP4hAeS6V447cZAfvLbkUEW&#10;SUUCB1+y5V36cfLnInZ4l76jLnyyHK4EbBfYYzDj1wh6K4ElWM864bQKsK/c5FFUBI3lfARVpBQ6&#10;xOd7DmBktxlGafYTcSCZBMiPVKkzDxVdb8mUbnL9VuH9mkXS8xUr4GZoR/41c0khhG5k1hSCTQYr&#10;Qz8O7eb9E6eAYb5mtke9FnB0h8C72bljjeZeKxHoIVhaJym8O4lW8pIRF5ebmoYtAUvV/YnRNM+P&#10;ULOMr4+vtD+72MFHmAFGmebdKerhflD8Whj7BVwPho6vrut3EpVMEIqV3XMEtz46QanpNZXchYkO&#10;Y/2uuY1ifr5j6DBzAVvO5tJZ256O7NdK1zX3ZfG2md0K7+SUgh+i6LndjrxK0SivsXFhA7emPjdu&#10;VtxdSdzeDjCLhtt4eAtUpJCwUW7KM+bowU3bt1GhwBESoon5KjDbyOX05ubO4cLWGEv0sXgAT0+V&#10;BHmF+PSuoBVEHDrbQu7LSQ+ilGDuqIXpeLEkqXW5QJF19zSXGqqPvC3hgYet/5q2tsBnDmR3nKwR&#10;aVHC7fQUmdnkJ/YmOt0osOceIzwSiaUEgK0MEBoeW1C8G4h4AsCTI1vQ10n0hqbOdm7CwgE/N7Pi&#10;D6KORxdnLuiDU+1gqLYfBDnQd0SRFcmvLnF48wjqukA9+e53j46PMW7vCt2vjw4OJJ7Fvq1OCT7Z&#10;QXcvkSWAun3Aabhqo8qU2x6vt2am94+CyfqsjQOiskQ7J8KnX1hBkAJ9jpw2GihU0B53i3nY9Z3E&#10;BqI48t9pADD7g+jqhnuxpX0AOj7u6upCo6u61dTkzpNkIk2fsIYeg3KH2aNmvEd1A/BZwU/6NYfW&#10;TAXNdVYr0mbTP4jThEFElM9W2/G1ErdWg1nHp6Yu/wwRZx2Udpazrt6VEsM7NfKBqh+o9J2qyM0r&#10;YXih/evkm17dSoEmhYTFLdxQVxZQPBb7eTA2CyjMXNm7TKhy8S7rfVb3EReWi80oVmBdx5JgZX3n&#10;GmumztGkl1YGbACVVN3eOFQvT3au96xxUbGqGwRnBaFdofhcjNoxoQdH6VmytXAydzdbN7w1qEDg&#10;oAvPGY9CROK06bgFirKKBNzQuHwt0oQDoqnZXlU3pkXKtWCZ3Bmd1oMXr0GJOh7jhFDD+Ps4WQIo&#10;aM9SDdSAl+2V+VFz0c+XL6BH2HmSlq2+3Rkl24YQ0B1pSGgdsIz+ncPdkSZ8mIqOPFEOVR/7g7XZ&#10;m9KD6wm2j/lEhMh+uKFRLbbOcF6RdGWoJ4stVHG2eUggv3WlPHL+OJplnsckRlxwbrpdMN5MUN/q&#10;IBYUaJ8mZ32dyEf04x0dV39Ik5yVVq/jwyMUfQflSXn3vn2+zVTkoF8ZKcghA00SLsBGR7Nfh8o5&#10;eNCBIM5QHOsAV2LtsAlKh9Ao4w3paRFWMj2cCMjJ8pygHlJnM4GFSHNymRawIu3sEv2HkEWB6onO&#10;p7e/wLYs4jT9uJ0UCSKBMH26bN48WQqEB9YKbsGintVoMrZ02ULlWI5azE336Kv78b3rurvfPAYL&#10;R4BZiUbrKu+Fjyj1UI2Ptis8shlmqp/8NbZ/KqWpc4G1ZXFkYrnra849+f1wCxfKnx7xYxnCZtIt&#10;ty58ucM/XuXWDsqaAIvLUfTa/QVk+Vgl+OF89E8kjjw73/aG7J2/m2+vEA58kVfZMc310EtqD1p8&#10;5AZ3px8B9qTcC7yMP6ncDvuo2Gkiilc6Oow5jQ0Tb1TOX+Op+9GmZjR6Xymi+LBm3+0QV29OLvJz&#10;epjwTJFc9ALe7RzjSQ7jiOtJ6+KZgGWOwrNroEha0N7Gpyze7h5qakkG/hh0t6E74f3cXKaFbono&#10;TTSJwIb6qvMNikL19D7x5nTPzrXs1GLJhNu0qbZ9eHQk6cvyI1Ho7HATpUWczM1YzmkRjvnYydMj&#10;wvrsX69Zk5Q7FXxT0wft39p3EcEToa0MN6ZAnmPZNAoG3ziht7VnXEfUyISipK6eQTZQsE0OnAek&#10;tXm/djcwqThbnZ3lOmWOEE7b2+/0Nx5vKot9gYg9EV8nu8v+X+ZwggMM9rghZHOKeQJ65XB6xURb&#10;a9exN2GsJk4sSZYragqqN07ZU0RSdltJEpxhc3ujQAG9ueBYutvZpZw+OdXe2r8neAnx1FMU3gB8&#10;XztP/U0WLVjeNHqJiuw8aTPDTpjOqxe609fEym42tjx9ua6c6Y6yBRoABpE8a3X59XCByyj4Mzcc&#10;Y0uKN3wtlTXdqQHBQKF1xTb+tozcbyf7UObbbl5oUastCFVa8lIT+uwKHNuYbN98FJQBHQv1XdBY&#10;jD82d35mRyH52OBcXbQozNsYdD+MGM1drxsSj4iLg0loabJhUoZ3vVvTCVgZPe1HL3mDtpmhe2rG&#10;ydlQvxpuVHF/G6C39lsxMo5XmJtvS0da4BhHkfqi12aaQK5Ttk07c74D6zCYu8eJOU+UHzuqrZ/6&#10;wWqhj29bSK5HsajmMUk0jV/vMQe4NRE+3InSyPvkdvRZfdtBvb0JCLkDJZ6ZDEnFY4WQbX4WqNoo&#10;Y0bOPn7PDjzu+Izdq1Rq+3OBTLwOLnJyv0DVoJoTu2JvCeQ1AVNv8Wo44a8IHWnCii9N4fAZ+9lR&#10;0Ou3EZGOQF4SszMiKMe6TGCfE+TpS/mw1TQNEIfIbcs1jt5v0U8bAbC8HyiK/l47+w8IvNvft5av&#10;gHms87pJYXfKgEvSHWG5/oHoyaRL4AYavAwVsgFABafbszfG4RF2QDDiKp5NT6odH4QD+kwv/C82&#10;0ddKQemXOHGnSDry3SpXfmaJfu8fHqLeWRiCJohKWBJYCpxHWCVsAN5L4mm/pmgbr58cSGVGEQbJ&#10;fJHth1OrBvaz1KdanqtU1uK2wyMLjH8FlkQMbby93/8AVC8W8jUpz28ZsmXszAMBnP4+V1a8VrVt&#10;4c4qp+nroUa/56EGdG1k1RiNYzEO2XI7V1YxXGxDEaCjfYuRGYUNBfZLtJiTF0ORaLFmtSMR877r&#10;YhORo6cM39YgwMPK39xU/wCyCh9aaQ1cucBQ4a9vpQBa55nJPol+aVNkjKRW7jG266ouyGw8h90D&#10;8dIaD1Vhaj4ZPLoBvLR3WlN24BIY4KfZ/eRoKDUPLMHfTBuIjMqObeK9OQQW6DaDNgqgwdPvWJ0p&#10;2VEFFUfG2+zC6vMy87X52svPUJQfZ15EBtyxlsMSwxaZwC11yfbK+3NfBLbrltM21nNDbCBIgosb&#10;HJ0+KIwc4Hzs9sRjYbZiStp2nuTkU2zrTrkaySjUzjvoyek7gG87kscx9r7OMMoj3rRPpB+OgUNr&#10;tlAExdzIeyV7YTsDPaSljqWzxSE3OUOsY9cEeLfo2ITiM2icRmP9/dnJCSEdZLPBhOWdbrUr3e5w&#10;99LWfoXcI2l4h3rWgAM+MfdHyfEAwYkx/uuPW8MUQRpjBkgewE6An77kHjfNdhEs+J4G/CGzr7zy&#10;Nvrg2jHpSKGjm0VtSRIkt6mzZyAv4QKJQ7Rfw5vuMtaZIxsTfdHhZ8MfTy7WQE4ZGl6eXd4b0qX4&#10;9R1aRpd5MFu5OW25OJbqmkqWr2dpLALSpDG8hfypq/98LYM1tiFNWmxVSh+oNHZnXZd7Ob20Zfp4&#10;4X0iocaEWt3ORpa30KQebrDc4XnA6cB2vRau18xzL0tx942Twu1Qu8kwMEgA041DG82d11B+riuo&#10;MHbGcrMsn3jirWjCyI25YoTiet43lIB6dKjox30QSzX1ljxe8YXHEd/1eXvOC1z9cICutbLs3jBN&#10;6VjWD1M+7v4EOlkcIGJM4c02cgvFUA/ZGWYYDNBF0zVTzj435AE7GrDSV7qbGOpiGaASN2My1wXC&#10;G2DHAIAxw5tr2iB2cz3jVNq/Z2AFxlN4dlpnfnkKZFWqsWpdBfQlCoFTcGmeDfhcKbgy5Ap7/EQ0&#10;SEzHDafd5rLDEzPBVznrz6lqIvMwoJZJ8MRzcnwecAb4hl7cVE5rhyHZm+4ulAFED+QQFsiCEJah&#10;2dERbldXN7ip9bxlBfnmJZw4Iy0B9ajZxMXxT4PlBuwqfo1IAjcuh8FHGU/mu+ODQ20ecJh+TRmk&#10;G8Q4ZCIZGGQc4AlLNOxT5zBZhIniIMmW4z3OahfFpHvm7dH0Y6NXmdrvrgPk9CmpFNi657g/n0MP&#10;T8HK0VT2ksM3GvwcG3nqH5r029auOWkTG/H2wS7L39YZ0hSOEy6xADnTlXnIz17YBSRbyYvnLmZi&#10;+fcIcqHsOnDquPjwAOS2/vOo0VqDpOsQeqHM3DZRbL1Cv7LA8MuFXpuNLYtXa3szjtc6Aoa2Kyrq&#10;pc5p4TVEwZlSl8NX5pXvaRQnGJ6iOoJ5ZSlull+u5Hp9O/RraINbW8WbgwdVxp85imJtFF6Sj9O8&#10;G/3GwdL6j76CD94THQWO0Cupkn5T2Wp9BExRMjBfXmfHQ5WI2SjNKMeskP1dFgJs7UfCAAubLzgC&#10;RALmrVJG73SQU9YPwGm9ziiuf067hnoXFNQ9BvWsmRasN+SX9bZYQ35NGtkvyule2rCVcS86mpp+&#10;leUh7ytNSq3m5u32vr+mJQ8m8ZocLg9nOfwkIONYf8GZdFo9iNbumhKpnvAx+bKtshIHJ0CjWJ/A&#10;EoIlHM4SSU/nB+kGybXijCImFnKbWq1T7ZwhKzHWzr07Tr5/k8D0tH6P6Oe9lI57IFDDh8OqGUm7&#10;I9iVRShjf3s9kyHe7gbBvFPZWP9XwQfKpc89sqLL3h7pIxVtyxcub70lGvz0eiPzvTBZ1/W4D6TH&#10;KqCRx/5vmcuERON38L6KRDhgat8ohx05bi1cOqs/wRWcH4+d5X5LJ9g6rIGgy9oaIFyXqcDSRcQc&#10;NRtPjfIC2eCv+zbb5Nay1Sf+haFj8rpZ6sf3wwIvs+EEzkub5dK5cNCH8XIlooysd/GGIFfDr7rz&#10;E+mrn2AEFmSXsSWfoLT+SPoYYO4UmyvQ+tBIlk7bxXqbAPQAVC839Z1uDpcbX4X9bcJ4lhSum5tE&#10;MmjNXxIFpqIooUFCPWIECVwvUn9pNFpQVW9fq9qPT62eJ14JrHI9kuRrhqKuxHB2BjuoPme4YETV&#10;VjS3FXAmztmaPeqbDz7xlmqiouybdjScndz03EvGw2tF3puJ60rJuXz0zvWYkTPLgSBze+uyXar1&#10;l4R3uUv65c1Ye6hye9qCNQ6PUammVjLMmKD8cck+7j0fuV59Ka09intZgyJoqSxzAVttrdkb3WMD&#10;qEnsBk8iZpvdvVNpQJN7QlHHGTimTiZ7lS4y+jIOQRvAEQ115BoyjJRg/doBSqVJAzmAKiKaHgGM&#10;TKiIDWX+wLtBNFwmVzsCzVELnpcJACW6PkECGl82iFtntbmm4tE89tAzEpPN33qA42UxzsuyrRxw&#10;3qqOdUc6sF4GYpz0REQe7B86HSyXpNgfHtIjbC/7B2zIdNYdNV9ipcaTlD4EuDEZIyzZDc9bhDqO&#10;szNxdHMMJvLYSwSwE9/SDwF3euPABds/lNCe44igr9qwf7CHROn1KnlAwgRunuvbI22a39vTEfXs&#10;vrvlyDE67QnLrjlJYNmvkSH3a+ODH4jxhN9mzJCCzV7In+DlahtSJoZlTwO9+fjy693Qws8vFPNw&#10;CfD1BYx5B311FfHXyAcjgPT3j+ndKqqsqDe3rYXq9sQI/Ln2UPkw4ab/tZvf2p633jBX6YJ0lVqa&#10;vlyYs2wYLx66vvFNybZG26hiTtgFiAm7qsXzo1HoNdgM0rZi4lXqgrRRZFZQHfuAFcd1TWTy9Uxv&#10;FW1HZk8Bu3PJ+Dgvn80p9V2xKDkhOwuCEKUodhYLeoIIGCTc0AyRbM/82K1uByvmXUqJsGADaACa&#10;9UeBMlZDboQNnM1kzK1VZ6yq/qeHe/uH4uBoe/HOOnAaESFClkE39vZgtslsUGxfcX+RzApxlzf9&#10;FPUFuR1yWIAdzu9t2OB9wLvN0zJjmJvENh5F0OWYJHZdQFgkGPt3ebZJZkqdBtBarnDeHj2ocdEl&#10;h7I7z4+NGx6IlBg5oTLP61t/g9JpkpKMsM/mYe1VkxOkBum9kyJGfszrCEHUQCl2YydVnDUf4Fxp&#10;FLS7TI8nky5H2brBmir6qBg6kr5yYPyMI+odLaEbiJNH+Scs/0Bg7y4I748OD3dtk1FuHCnWtskD&#10;+0pW6DhOp/Hz8W6Aug+EjWnHMiSTqgQVSyqas/LeQNu7G6vpjIPDCZhRHk227PO9x0K16MPx4TER&#10;A7JDaGrX+MXI4hFyHtvOizYAX3zk6f/RWHbAswrhIB9iRIupTjpAdWYEwr52Ju7zcJfDeh5Blg5C&#10;HfB6FdPj4WXv+pqXD0bcHUsqmFkqfPn+hRashE9dTIHv3ty3PTLfnbdW8dYb0uO3d2qS98xp/R9+&#10;Gy3KrsOGNfNa5igcNIQrMtsLO2yWy+U4uddQblm2iCVqsiXkwbrobwRQgncOyxTG66TMK6fdJsoI&#10;w70uXs2yg4iodeeMi5HCqjhhYdWu2La9aLybPqdwAjjsXptWTnaO1UlvgD1lOhl6warKkJSQVsLM&#10;g3ildkeHNkcvHTrx5MYQtGHdSQK1xnVt/XBWWlrGtxYp+lqJY9VNb/DsVRSLiLGN19xiiIjg/e5l&#10;X4/g5EC5aHQ2ANTqjljAxewWaDPENmGnAI7OYI87W8ViM2+4bRkv9GMbehoa8uXl+HDFm+ONhnZu&#10;GL7ktM/ej2lO+ohzoNCZ1TMZkvEeY42iLNMqI7hz55Qx39SwBZ5Ci09qHGVAz9a+7H+DdFvbShlj&#10;F0CzSZmGeNbxnQOyhExiY8BoLxO75tnB0RGSA9MMmVEnyGlGensB/iLRRLeh8WPDiMIVBYwW+q/h&#10;lyw0CZjbRbyQX8OkVJcw45viWO9z7o6jL+PQiOiXHX3Mz9s7nTnL9jnlv5upZ8lgb1NEfPeDsW0D&#10;8OPqeKLv+xqOXB1pzhzEFhrPIE9xR5U0vHdnlnntwg1ru1zsf/H7laDYb1rJ2otJNUa0rgFjyStr&#10;SeELsPdWGIZ9DLLFeP8yNE6BVGvoksYviA7943pwe/vMepiw655ffsoct3hjfWt2M93Z8aMj6/Bt&#10;QH/uJ6JAtaBhMLiW8OOBitYQ6856appG/TqDONee3tql3sDqAXDSikk1F8ZLeddvqfS6RGAzgI+H&#10;3lnL0MoJ/r6eAXHYNXn1g87gmi2SYOxUfOGEqKLkozzFSp+Ic6tPbHoW2BvdYdXRdynQhmLf5ccN&#10;h5Cv+eCbe0LRW6Q0j+dYd1WMvU3qmddeyJnepqP3NzcnuBG9LQD03UHYz80Z9RqNxA9MjAJ6VxyW&#10;iWyV3WzEKFR19vniivRMK40WOjU6+8vt7OA52oBcYBnGz2pIsFUocM6atDe4WYW1VxwPvPan+fQd&#10;JyiyX57non47aMElC6iykT3Mji8wmBep7L22K97ilL5P0J/3KTpG3qPAzLiZSdMW+upfUiRJtnj+&#10;7ESXpBmrCKXnYWcaFaON7x7orFuusJ/eO9yVAk8gT9QkXyo4DznAhGPi2zCOQZ4R8Sb+SC3TKbfe&#10;vRllnF4n08793eHBPqINyrllRO/yRDyx/0L3ReLC/oIFimROEMSpcnTboQIHCMtXvKeC+XAZ2A6j&#10;EEgkSOSwZpvfAPzbWe+TuMPyL4vWs4vAIW98rIWY1VUi/QDx89J960iJzO3jAlw93N1lQH0UxK4S&#10;NRYqegB6l5v01konXmd+/cgxXHnn+PDEf4cerZQ8HlljcdtH0GdlgavpMPS3M/zCVCMrvzwJVskH&#10;I2BX6zpytO+KDRuWzO0mWHJ8+ChNdMxJdZE2rPdGpc+8DuxMSGPQAQKE6peXMkZuXXIw2PXVxfmN&#10;mO7l1ezi4vrigvBoQF8ceMb5LShZQndzd8EN/PyaHcTo/HjxXR1GgP6SzhNTGLH3RueIBcZrQwYw&#10;Xm79NJZvWq50OkAKlNABA2wM4XTJL8KnyR5qg7+DuumlK42yDRXaNnQPShwHBe0qh/i8aO11OonB&#10;vkdN22wQOqbeYH/H71jj7QJP4fVV5pO1eT/oNPxNVaC58ZQbxrwJsGz4pVlH2SB7HTZk3NqqQIZr&#10;p10z8DvZXaz3aQOFZ2r6cHS2qFmTHoWXPnWd2A63dMUtmsJIDK7fOnF5MfLR46hxKlmEneiEBOwS&#10;vMGec/4TDbe/Rwp3dw2n9d394SHHwGPIUZi6FGLC7I2Uqu5GeWp17Ky1f5nedZq7ac3ud/eEffRk&#10;sGE3gH0aDnPzvHV/yTmfLMVUjfZOjly2Djj6HuGnbZeryUBSHCfPV8ev2eDHJkB55aWsu2Eqdne/&#10;ggE5Kp5Bs4jj1PreiZnpUUaUDcBnnj/1F/yucc0c2IhQmIOJLIOHqcTfNcdhV/TMD0+vEe8fg4QU&#10;P+jEjyFdqku7wsW/xldv54oGZ6m8YwULNOlPL5QzfXxHCoxNWmzbgMcPNPvhgV0Yc/OXeTpH21q4&#10;OFJpTlP3F4XAfUJNmvxDJGaA3Y9CcQMLH23Ab+jeam49XlmilB5M9He3Z2dn15cXMtFf384uri6F&#10;8Nf3MlLKVKlkZVfaRCTNxn+vUNvupNPP2D0vJ73D8ey7jTseRq+6nb4cLi4Tpzg4DHFHOn9y6hC+&#10;h86OyFDed2/OMxBGwgZgvRveqXJlTuiG92yDNuQTFqCC7Zb2thf7RptcEwW7XnaEB7qyHYbbvUmK&#10;On1jZAN7l2OKbkAecwLPWq+uEs0ZCuYJLkNBjD+eOwfPfdVb/KRs1zFeWBrrpn6HENgG0pvuOEe2&#10;ArpSNE9hkwW24B3B3jZiOwoiVPDLKOiULw5UJIwRgnka9ynRDpfjAdtGsJ/Hk1/RdJabIoPFb03Q&#10;OxkGdcarsxWUWOFoR1qQpqqc6PR6UGIj1hRyzns/I/uNcy4RnnQVLVy2mcbW8ZsbPhKvDpois2CQ&#10;YKtfzAxk0Wd0Euvo/Xi2EOhHAmo1hy8F87RJOXcy6JAaeTDUgQSWFZRtl4BAjAK72u+nzX7EN7LL&#10;n+NwkgooKfYi1TmQQqU10m0AvibcE/8TNccaRvZzmk0Z2j3j89YzvWKb2zpa0bFlfO1XRrBfRxIz&#10;8BVI9FZM7TC/ruSxhIdLGxtcpXXEbTrlY4a017JS5gifhSbLQsMSBTrErmv5Y8SaB+5JS9bdsHB9&#10;lKiKn3r9t0LoT7EEq1D1eL1JDzyXzC+aWIB7MxcKcxbEiiYQ9AeKFJ2tT8y9wDLqW1P6e6tdkNXk&#10;Ox2OeSFMl2J4dX1xfnU2m51f35zOZm8uLi50SVrV7Operkhn/1C0k+zz0tvxuRt8UL8Il9Lmuutt&#10;JRAV1pJC9oqI7TJmejWh8xi6yhBO3TDHaH/JH0ICPQ7eVkWBmBjkHeQt+z35xHPWJ4xaUQLI244B&#10;TPw2ZgW8ttblpZqheAGKjZptFGJ+727sUqOtfEMgFOsW0l/CfUDC150hn5d1Xw9fc6LEZpCO9N8l&#10;G0QCy6woOcMFomrT4NhdEtTu9R+MNw7Z2h+/hDRbB3IjFVg+mCRt470nFW55r6kY6C0ilP7aZ3EP&#10;PnABsacwGiU5GcZy4K+rcFEcmw3Y471OGrt7Dn2/k/sG0zzuf4AcGSjm+v3dfd0l5VgPKWzeRhxK&#10;9NYHTPFhKZLPVIdmARvcvN0uYo0jEuiIU9u2BAaxXhjduYPd9qQeVnskP2BF8ICw25NHMajjvXdF&#10;gX3eaLaYjDGiYFK6vdfOe99F6b4rfM6lxJxifDe6l0GJorLkNq+nTAEGMvwqcnEtHGajd8AjWbNs&#10;zYWyprqutWanXLr7Vkj+2qlSXODd9V0m7iOqn+5ZJXM8ooCHbpnaEE1oPb6OpazD4AXx5TG9W9e4&#10;UHUJXhdur8kw6d1t1Bev5Hox8T41/DlTqWlVxej7ldI82j1NIFhHgQ78NUlbyoWIEaXom/EZTKLz&#10;WenWpYvrW6nnl1fXZ+cXF5cX0uPPZten8rISUH95c6UL5/ram+qE8VfS6CUdyD2vNzLtc4aX3qOT&#10;z4ztCq/WdmhZAbgnFwTHyY1qJ2z+4LcVDyehDlDNowCcJQLgyQo/TwXiYP/ey6LkksoZjmOA4H9b&#10;U71Q42MWj68dUpFwgs0VQWPstLLvZR22bnz0eLiI6NBm7fa+G9nGGUFhtoPnnhIOLaxNPw3DAoyZ&#10;5MEN9wVDuiiWaaD/cVfrhqTdMS8ySe50bila47UAxrnnCrM5Vc9bfkyriJG2fVgvsb9YZQhNy+HQ&#10;T+GpxVEPJhbBAlA0G15xN/idCUe/nC3fDhrFzMsSLmFHVnuNedIP2AfPjkoOxtnReXc3Phgematv&#10;q0vNWPv9jpwy+9riSCMjNxK8mcQAZJ27UaWktjUlLSBBRu9Hl7iDLQGrg/P9qesBey4iQmgvHM/Z&#10;5JBsCyhqxngfW+tMpVTIlJORaPbs6BCzAZKKQghIPMCkShhCC4ggHCBqvF8bgK9J8pT/sKLM47DA&#10;+yRE+6JanE2LkrH30Ec0jq9mvhuujcBQ87l925/t9yzA0go6NfAOHE6Fd03AazDlhLtwYRXBF4Bh&#10;PU6sGa1aY2vH0qxrrtS1VaSoaDNzHHFt4b1r/Y6FPnb6dBb7iSfdPJNeU4zdpxWVPY1v+HcPc5sI&#10;wMBN/vPw41L0DUc1drWrrvV2GO7cUXp/tbBDPnx3QPCmrTYyZ1a4uol8Lpv9SrjgbW3Wtqg7YRsJ&#10;xrUeZLFXDP25rLHyygvF0dK8Yx5FWkq2d8wRX683KkO+ebvqVaIO3JzJjK+72B9vGJf5VDUpvlpX&#10;5c6XbV+6PgDhDXhobLaU2TXPcgT2VIha6LizKHUQl2h+Fihh/cJ4FqxaYUUNBc1iC7GAFavvwDLv&#10;+8p6LqjzNv2geNTKNhW7upyJyRhBmRZyi5iEsGA2MKK+J2MiwPImUkhmd18UjqRLdSoRs7mj2SFQ&#10;JDCSqFjxduy34wnYNyazPFTBfO1QX0ecUYGcws6E06fcPWZwt6BkFzRtGzvS08od53ywGm+b7m35&#10;mCYG8QGmjh6x6FDfYTlvadj1NKKJc/kJTsMxhcsKAbTrnQEjbS3Dp9K8g1x752TmsU3GJQK3mg04&#10;GiQrXN8oxq7JV1TJmXPOY4OYYqpbtY7ujmFC8wld3IKTpqFAmQnlF7OaxE0JvbTkx2GyXmXZ5Ia8&#10;RK585Mvy1e8qJR/mf0kPN7eSchkRA4OFn+j6UMTBiFXRBuA/MZP9xj3IgnUgb2Ts2BKjbGD6s5+P&#10;+dj1rAFZuoFuqbkjludLXVlAqVzpr9Vw2CSK8XG4y7yk8c5ovYa+CwJHULNeZikLzy19rguL1+eB&#10;32iyorR3GvSVXf7EdJig9PGN6LbxboQ3P+dl6WUumj1Xi8MYHcaKQo96cm5WzDfHpTfiTSWk4Ee2&#10;3BVFxHDaumyUu7kThgOwztJ9JfP83ZaCorQB+eL2/kzRdsJnw7s30bGHTsq9Tal30ur1qHbayeOq&#10;PUbXV5cCZ2XQIXsIRn7diG0fICYgH6u+BALH57Mfj211MGw9jl9fG6s5LgzcAsTBIOBGRdNWoz9i&#10;BAEBKtzRf8gBRhUtZWtmRkdbWgNkmWt0e2DJNpd7Nzl6vNEU8y16YZE4Z9igVTrkts0RFEIfSLaw&#10;dmMCpFJnRCmBqkaJm5MxLXBVHMF72RkIe6ZRj22vtkhjuyF5WI2JTUDxqX6lSFYD6uxUmhr2ZTSy&#10;jwOxC7qQNLDi4G12dOPtcOde1U5dyZnDQTJGtSQJ7hpGPBUOJ2QsuBvVWSXoo+6Xhd195zh2xaGr&#10;ryIlmeycCt5hAhwZkI15VK4us9GOvfs6YYbtA4bSeN81qWi8m6e7SR/rQfaQsWkwIfd+nIx3mkru&#10;VowduoEp4Dbywk5gwkBne9x1M3KhJ4porPtNtDtZr1SEEvVAP4veyBCmjCcPZXYHzwbgH8lz/mbe&#10;Fq2duF8zG89R2+otfjaR3+pOlIjGnGuNrm37COfj+86XA5+LWDhfXr7tv5dvXvF4V0fasw9Xsa4D&#10;xgAvxfXDM/G4+UrHJ0ynFZLBW/veO95L66WsfPaxCLfUnbHYfPn2tjGiRRx4YwC6O9Hd5TqwY6gu&#10;tlno2qoJN056tbyahDB89KUWWte3VxnUjdbDpFzoW9M02wC47jTbuAXz39qWJV3zXqtAgXToQ+S0&#10;QTPUnmYy4SjZ+DXofnF1pcM0L65m57Mbhd7r47mi8LDay4J/fjk7V4je7PJCmrUelAzA3mpp2YJ8&#10;JAXc+ZICFLon6QARYYadH5Bm2ak+W+nBtZgHroJ0SAa1Q5pVqmDAG8X4X14K4lWvqtNfnzfTw988&#10;moSB88Y8GbRr42UAm8RjQMHjbRTkd2AmCdttpBlWQIkJDh6YvB4ZNiNi1orTyzA8seTH1m4xpcae&#10;Dd1W3mM/8OMR/tA442Bws3BsB4sdUY8A4mXJJjT9FX+qADpnEkyQozMOudCsOjcA/7p2flWcHXKD&#10;W8MNVnNBetXb52YTwUvytE6POEjQPPH8mM1VhkIzJZopu42GmCsyM7DZnGPlLJ/omC4dCCtrubLd&#10;AefOwm/7OGFsu2y59MSz5AcBiK6Q0i/I3yeFbdRrN8KAy6Y1LEO6kp0aXJR+bobNcPldKe6gN8PL&#10;bvs7eeUtYTgHrXHa0XPE00GkC3Lp+EUMAKEkNN9H4JjeHgPEDQUETnxmA/CZvU/6lXBfNtx4CtWI&#10;xrtmd1gGmTVZfDH8NCsoHqqVr6zqzIZa4e25zs8Xvu0F9wLDXfqUWhAUxq+mNsyj6fIjDwzHIkYu&#10;AfPaZ4c7x1ZlA3HvfjqYJo0Ne8wMyYONiT7mifX3zFsUltuTK+tGdqlcQ0JGqanmxVtzdb7RE5GN&#10;0OHufZYsjmmbIuWhdxL1eg1mAOs+oxK/NGuKVfem+G6rvdJjCFAitbjc5j5kXaMGcJr5Og5eTvob&#10;/XCDlGfZMC/lsidBzvnlebBWaG3rPG55ceFL0uQI+9lKB+IH6aWd6xbgXxYBb8Lne92nEGa22+lW&#10;/RKM8Ic3FIVVHp1f3gJZE6hJ98pt8Obswg4DHAFgQc6McFys1S66igZvvdMXELn02S7nvMyy/ZIm&#10;V2vf3cc6nc1v2W6O9bY9ZkNvNDweJNu5UbywPKFwvFosXk2OBg2VIc5eCR6Lvg8yu8xE+qrTyB3Z&#10;UeBNiiJoVo3+26udxICy6uNdFAEN9jbJy9RfHQTF1HDIaGtG6zadsnjhU90c/0jEuMUQS0VYD9wp&#10;MtB5ClcWP1FSUp0x2qGMoi1Swp6ePzgUlicGjfpVoOPqcYRLJ1Z9GlW1RyOpSlW4FGu1LckKCR3c&#10;IZEtxnx5fJygJlyXb01R+qLY+H0Fz8vkztHvyZVMJsPcaMiNsDaNsV3+IPuegi4dUSA/gng75wxX&#10;/MQJyXYYEPl6sN1mC6Jy3HpFs04dAIEMlFP1ptqK0Js/T5QC0RPiB4yPjlnv3TJZ/T6BSTDfv2rv&#10;HtWhlSAxAt5CKYsQ275ufH5CneUrY1GL9RoB+iP9zuXm5cq7btVbSwuziI6g6yCzw86KZqc97fc6&#10;+iw3YF1dLq4G8+Eh7HWtLqpzkFiAYUCF59P9YakNfaubYRnuVWPE/qbVV4y4RErztQ7eoNSScJRa&#10;JrwvBks1Y9Or0hJibXTQJuC9Q4zy8FOnAePETzCX3cJoVDaLbu2AyDf3l9LpZYbHon8nCL8U4t7e&#10;Xij4jih7KdR22M+uLrWfHsX9SpCsjyQGE8BzKp1gX2YCFSKQdnC+M+qwv352QZiVbdO+154Dn99p&#10;+JdOL12eCq7OL16fnwrd0eIBd4yuiCHwdUO4/WumJ+qZZRiTwZA/TqDQqa0KPx793iNg83VG1Zgx&#10;iPKMiDVC6iJKq6anJYN4bUusy42ZKmEwOLmFFKiegHQaoHKE2fgKSS1gBdJXTRFZwjFH64AWnrMx&#10;H3QlgK50yGSmSyerrmZIZvykEO/spQsxTjpKwLezo95CT9zbXq3W7dtxPvfKWCfMS6W1wccbHm0w&#10;V2odbYRT7Q7ocx8hshqZmAg9crB3oAEkRn5/386FrYPDA5LYefe5BhnzOAfAIIi5zJ3D/UO11kfZ&#10;ALs2S6A6T9KYN9MnTKGEMIwbyXNYdo6mcnCFuiwrWQCiUIkc3oeHM96ypeM0Lcr5tBvp93LG5xQG&#10;h3yyiRG6mAi1qjYafM38p/yH8zGuCfnVTLHrXXstCAxpa5YZFEtaHFZmFN5902Gn+2TeoZ/LWLv8&#10;cEeNXpWnc736tytrXQRCr9k8Pla9Ei/Tx8YxRr3wUR0cyzTfqeXQ2ekCXkbLX2xJbJHNvJmKc8+6&#10;mxcat7Jr4z2PGYK6f17jHxvjBtm6ONeF1sU5rZo7Ydv9Yg+vQ7E0JAQXvIFn8ms0AvZaTJqqclU3&#10;61r7qkkPTQKwUSVMXSd/cGYIucdUpNKGgCXbO0eHR51dYjjFf06eL70RqLMlXlb6S5nut2Sav767&#10;1+/Ty6uzc+2kl+6urXczgvEVec9v2e3R55VFZ3Z5jo9d6reM+bouG/+N99bjkkdTl0RA5L00fWfF&#10;l1UAt4AeE6pLanBs/+uL89enb07PT88uL16dvdYueD0AsBToyCnLoIjKaPaZQ204+ts+BfUGRdDH&#10;ytUMa6stDvjsrSrQjxnE0bjNKuxlkhpjJGh6fGZJ1+yNPuW4h504To4JUCCFY7thtAe/JAoQBXuy&#10;D1/PmsT0nENlbF2IHyCyQi1z/8kvPWKH+Y2nVrEvHDCgnQ365mbk9K1eUGDtyA9XxEDCdxK5MnVt&#10;80Ty0ExQnyKOkHHI+9QdD3l/qIA7hfzt7BNayFgoPOPK2W3vJBj6aSpXLnog/+BA5ToUxCYfSzmK&#10;8WBReaI79g2jSXnA6Zi/ZQ8AlSYfgIoUOW0SwBpr2Qtah2hCdGQCogFsIyFukeh9hFoH4XMicMlh&#10;oEKMGZhDfJqc7QlUUQkTN1H0Cxz3aX7EquiMGxZ1LcB6JUSKZ4CbtSf7deO6spzauL/X6id9rYCr&#10;cIb2exEO5ysKas69uua3poQUHihZLnyhPes6lmd7I1f2fuSic+XMt7A/O1faPLQX753v0dT+VfR/&#10;zJCsJPIyWYpRLlG+Lgw1DWNRxbTp4r/FiefJXgp9a4vZ9FCk33btvIP0BFqWMEa5IXe7WEMMG5kz&#10;VjFRuyHicg6fF497+fzFwe7+i5MTXdR+Yqlcuk8ngGExVYx0vLVxSmK2hcdZt0bFFlafac/8ze2l&#10;Qu5vbl7rw/X16cXV6fnlx69fyyjPBrtzAb1217PT/lKgLs+93l+8EZBfy6Evfk/KPDnUfeoN0XMF&#10;7bL/y8urxHpS+c/Oz3Xb67PXp6dvriU7SFw4l9f/Wl55bNq2pZtpx/Bt1Q9kS+IqK/TeQm0wK0W2&#10;BEYfLy97cNzzI1rrQUcp2IhiyzxJ3TJ8MctEDvVvu969jd4BZZEP8pXV5oBlxIAyKvAlb9meA5yw&#10;9Qs1EjrbNp+B9cYw6fG7stQLXVBCpFUb0sS6SijUjYoaiw6bKWUTQ1wxtKGcEVFHpolaxglA3a2T&#10;Mp15nS2C6Z3RmEuWouTklgSmN6KnkxdkC79vtnXhYH8fj42PD4Qm7gcECUCywQ+rqfPGz9gR533w&#10;Kt8u+pKopOebUDpcRx0nZh4F25H/ceN7dwNGd4raVpwdWrikUEwCdjkkB75jXIhWoayMvTV1UZWj&#10;5LQ7cVtiB84ix5xqWl9xdh/ZdmKpcb84qNe0wFpRNpuNBj/PEp/kJ9x4mOlJru3JUJAZYVuXEj2q&#10;X1gQHddhM9QEjlbs53jyIzo6wk/VuApxH1HSEk53VaSt5EUJYH2h/c7GxaqfC3CexndRYJ2sUHxi&#10;nqF4wc8DcvvYa1+JzSPupurx/gfg/GGkXybOgogz9rRTzow3kOnpUSgSDG/KdQlReaiVOjQ6hZhv&#10;Gp/rp1USKO42ZdsnyxM/ltgs7lWN21MVjoLEYJvmFrN1mL4YmfJ5nRydHO4dPTt6/uzw+HBPybzF&#10;XfX/8FB21Z29IxJ+kYoMnsfWkgStS3XmnFCBsgCXVDnaP38tvJe6Lc1dcH3z8es3r6Vun59+8ObN&#10;q7PLV+ezD15L7T7Xz8XVjTLoCfCloaOy394QtHd1CdJfnOnn+vz04vXrC+vrH71+/eGbjz/46Z8+&#10;/ejV69NXH3786vTsVHVIKSSPPseXsVncxnhHmTmyzmAXMMY0G1z1cJUJPYbwNk298o2KQfQ5Mcz3&#10;JVzHo9YFLTuhSSYTLKyArDmpu05+n5aJmYwRx8Fjtoorc6qjvvG73/qY+rjI1RukKR7WR58Bo4qM&#10;iNKYY0pEQY+nHAu/RTqXA/Jlk1xQnTIdCueuGLRjUkce4Q9b0FpWGe4WZGap+hG1kxaJWSqt7PYu&#10;J8Ai/4XCbEWT71ztTl450tkGEOUgEOJGg5KjQcp6ohkYDrz+jmaojPftFBzqkuqlJuHDUWlKjcdh&#10;CBYwLLch32DUx34g67/q90Y7jrjNemT0sxAkH5CJNmfLuLVxrHhWCMv1m5T4Hg+kQGfscThhjPM+&#10;tsbJy5kUfYFtNPi2dp70X0f1JJDOWyCsn4cDJgUEX7gHBPgivEUnqNeAHo/H0V6kl6dnnH8HBLzi&#10;6v07lTm0ZS3JU3heKwtfuGHhnvHZsbqVt40X06P+e6F94515v64vC9fDVVc+MlIyBS6X2QDgcTO0&#10;6plq7HQM+x9K6bXBZBbt9OlgNmDB/0aUmR+apoGlCGrpV3plVtCnuqNtzndo6WO4nA4E29MGJdlR&#10;d+Xf3ee4D/06EtifHJ7ITarDQo6Pjo8PjvTN4c6+/ui5g90DDuDePXDqcWUap3Dv60KTO7u8PDtX&#10;Qrzrs6sLgffpxfXHF5evL6R5Xyg7HoBOoL0S3l9JBpDifz67FqrrKUkFUuHlkxXMy0grpZ2iVMj5&#10;+dnpm4vzNxeX57pyqnf6Iyv/1bU0esXmA1FYgdmNb7ATbniFBpjqFTmqpkpAmrXdw95atnO+6pMi&#10;aD1MrqjsvHI9w26ne4z2082G74xC1e33tq7j3q6vjJp6T4hfKurHtXmwSSHnkLqYhUkwE7HF6qhd&#10;+o7J85YuKjIGA342DtikXKhoBb3mRbAWnZS5YxtAZAVHF/LbN8bcgdefY1qBcxHZijiOBeFdyrFW&#10;TdVxrque5Kw1C8Umb9NANQaV3QEEmnu8qYg2ppBESGwkQmRtinOEgfp7cKCEs7XMVbVmXoUQ2izv&#10;niolDsakOFKp132x6YX0CKkiYfOR8qSO65+DGbDnSzw9Pb9IfAFVeCMiYO44Bh/lY9mtO+NbfMNG&#10;g6/59JT/ZAOlxpYppVdlweKa1z+jXuK0N4qYM5fC3ux5jP96TFrZ+3Vg06G9cYDH0u5hdM+3vfCB&#10;h1X5C2jd70/X+qu/7zcMULYorHjBFNj0GscOLoPuO5GxHm8ydUf0BdIttHABhxufXkvnqZHN7uDR&#10;bxgS6x+/zYUCLPOhXHNjiu/QRfIrvvZipxPNJ3uAeXnT8M1nPB3bZOMrI8KEQqUYRqJxk5pwMz1l&#10;D6RPZ9nVUZ77wg5vH9rek8YuyAfnCXsWlkub96me+4eSAPYOXpw8PzIT94FhYr9wSjF7bVNWRbKF&#10;xXZqr7b8mtpJLwPZnVRtWe5fvznTz6vXH7+SXi8F/OwM07vM7mfndrUTMycw1375S+LpMP7LBnB5&#10;rU1xhfNKkn9qjHeSfKXBUa77Wx2PI5wniI9AGoLqxaSt4uGzrSGrRVy+88zJQLJttqa86WT/Opdi&#10;Zu9CWzc5OfDLY19KcTnp29i05dRmWeyCfREhiuhln3XeVDPQqG1BdpJ3q87xB8oOz7Ex3qLrQGBL&#10;MR3MzJqCQ+XV1htxKKu52JQ9WcpL75t4GvD3HQlPjywCWmfHpl06KQ7R0nKLRluREZoMSX4gxVoN&#10;5QTAst6zV02F6LfMPTJ0qyidNKMHBdOEeVhAcdZ6RbBz4gv3ICpBaE6Ni3PFsYcqEsmArAdYYmxt&#10;whHuZmOxR+P3jnY0dZ8PJzkgXcj+wgwDSK/l4eB3TRX1AwHL21A0WyQWmBh4B5RYVz1St/H/E+ap&#10;MP5EaWKrd5oU8hTjK2H3fE4H2GSyq9n+pP9UJlpWLZIm08trvw6ZNue00L7FwGcnaNaMXxNc+N2D&#10;yWtHOoyouXA9fGXEoa8jAVeWvFxXh71P3JJGn4HFDt0YaxxJ8chep1Vp5NjCsdm92FzMxwUBpQ/g&#10;uuHoTV5q8JJivjhIHXPnyx709XEGRWjsGL+KDmuGoqvv/r4/2GdRrkyN6OZloYVUJrNcIbi2LCks&#10;Cmuq5ro+xDxPSPPh4dH+wfHxM1nvjw9kwD94cfzsZP/weF9W/UMZ8I/3j/WI7tKdh3pEkfkc4OEc&#10;Jrv7l9K3seHPpIu/PjvTz6vT04/PLkh6r6g8fauAPQkC2lZPxJ3i9bSnjlR4ggoBNx54xeNJw7+W&#10;SV+a/oWW6blkAkz55KuVqd7b7RWsp51lYHxMz97nhT0OtAuuBUsRikynZk5P0FxdgU5WXOuQ+2SL&#10;if7Gg9lwX4b6eHStuJfQlTGYJLC4baPptYGIASAGevtlangMb7rCdUaBYF+pH87UC8oJbjgVHiHA&#10;Ae3uis3U3tNliaR6VwF90o/Z/kstNDJPYO1AcLD1SFVb5qD8pM6LEVM/3nlWx8r5gRzrZxeIN6Dv&#10;7uxL9PI+BnZaUpRGwqe6e/OFfDecQYycgRcD4Y8HBa7EZbof2u1GJhwyHVueqK5a5zbJ/BTZ8fAX&#10;VC4gk5/N7qjyDKsQWkfVYajQQ6o66W6yurIhk1N3CYBgr4XtDVuat45bRFxQZXaUcBAdNgGnBvKO&#10;OP5pLpCMANWe0+KZH83ws9Hgv47I9DNVlAyPMhV50bLkLS5WsiVyNngRsBwtxsaOVVpaa1GQvUqY&#10;94jON3oZyRaudBDq4PDIXo/AlkdGNAgWho2MsDfeFqQsVrMkYSw/ODZsoczx5l51LzmVjnC7Fooe&#10;7HwavIBnK58Yy1+oeqQVRUW1awTMt2N35sv3mOtnGMVmZy3rbZsZYfvD3UHlqPKeOf4YR3HXFkfb&#10;SRucuk9V2l/rUnsxvXkj2auPvWRbLq2TldmBkz21AJQSlR/ticckrIj63SOZXAX1e4qZ2hPGS02X&#10;DCCFTBdRevb2ZL1/cfhcXxwfHsm+enyofN7Hz45PtG6Ojo589JkCnVCtrPTA1AmTJw2dctvdCrUx&#10;spPs7vpSHwXw3oGnHXC6SUFaiq0j7eyWNub5wDnULxyhxWHlMuMuouhlDEBpJU2K/hFUE3e76vTh&#10;YESQeec4SBE5CIKUUdfvopR7AljxD3OvETH16mNNC0NrXzGToSr6gDdTGWhA3wwzG839TFPA0UAF&#10;Lz7oLVzFgK2y4idP8CBWcz3oBmBaIONNnYgaV3bFxsl47g6T6MYBhkJHNSY5Z7zr3XLCDZGEBv7s&#10;j9c0MOzZua5H2FleLz0qhVZtSja9+O0dVc4onF+cy9zD4BLxd6MBlsFHph9M9PtEAupZNqE5ZMPO&#10;bWIMNaTy/Xi202MaBOrfnxwf01jnitcbRboxHo4l1EgIYRFuGl/EDOCY6KK1Q+4cUc8dKGnuqg+5&#10;T2pZFH1cAG3UFLvhlhPlR/mE0HPyTcZO0qrMB5aZLNF4clhUgsQSXDIHNgA/zxCf5KejAzEv2SNl&#10;qfR5n5x1iPBqMZ9k0d4mA0/UNPRO3UXlutxxXpgPvjoaeXo/9Bqx9jFUC1AswPwoJYxVjwX2ZuTx&#10;5dt6IQtfrYS95XvgOK2+8dtloE2BK9uwkgIr6xrv7Df0kpfbPH5l5jiB69jyjFcB9FTH/LUm2o1k&#10;ryDmSIRMrlIFG66XXFhN7fr3oMrXACX+Lq/AujgW0NCUiUEuSWn8DqiX9GAzlFiV53YggG3GmuuC&#10;cW9pkncdw/shn8UMtSYE5fs6jVxvxCj13iH2h1jsdRPq+oFkguODkxdE5z1TLN6zwxNp+c+PTyQQ&#10;PD96/uLZ80NBveH/2cmz42Np+RSl9p9rm53xnlNjCF+Vvo5GnsS3Cssnf6pWHFvd7yVpqDsyw8pT&#10;wH7qQ61aCSLs3JMBQAF9Mz0i5dGgylF2nHGHJpmDajgER0eXUqLNyM0Sbmu81bWWira4eRx2jfaZ&#10;mYFm07aU5gWDS2SAUNs6qIUFO4LbnAnY16s7AXSDbfDs6eJxPafTS7UHMRvWbdmODBILv835kU8q&#10;d13G2+HCEV3kSXT2bTz0JH/zsXuVlL42mClqARC1hb8mQxR8xyHaxqBB0FuoZ+xXwwjaoyFo54ra&#10;0EdNnVKKdncVZGmLOw575363TEPwP2U62x3ESeIRCKrwN/bBo/1LRPN2dJrtbDaHtak9ZgZn6qmI&#10;VvsXnJKOgIbEtEeiIxMt0X40WDOZ7ltqSOoj+lEBCZ4GHGbj82d2tmUAIjaQHX10XDGbHiSfr0MR&#10;PuYnuWpzkk2+7mO5efNkKSCmtX8oJsUxCTqpQTIe2oyslNmxEXTP+vaCdUfICDG81sHnA53uCJfi&#10;8wqEjK+3iAzDrQtI3B8cgXNZbhhRsBc2tm3hkd7ClV1eaMNydQtEG/u7BJ+PmjEj6RYIOJJuQbZY&#10;KHrd8HUAn8Z97snFORCGP3QqvvHpNsuMXGjRWOPgj2M5iIod2udD9WJYWpgeY03zjTM8FPakAfBE&#10;EtSik5NERUZ11DLvXVYacUG5kFg5RwXpMtRjwo/Wjijg31LNMeQLvg+krAvyFZv3/PBAAXqC8RM5&#10;NY9lxhfeHx6/eP6eIf/w2eHRi2fP3jt5diSAdmyz2uGTaG9ILub9ToqMF+N0fD49VMkSDuQ6OD48&#10;1JmeCvd7jqRwYo/AkRCfI20AD+LtkjePeHKAFOOq96AhxwgToBh//TGqWYuEAxKHbeiB4fjAbbGm&#10;qGjwRlxAO4YQ6/oe9Zj9fLC5h8UxlHwZVM4ypEt4vv1EoLQ9jRxAMxz4LiySNIN2SwqhG06ZcyoY&#10;vaTa1o41DymXykigInVH2dsd9EiaoGSlpTs+Ns2BY5ZErNTqTcWV19nn6Qq32a+BEOWggJSAoi8h&#10;TBKTuKXM76pC4ROZhXqv8YEOuzsaJ3UPlmq2GYWJnDLOtQs8k7HOYhDnst+zH1OTDC2LzeZxsoSs&#10;EUFUir7MrCVaBDHOJwsTx1L71pRbHNOCqZ3ddGWR88jaFtvWC373HNBH+1WZGia7ki45BgPXQLYW&#10;jmltaqzqDBo+bQB+YFpP9a0MXpxvaEZC+EYfRsJDkpsihrCxAy3RW1aqv2mRp4/v5wKcdySmsEFl&#10;nCvwbT7+tRy/ldK7sRK583g4Ud7k9UioHnu08OwDZElnv5bXcq+XC+wdXwD+XDeYLJpARgqMdBie&#10;6LdQQCt5aWC9H2dA+qEJE0IYUeZljbleDGaAML40uu5puvoixvfuLbMjWDBKOeq7JrR2y2kNqBfG&#10;bxYEuo9z22HDd+4xrQaHNrNtLjXrk0D3+PhY2r50Gxnz9xSXt4fP/mD/CA/93sHJweHLZy+fPXv2&#10;/OT5ibz4B/LfS6nfPz5Sajb0MJKhWzWUWCBJW7wVE4LUuC01SpLEgaBdXgCtUAX1P5MIIaub4B5N&#10;XlCy74St2qNPhIxhm6bhDHZGFs5tMxTa8mx4S5wYG1/RF/2BU0qd6MJikK3ZSaULZMRpbeu0nQCY&#10;lZk08uCWWdxzyHZx1Y0zGOKoIXbZdvN9Kec+qJQIc445dzwdj2MzIAM+noQEnKlEEg/t7AhTK/Be&#10;J6zX3m6mgDHbromguM5o1/Z0cBk6iHnZ6yzLYzRm5J0Y322uD8yLCBzpBqE8CvaF8ytdsH6fzmFd&#10;1w0S+Ahm5DA3tGhJeey09DbKgDppa9GEMXqzjc3V6ccbAZKWZkf6OqJQ7BtCa3lsHDVZR7WxFpU8&#10;0W1vZgz64sPjJfyFHUvE031EweUseV+M6tU0b/oQNd5uklvJD6KFpi8J7T18+PLptqz0ci5ASs/r&#10;eCMoJyF16r5EX2IeswXfrw3Ahw5P+uWtcI4U9tFCDk9BUNcfGbzyniH3sCNKz/Pg3rd11x/X+cci&#10;3HoxYmzWiNABloVGhwcyb+eb1+9c+HYBg/u3y81+bEeGepeb9ziazbW/iyZ5dqEjy6C+0PHHN7vT&#10;thHPJTX09Xsrb9WE+c5N1czXH72+78nq/Td+d79+imxP5jtrbNyTSZqNQF2tHMc40NdEVULSnHsT&#10;mCHKDuCOFqVLQmlMkdi0SL3i3SXCdp8G6iNH4ey6CbaeI099CDeR98ThC8L13YncqlLrpcTvCqGF&#10;xzLPHz0/efHi+KVA+pmwel8igIz8yAsSHmT9Vw0nQvDjk+Mj7dY7PlERRxj8ZRWQP0DX9fixrAAn&#10;zyVJyOKPHJCdXQVNmOYxsKKNOc8unbZZ2zKRwZde23Dv7U8O1G66ulE8mEagO1ufBSclN3DZ+x5M&#10;R+ptgXtNlbfTlqPnkjuDVRN3fo2Dd7pTm3fGG0TZlVWiISm2CktFERWUyDVBqVppYyKOZ0kxwkis&#10;8cbkWM7pR4LdtEuNowPouJDb585mG5084v30XkSaiAUQQXl1vOOgcs7bN2Foo0g3iDgI6t3euThX&#10;EmL7OmwzV1dkMtEt2mmm+/SgauGoIVLpIy8l2bBuUH8dE2lz/929ZggSlUaBCxZ8YL0cBwC/RTSq&#10;GEDLawxRJADa442lap1Ki7qfbMfUYlOBTSMWZa5jooc+PV5ChNTd2cinN85tR6BfRKL47BHUDAQ4&#10;/nEDUG35R9QEjwvV9YW6efNkKYDhyKOKMmNOllmiIXU2o4bvnoQKOMqxBqU5eeU2rr0S7VYix3ix&#10;g+XI8j8Z5vUSOn4PrZsGoLGbRXRfwMg8sFIO6GX1ilb26Bs85sttWGjASNUBp1c3c7whFIuUM9J2&#10;epL50Ok6KNZc7u3ytFqIiKPEwl0bROu9uRrF15g2Bz9dqEtz6n7lDgoDHGdSbzdvXGKV60QozpOq&#10;ROVlL7VKRuQRyUF2pEbDcK1i+7x14z9w75PX2SPnMCWQXso/n6X97wjevY5YSDLjy+9OrN7uLmAv&#10;sD6WsV4A/gL4fvZCjnx56JV7XD8C9eM9duHj51eWHQzyUvT1PKLCs6Nniuljz9XO7jNZ/SUfEN4v&#10;oWBH0gS2YIdBgR7WN9sbI7p9sKEMqIzNFtRDWk/yFOMOH63p5nl8umR0wdEblTdqXRRi2Ycdxc0w&#10;ANVJBuBKjGrorcE8LtkAAK0d8Q5iEt8DjeI1z0zy8PGePf3Yz4XuddpP706dAe88rFbeOZqP8/eo&#10;0bYMffa5QYlCUJCC48IJbeQBkNkbDvSIveGWZyLu8J3bjt1e4gZRmC0OMS1EAzYFNdrymfsSDWf7&#10;HHF4pJvVZ2wI1rZFncC24Fnk08RwtAHHDSh8AoHI29ltscduwdEDM22UR/oJ0FseirxVeEpOXJec&#10;zX8WEExesuQitAm89bi33rl3ldMH4hLhoTsdKpH1phodoZmtozo7sQLokCAc5OB9gl5sZRtSKytH&#10;/Qbgv8Es/pNU51VXlng4WPIV2eWurzSmTMLkMMoU93aK1DTHg1dUvsBpw2wf83rkbQ8UtczkF24O&#10;XI0VvfWRYNsIcivbudzrh7v89e3sQmnhmMtN6ldGCWa8cyU1QgEPPaG+tYW9MslHvV7sDZ9rJ5u3&#10;aYD3Bd1mMeaCnnHBAn7FKRQnsLUVV+nHxyFr93OzQ+hKDMgIBcwMQPmpurrEkdQfAW7EXJRhjJ3+&#10;wb6qBwTRNhHgnNcdNI297w3y2ZFM04B5VHppRSwXWf5lOSeTyaEEAqL0iK9G3VcEn5R2fXmAii5T&#10;vQP59FHRc5IN9I1dZsL9YxUoSz75d/Z29bTQXUr/i+Pj54J7XVbkzMGh3PHvKZJPIgUR+0FlNFEh&#10;XfFlgzVwg3naQG3DaxRpX4XXW4dvTufggU30wXobbJOdVE+jOmdG8ag1X2qwux5lz/p/1IDofCmX&#10;othozlMWB61k6xhThwoGR4M6rjzOZsleGEbyjTRyFSKZgz4qoPDu1pn8tUfQJ/vdzAQ8Tu3H/nEH&#10;FOoOeZmxrSvTQOCSAwWQeMrFEEM9Aood+XTB+Qxiyfcp9UC19XBkGn2rotQBbWZUgzHvS2Rwoj08&#10;AsopwtRgLDSMobCVb2E5+Wi1SUJPqV0ac7DZPpJcITiOjHVs5KBAjBMWtuznUNBglodFRyTLGLAc&#10;acF721bjOdX5N7SH5YOCD8H1TOSYmtyWa8XJFUagpxCz7JXhhu0dhXMYD5jJPLPFGbhejV5i9q2E&#10;CWwAPnR46i/COdl/oyhiFmbYlxNLs1CJBBrCmWwry79SpsLSH+GD77y/I+WIBuO3odgiVrw7HYMM&#10;K8tZQLix7IexbZ3UklrWovuD0QOfuKcd8BbqXe5d7uz3P6bGGth5sjfmPr+ZwvZShtUVV7D8mGBu&#10;eewsRRa6N618nEXyHc9p/8vUNVhMPe3qe6ZX/6YbBtpMsOtTugtcHjT39jNYtNOmIe6Kg9I4m9+F&#10;7FjsA/Pk9fTOEgsBcEGhOJH2LBib7DHsJ9ZMeH+I+V0QDmD7t6BYf5QtT4r8MwG54vKOpbLLxX50&#10;wi48gP/o4OiQkH4Z5SUYHCj7jg7EUTDfsbAObX9/V0r/i5fPZbaXeUCWAAkHjgu0/QFYM6Qq9k49&#10;dIIzq3HOMV2+2fjj8cL6igPTADpMy+BKJS+ykEUQvp3rDjVvo2CigpOJUyfjC9p5agH0bTawM9he&#10;AhdujVkXsVobWHMoPEYR29itIzrHqqFDNxgRZS7WrjNbGqyjAz06N1fmZe8st5JP7cJL4x8GgITr&#10;xW9Nj+51/i/acZrMRQWOS3OlGFK+5G5r97bc0yPkCG9sl7BwrWJ1Ubh+eXfNhkYfCuzeVaggEhQ5&#10;77YcJqk079rsTpcQAsBIdCfJYfb4aFMA0Q+SKS1qOIWos8k6st0SrmOfHClhGZXZbHU/jobyfJTk&#10;Gy8MNpWYbxzwqNswIvkIGdtsav96JBdVoi2aCdRXMyRGStZQU9Pxbh1jJniPoN0l5MzxHKtFtwH4&#10;d4ekb/wTAW+4HGkSZYMMUHVdDMUm0TJ++UihFajprUfrWr+MQ8u3jphULPoTEWMd5q1o83z5eXBt&#10;H9rN/bZljOxVr2h4F4DmkT41vrXSx1Ai5YxkHLuzUgLIDQuiyUIv+oP9zun+lr4uSvZYzqN6FBgd&#10;XwvEKUGy96PdHFPBfM6ccsOnHbE85TVW4TyNpYIGeaTg4d31TbBeH5Gi1psXJzcKrJYvHF9UQUac&#10;nm7BmIxsOO1bgKrvRd23T3/r/kAY7zA9tt0pco+kuNLr5XvHKW/ol6J+qNw6+4L242NJBCTZkXq+&#10;z546bhLEK1WuIP8EjFdIH4r9IYZ+7bqnvL09uecTf+CdXVqKHAyZo1flw7aS6qxrvhq90XbfqPyo&#10;vA2DARNg2PZZR6FVQtZa3dnSBmRI68W6wpyzIcCRXXWyj83C3vyXw9ShY/a4FzpYWReSgkmRLKza&#10;F7KIYogLKPpSv5W/V4nVCPaLWOBsayj9OpyHEApfZIfZnbKu6ow+cgugdFdAoKzzZAIKWrv3PrDN&#10;exhUkIdY98jijtPB8EnXdavmimUkDP7ENWhbHS3YumHLMN53T5pKoa/qZYDRDURSOHxez7JXzbKT&#10;8h2pFiLwvdtNJFe4gFphiSRqOcFubMtkE7zs+QQo0GlLNTLYVAJIJ5tDGkWcihZvWeZeZ8/HNW49&#10;O2YxDaXOu2MtMgSRYThI3rHyshnpC7YnSjBSk0iMr3l5YJMMwo1tLbzixkF8zyglrf1Gg38MV34y&#10;9zgkBvTeUVB9MetYfGJAzUjnc/jyoNYHWhaYdX+iAc9KjAkmddTsEPUohFii3ghv/ctc7GC2Dph7&#10;1Qu4OCJcaNDljwVsflSb500dj3pk/SQZqZc+dnh+TMnL5FoQOEbSpe+deoNBPJPEofKVSjzMmids&#10;vzejMKZY1W+F2LHbBselO86uzbViUnPyTwLx+GUXYgxJoU9p8BUE5np8Z6rw5ISVWxMHv+JTJCsI&#10;ajs6T3wGiQyPvsNRHPgJDDauKt/axY45FcnYMrE3kzvpJ7Z+R+1t7ciHjo3ZIXy24bNvHiuurPVY&#10;5o8OZbMH7/eUNg/7GUeyOQRAgO+YPqLp2ZDnfS7bCsFT2B2+eckFh7LZ47g/kWhgY4K3tTpkDNu4&#10;48DjWTXqY7eW81d2YSNObNS2S9uP20KoDPpGZoiFBT7nqNYjAtJy3iIYOGg/hfsB0zfHs1K7tVum&#10;qA30bhjf3YDjvmyeUXkJILdHJQBjU7DCIPZ1UUKOzRKJksu+fqPw7Z0S/JEdiHgyGqCvZTS3OIP2&#10;L/e7kv4KL5UvKGkG1AKZoHN+pjPKKXxdt2ClsL5dExJ4u71VkoLaQMDB7ZfICXpS1ZKEaKb+cJAH&#10;Bm1Ob9OWCclVGgbdo+K1e1ETQu+VosDp5ffwU3gWOm7fJ8fIPC7nfTNpaAx12pD65/h/otnZUYDK&#10;v6VUhkx7BzZqJmHcYtLS3gidHl8mMlM3ZwjZ/UBmeaeucw4dblXzvZkuDgjH8KstGQ2ZTyrVXS1z&#10;rxBHTvSdEbLnb0z06znyk/smIxnDO5ZK5SNsGzMyW4ovFw+NQaq+GDC+TYgppKrd9g49nsBjAJJ3&#10;eH7VrctSxQjYAciVWDheXJYJxqrWlfA1tvzxjy+LIAvPjvJT/2qhUw1WC187cI5v5h7pdrwpWWyP&#10;n08lZhlDfYXd/SKo2oTHhIG0ydWwOWwnr0y6mJJgfjw6lp/LXcpc+Kpg3o/4fSxR5fq3VZMS0epp&#10;EllOff4pvDl3E/Zly4Hdk25FmqxrwuZ9u7UsG5DjNrH3HDh/KF19R1Z0fu+TRopz6YiLQ6OXFiVp&#10;QF+xT5UU+Gj5+uEvbgDutVsXbR4PPaYB4b3d9sJ6b7pTFRxsf8Cmai/AiiPDFkvym4jfIEqysHlo&#10;FIumeDhb08u/ntQ6HIp7x84xB6mh/bNz21gPmju63m+AEzA3fnwulvprbOFpBAg71PGypxl6nMg8&#10;CojNoBwAqlI73G4uZXO3QUDRXkA2hoj7W2XoRfdGDMHhrUZzhh6pe8BR9YbYdWnuQl6VQoJYwblU&#10;8sodpEI4eI/kgMroShJ2QZpP+yOPf2ze7DzgAGA58c/ZBs5rpkYSlXavAHiEAwhwc3txPTvVcX9g&#10;f5f2SBuCZONzhEVhlaIR1BVVIa+NJklUZ5o6UzIchkBmfg1yXAyaLWqVikfvd5hb9H4RAp1LqXud&#10;0Tb7+5jmVsFtRMlK8RE+3BhhNiulBFs94m3uOrqeLzDPJBDGgQ7aFKBnE1uHUWTGSLkcHE0pMEKe&#10;vg0f6a+NiX4gxtN+y7B5uAg0Ml8braeVyzZ7ajx5OicdYFDrFhFz6OgycGaGFHv0neOEyf0dUd6V&#10;ZMswvDAhlz/2KhaaPTayF7tc/tj+lLBSVnjXjrzr/SPFVtI/Ikjav/xmrG5haMaPS3JMKw8F3QSz&#10;qZurVuCtjFvLznSZZL/Wxuh8GMG9n6rYE/VkltWGu8zGan+YV2tyVRyojucyc2iyM1X8XRmdMq/N&#10;rQxd3pUczGvW4+iiulAO62Fas4lOr+wmsm0gB3/VvFX/nQIPdQnX/aE+g4IKY3I4nsP3DNkVlo/2&#10;hVbPNlUwXglyAeDs2XOustwcwCfdpOzxu1vKvKMtL7juvSVPdl0JEXLUY02Qz9VKmAHXcWE4h4Gu&#10;+NkJJPfuLbN3+8itEyeMvO2dq747QN54oNs1PBJ6LGPpOrbxgnlr6uXpZ/CsXNuebkEjxl50+wIe&#10;SwvYlz1XgDfs4ZYiLFbYhSA6CHM5UFXmjaMjWA+p1hRdvw0maaccsgt+cbnFCUlXcn5ytlBVAuU5&#10;exc3hUQFecETLib9XQkEpe6LHsJ6a/o+OUba7LWkA6z0t1KXibm/udHJfwJ4sgvbnaAnTi/ltlez&#10;GX2dGcAJLsZh08kWISYgBvwE5OODv5OZQQVd6VxAwvtlOdCGN28fyM49znrHbkponkUghxOqs4QU&#10;uCps5N665qmXjXnxa9So3ZNi1sJnW+EO9oPIPkEHvwApeEnnF5OJStVHWZEkN+oO5Q8w8LNsy23m&#10;Q0l8Siyv2K9C3s4vNgD/rpz6b8b9E2zV0OoPLqQmCGre5BAnRtgZIdLKeSjDivmIOLs81zEmJQWf&#10;crEjyidAyhFi+/sHcHesYgG8e3uWmzHe2Vublvf2fyPHsbdnXe39hoZDU+tGKj1AqBXdCYCPGoPH&#10;sF2IYmGvayZLtMiFSWNOiRaMpTHA22YEeWiN2utIOVd1KxfMNsjH3uia7Y+02s6b7NLD7umkDgnm&#10;TjiYU4LXfhK3CpiM1ZuGALh6wyY6LwEf+A0Dlr5erd7W7m2c8ly1P1+PEHxvqJaCTqRV2OUOO4zR&#10;xNmaikzAe2E8u1UJo+MYL474Muob+ynJm1wUcGepgBA8J9Yh745s9nj5nf0N6JVOZoO2Y9dQg9VR&#10;h4ZHLySFXzzyfPTvqN36nYy3whTC3xhEQSCRblJrraM7Ii+e87LAxyQCTcCnlmzH9JwYBeov1beY&#10;tJjt+aga2c6AfWGK48NC4Fya5LC7Or/QvcJwfO8OPJOXXeAqCJcmLey8Ejj72FNp5BfywV/f6DBe&#10;Kfd2nOsjif4E22C9Au04vgcln6+kwerHQfjEWuJHyIExFVHoPfCCYG5W8zQXyBYo8iLbKbONxVq/&#10;1ID43tVTbYVEEbfIa48B9JO7XwR3NuRdmSAkluHdsEWEhH3AugwGM0Y8yUe2t2RycOAAg6WdEnGC&#10;ah4Z451E3LETBmxiDCOYWrLC9OK3EF5lefOnM5ASvS99neQn5+fnEPDiwjlQnIte+0cU7odt5gbj&#10;Ph9tY/BisVC7AfhvJHv/etTVLaPmxwAtE6LBNds7G6OuRFjhcHPY1zeMLjRoJYPuiL4SxRfA/pP1&#10;sENvf7zXNYoRC+DXby5YGhhUOvwA8PcbPlmDP/FTxVvbeDQBnPLS05VEniSSEtjnTCnLjVkcx9LH&#10;l4WKgbqDRS8e+syjORwHWbtLaBirvrMOss6ZhaYxgjUOvQvrMUdz52sK5MNEBHRJm5ez1S+6iV5O&#10;KOeX4TneYREH7kZ4kbd/WUviW2MTqwU2GmHAQewRjO170Jfi5kmWJ3U+sfkANVmlnCVSh3o5j16e&#10;8jHzdgf42DRzV8zzZNDDNIAEEPOAz65Xmjt28BvaCdETB1d4l3zyqksN9d6nZB0AOY3HKHDKcg8F&#10;gFp2fgEdRKHLrI2RmvR3Ajms4Ppa8KcfE9SYbxqwGY0tXBw2iiU/iWUqwZ105WjrxvGSGxwohpyR&#10;LERULnO3iuA0+5hJ5N2mtRbpcqiaPfh3lxcCIB33UknRhTXCcFAToEUFF9QJ0THI6/fMoH05U054&#10;Z6ORBMAhe2cXpxzIqxg55bm9uTvnaL5btP7bm4srHfijIlHZzy+kn18kexy3625JApwIhAihgbi8&#10;uDzXBYz7IoH2mJHmL3YKU1rHzyhST77znavzS00BZyNGLHHwAcH/krlUCGKQoxayw0F2GYEt5PGx&#10;H7qm+cJxwJz5lihOdmTgjLA4KmEAa7+hFi8Svz11i60mhL7FmrCfvnLaRHjVbNHj2VyQtE3S473/&#10;nqQ3NgngbqilYG1PIqxqTvSJpmuXuufQfplnfPHf+J3LF/9Wu7Lz7NnJz/kF6vXL//rfv9z313/s&#10;/6qL53/1L92dnf0MUeZmdh6/ps1jCIyaalquCLeOvdHk1UJUcibNJ23a+dx7JOIQY0L9KtOmZ5Zc&#10;iS9efv4f+WcW2vn6j/27r//cnyzGyR8EiBF1vvkf/if3P/X58anzv/JnPvy//x/WINMjyZAqluGt&#10;I3f/arxz4X2vK0XlFajod/YejTc/spFf421j70aJ5AFQHzvy1toXbh4lpPvP/+Z/sZ5fJkzbZBWi&#10;WfCfKNcjpeeqb00O2uaeMvA7JDhhREX8aleLhp/aEfzwfY6ky4e8MepmtzURTFenVx9/+StnF2ey&#10;bnNPtHOOkks4Eie75LjYVrVDVHwbQVUGKr3xpjIej1KrutCPa3d5WuI9Zn6xvct2AhrBQV6Kz8JO&#10;zsY8ixdlevAuAEnYDsvCHuGQaXDP7mInP5N650AwW+MdYU0WUnTEshHYhoDk4Qw8bCtQvLfzTyeY&#10;QF9TDDnwaZjAhqx8Bh6a6kCsvm2AjuT8GI+l8wTEhNPo6w4mnovWM6D8jz6amD4HnBNDDnhjts/+&#10;O5jOPQFtSBjqJRZ3fAv4yOVUF5xyrhC2De1IlPKK9qmSI1hIa1erBFbaYlibIWghApnukZykv9zN&#10;RnPiJe0AISerupJsbvqW01NsA8c7mQPX27wlFIDz0THZn1/NXl8pl50EgetzfdSRv7d3F1gXMO8o&#10;qbB2KyrjIMmMJGbhbyHtgQZBopnnEZKezdxsX1d1CpjEyy4YdyQmeQmdskbKOpsjdiT55QA3hAbN&#10;zswEjDRxR3k2qgRRRgSToCDUBqQtMXMbcsMtezu9MiL4qmJbMm7OJAlJipnNvvzhhxrvV6/P3lxe&#10;nuu44tn1qeIhJBshTnja4OxHTGM2Eu5x+EO/5Tf/6I/+6MZEn3W9+nXwzV/4zK/9B77l1//PBe0r&#10;0V2P5Svdo5sfKutr+W5Q8EZdzzYby9RmSF41TKY6kSpWuXrAfwbTzVxzBt2poeNYz7qmP+ae5Wdh&#10;tg2MO/KMF/NIh+eOhV0aGK/k5oKM9TQeIe6TNfvx49fr6g0br4zv083+Wof6Yx/7zV2IWWjYKEas&#10;U6xpWKvYSJaWWp1ctNHX5JpkuekeJl98+w4eLttJtSflrezdymlow1QFg5nBBqsoHAdxy9iRSeBp&#10;r7/WzswY6UVgw5PHOqraxiZsLrQYY+zJ3jznpBIO0LMVwGqTs7Yp3MlWXD0jdmubv1Pe+ogRYpWz&#10;z9gX7R0wRit0zua0mPf1nX7EtaWvs6/eJ9ta2Ue1csbplJbdes5FyXuLJhVrje0dcUQfyVgvKzCu&#10;enRKnwSK/mfNWj9oyd4cnj3xdtNj6od0aAQY/6Piu0huKD+IB04PA648qEh2DnLldsbAu9F8bBVe&#10;aMfPydJ+oRbokFYr94mbJ/29IvPIEoOa7rA7n4x3p9jySxmxL3HAC33ZISddWyYKCQuqQWr9hVRy&#10;adwqFge9bkRPffPmTPp9nmLf2r12hFu4EIjra/dXV9QQ6fczndSnb++uz1QS0fqWRwg1pOVqXyJD&#10;7exB5IFDclAsDfcmfqaMZRHCBtV+FacpJwuMNkKQvkYJcJz+XRSRfYHgDXtYHCiQUwa1KW7nRuGQ&#10;t2xbVxMypmjhRuygLGRs2W09BGHXkf8Qj9SwRISKsjHU2sLPHFBSRIkvduVgx/I6SUgdXQPdFXkd&#10;Z5VRob82AL/AH6ePL37wV3/2v/ePH37X96+94xv7xe6LF+99/6/6lv/uP/KZH/i74EmNsYa96lP2&#10;B0sQDbI72mLitt/Yxq6srWPPAh4vYF5Dm7Ut7tg2B2bzWJJC+u9H9f7BRDePKmFVjQviyGrMGywZ&#10;I8yHgY+9WJZOck+/3t8UVaNqW50N9tW9gcA2P6aJwkxqaZMSmzbZ6313Wf5bu1puBVc3tAX21Xbl&#10;8bZi65mriKVWmIP0nq3zGRocX1eW1QQxCVjbMUuZ3MYhbO95pRwb7MHpMjOU7NJs0RYFYgSF64qp&#10;cjiH148T2turT9ZSW/Ttp7dfn9Ls/VWnBMhqvMOtZa939lvagLM/p4mwiQ51H1UfA4PPGiHhm00Q&#10;PUqAsh3tHvHC3LmsbVbcDeb2iHughJ/gLq5Zbwk3UjvkypKQVWws1/oCs7hPqREkWr7xBrOipwPt&#10;UcIz/sCUfrdkO3ba2/bv/XUxN7NXDDnB+/QltahNwDPwjfChLzU05OQhpjuHoDPc6o6M8bFwEOI+&#10;k6IPEAvRz6SGzmb6fXbBgbzaNcd2e4LlBdhY7AWw2Nhl29cNAt3Zld6cXZyL5oJPIb10dFz3ylfD&#10;uCv+/FY34Kx2HlkJBxopWepFCDbop+/IdQ66FEBa5BHNAGafTxPfjd5BfEkeckjIX6CKJa/o0JqY&#10;vB1zJ6XaBPZK8rY3jayIQ1oA2ep9Eg9MOLl9/BTxFBhyGKaIT14rWC+yoiKGpmruxBoAWKttBOJ5&#10;wnOQDHKdpBpFFyCSkKDechvo7ggN1+5+Np66AfjVjFvo/uJX/rrHM/WfuTuff98PvP+r/u7v/KHf&#10;+22/8Xd/+u/5h55/9y9PXRrjiiS2vVK2I2kGSnztgGh70sK+I7gX712Gh5+phju8egG5x9o7bi1j&#10;2NikhQaP6NUf7LX0N/DswU7QC/zGdX8NWdOABchPU9PmDFQ+LlzJVwvEWSDI3LcG9iYKMicaBg8l&#10;xWDuH6u8pYiX8m3g4XoUkTbx6n2l0JmavdQ6gDvGfJfsl7OmWgdP0fEEh1WaR3m6GrCtoOJH9yWH&#10;EaHSREOxaZqbYJAJ+XYBzrxGgZZUKgUOS4WLJV3EUI8ZHIzXOXWOhhL/BPotIaBA2WfvbPY53SFq&#10;mXEd7zt47ZRtBm5/dPo8N82pdTi7TMx3V+KAOsRxNeyn0ycfgco5s2yLT3SAHQEOJGzZ5AFyRxcG&#10;600Q7PxAKS46Z3PzL9KmxhQs4HeSdj/i0HrzCMO0je0+rNYg4sNG45634x+ZKn5Aq4kiV3LGsRXN&#10;2Vv1AYCWuz2FK2bNx5iq+VgXnFQVb6F2ivvIdPnRLSuSMhYHovalSynHLY/9mXKlgt/KrS4l/PL0&#10;/EzorvxzqlUKvTpCGB7B9ddS+c/PCG7XzPno9Wvs03JF7+7SldnNxZmAX/583Y98g6GeYPN7mekR&#10;BGazHIejFwMpFXl3x6IPh9c4M4FsPLYHXJMCL+kBIt0RCKiINr9nLDAN3PmgPCA8BEGZBrBjvvF1&#10;HQS3RxU5cBePj4cVg4EP2kljsr0zwfYWoXFhqDkiuEVAhQJAQ9l3MioqTP3XnFRd3ECtxF2i1CGg&#10;6SsGzfMU00Kz9W9S1Ybe8y8Z258Iuqtdx7/073z5q/7bcw20wm7dAnsM5kDFYAjd5SLyFfiCmSkL&#10;Pej+NmgLGI+3DfC8gNMrKDZiuXfWUhj6wSLGryK3G+gvxt/9zpVNHy/29w2q6tERTbs0sNiA2ufV&#10;xSDLJW8l17purLrem/FA35f72ME+Ty30d/n+tQMcWDViF6ROunvNjRavA5NosGu25QDuOPZgZ+Fl&#10;w8DwnjH2UHO9zZSiYuLh2wt7aYG67cH2VjNJwZFgG4DDdSyo0tzEtK+kbOPejhYbEQWnp23vcEI0&#10;InNIYaob4X3dCQ4ApsuMPU1Eg5d3BFjfj8Lj9ncBCA2Kg0DcvWBnds3hyEdPSj+RC5Imz55XWuN8&#10;NwqyYyOrbfBOtcPxd9Ia7dXf4dB6W/mD7rZORM7ytufQIRnSgXyr0QX2UlRnVyT78Z51s3gQyQb5&#10;JKghFs9KPw/GHG+BAGy31Z3GOkBAVwBA50g1yMvkjlvd+mz2vvuFL95JawjrAwu9pU3W+JnAGvDS&#10;NjVy13BqLd79nC+jOyXO2CyvUZQv/FKDJ9M3wfPYwGV7l7jAUULncpYrou767s054XOvUcTle7YC&#10;LS3fevnltbz+7J5Xj1WEAgBOpcLPZJO3jKCN79j3JR8wKdgrTztjnCCYP3MQ7VkXNdPiDQJ0JT7I&#10;xoAbQvibEczO+8Tx0SMzUdXjSCcELazg4DTiYBLneV+CsxHsgtAeQR0LxOTpur7eWyAkjNF0Yy1p&#10;Nhi/JZXKMsSksrnes06zAt8EY4j9Q+1E8iKcOhsqStz0VGR+GA/0KPNNe0YcDEiBfflt3nQKPPtF&#10;P7CSGoqn+9K/879W4GH/0ZWzP/tH/yaQzq5GG/7gFjIMsZuHzFxWP8IFi+l2Tf7hZubuwFttl29a&#10;+FrwSInMxtIAmLVWqlKpp6o1g0cj/bvScl3bcn0trs9VM2LWIx9512ZOONfV9+Uiejse1+y3tmGI&#10;YK9J4IEJn4d11Jt2MWJABjQjlw1TuFe9VcgEdWq06Hj1irpsh2dwOBg6gTuyQoLnKDOuW1JzYca0&#10;Y7EAxdHjjkvDEInJ1hFn8LU42I3Bji3L4aRAejgcUNrUI11QjcRMcagMKrV+4OJZGem1t8gH1Atn&#10;3Rt2qW/jhof/2mxr1zw6ur/nY5Gl4gBg3Ibp3iBzW6vl+sriQc6+0VY9rPoE6XurPQJBjh/17dSe&#10;qFhr92HaFtEBaSEutUiHc0gC1nuH0/v0NW9bt2YP1KB5CtVsVrfiiKfZx6AB/9bu1XnnReeY15zz&#10;lvc5j9XyAHnP9Y4NcvIKX1+ruezLskHZZMT2TJj9zQ2daifBiApCcA20/NNqHrBqbeTi/FIhkRYG&#10;rKFKVhH8SzoQiu3sCqcFoVf6fX17dqFE8dvqkr6VDPBGgC/tnyDyawXs4z6/1WZ3ouUlaAB+ILq+&#10;ppFS5kmZZwFIRE/G32QJ9MwpBZdMBQQtcuy6bkCqsZKtXuSwOGnqYaSmBAoxUZ86w8ZTPHvYLETc&#10;i9r4zuHBzjaDiJDQNy8QeQSEu1j+OTEkpnifSFBbP6ysG8dtMPEU4xczPJF3duZLYMwxtiQCchBG&#10;ZnMsKByUFxuPtvMhBjExqsv1d/NnoMDhd/6SBXrcXbz56v/5Xz39839mIVReVz7+E/+R8P7Nn/p/&#10;fCNJGN5hrsEWHfMyJkbidCwfaoZF5oulszB3vW6agOamyTYub364WoNvMFAOVXPLcbNUoYjJYlhp&#10;iuI3klBh7q3GqSOl5Fgcialh4ZVvQq5lChSOdaXYPj0u8nvZNzH2eKVEMjQsCOnfeewxstHKYY0x&#10;nOVuuSuhT9lJFtUvb/jd3oPRzs1hGLD2wMZmwqXMXgBm/LXofy6tVUwWFTuHGtkaPZKnJXgQR67z&#10;uIgLyQTKRilrYOyQxnNK6JPzlaFOXl+eRyutyDXFG6NPO3DdlIkJv008+GO810ZkCyXwO6MRmg1U&#10;tZGCASIbq6nr5BDGcfv4Y3xGGjDSBuNtma+FhNXdFvgpCMbZSfXCgeCbvUksixL3PO3xwvS2/oQN&#10;lKdeNHRCPLuveUR9jH/CHDzs20udw3JUr7NcMad9t03sPtbMIWPMYdCIAUtC9wCHTfa+x6KTaJA0&#10;7/AKD661diefYTwEzfYC5JxTm+lJp2a/+7UStssHT3Y54TfgZIYjw7scwyx/2V2UoddG+DtM50km&#10;c38nK6OC4QA5G+fZOHdDUpqrG22Zk+rNIXJgNYFmOx99fCp7OQfISDzY3ZOgJ/VdQKo+q0jDvI5V&#10;Vfk38uGD/86SQ8C8UuFh4JCB4eb8HDzG1+JVxD32i6uR2QSgmEdMCrFyWmBJJj498fr1GxXCbnyc&#10;Evi8BauKnFcPJXmyaU/ZeNjFyCzSjxofIsbuwjxMoJylP8bSFqZuUrLAXEfCsh2T6VBOLArxrYX0&#10;2TovJ+z+vqQc7USAtUvGRciA+EwD4znWL6LtfLhf4ygbDX4RbrQpbuf4xcLVq5/8z68/+uABZHrz&#10;o3989uUvfmOgyyMPzzFfik5jxlHOQomKpIf0xLUgGSPfoFEttNN8sril0c72IwsF5p8rMaktmjLH&#10;B4q4W5Ou/zTRIqy0WWg7Lq55E1tumXPbG/sd6MU7/gS481SVYMgJxLemNvxjjVSNCVuxe7cRMOWE&#10;kSbQuH5itYi5zddobSB/1U/vYHtj7tPqjYacYava/abuyfv5j2niQrH2t3oHUV72axKZ5PAlMos5&#10;Mhn3pdOo8dFwLkYp7ikmqrQjsoyeXp6/Pjt9ffrm4zdvXl9o4xFnhUiTSBwypuFRgAiJ7PfFP+yT&#10;vwPbZ1dXZ7OrV2fnH5+fqZzT69nrywvt9tG+ptdXV6ezy1cX56/OL16dn+u6NgRdzHDiMsuxp0fB&#10;jcId/3u9NyuTabS5hTBf1too2c63WmUHuA2t4K5ZaMl/PSiJspCarY67LhdivC1t35zai8JH0lkE&#10;w3ZWwkYayEVi+Li5dic7oz56HjICd/l8OwwMWBp8Uo77SC8tXZh5+2IC/cogEPmlk4ZNdEpTGtnK&#10;6nnDGbKwy2XOGWSYSnDPB4p4Hy8+6GuF3WeVkIyNAUN846+mAEgvo7Us3SrEphXxFlK4CL68J1+a&#10;Opb90AfxaHvHp7agreoKu/aF+p5o9N2tsxwCbgFyTjUoG73oJRQ/U9C9T0cF/52iX0+eXpzrvTR7&#10;2eVJZ0vSHJ1tw7NCcY28ppZaLe++WkF2HQmmDv0TTcjMb1qJho5fK6u7SmbHvHfeE+2P6q9scSwT&#10;zRTZVxKMT+QE3JXEMrqiLX8qKqmLMONHGM4Wtdtb74m/k9wgumqMnBqHNH34ZuCA7b9z5EVk1FRB&#10;irU0YEsovFolsi59FI+kMywQtkOo8c5Of69xFbkjJaD3a7tHnZ0YSbQdGK+2lpKyBpr+FtwHL4DX&#10;nrdFgP/ij33w7//bXwt+73/qM4df+A451PffnzaUy7x/+/pDmQEWSl7ZhnW1/9i/9juuXn+saYEC&#10;ZOFPE4Yjro5IxemM2yRIgstoi86Ll9/+G//ZhaI++n9pH/yfeKB3X/j1/9TiPvif+DNf/UP/Tj0C&#10;99t69gt/2Wd/7W9YKOQnfu9vTRjR81/4yw6//ec//76/Kzfcnr958//5wxd/4ydmP/2VlfW6SF4L&#10;wsWk6n6iweillWpuELXWSt5ts/FkOZOmlJ1MNrx2r2tvEuJP19iNBE7mWrBgZrey/b3VlsqNDr2L&#10;1bjASdpSFAjWjCXSqCW1PQVU3Xf3B//wP62PMhInrNnddN9Iy+UYIJcrhqEADrFFwcnB9hZc0oVY&#10;a4eFkZLk/ubidub4sC2dfC7aHO0fP1MS1l0dorInfqw8IBRnuygKnSFQpCV8SWZXQpbk2CQHaWSi&#10;sud4s5vYG15wEqVJT7rWqSzPd44UW7V/dfVCFnZN332BcU7/Essur4HQTvuQ9b375N4444yh3KlF&#10;coYYGnFA1RwfNafkYsybRC0h5qkWcoQljt1CXP6ayONI5j1ChH97fljVh8ZefTkjhr8glMGlTB1l&#10;wopNQk/TpQTnc4IN+6EtpSm3OZlUbTOnBiK58BxbOLBfWdp4XLxlM6MnnpG2j2CUqE2GCUMUvNjd&#10;4ClrNsBkckZBmqYaHMqPJdnXpSAiYTqjjhRuDnpxjh3yxF5KRTbQKzROIK9/F+dXsTmLBErKa1+/&#10;1fotQTLZaZg/Nxz3Qh9MCqGXc73dylmB4n5zc3J0hDFCjnxbJHlc0WqcyE5MARmCOKLtVklbyQRA&#10;QrdbpfqQyq9d7Kri7Ox8d2vvHNO8bKxnWPstsTIQQKm2iV+TC0ZS3dbd0bHSBxPfKCapsjgYyOkG&#10;1Qzpx9kiSXw7oA2lJOzpHl1UviIVqCyGaps20jttcTPlOxe9bhYh2KDnvEZKP+cThHEpqcE6Go6z&#10;7+TsUOfV/dm18hyC8zcKviNmkIlldqDtd1ovIqM2/n18dq7V+ur1uTYRvFI/lQfw7FJjdnF6qjHT&#10;oFRKAEt1nkjk4ds62P+hf4x98BuAXwSK7YP9z/+jP7J4dWvr1f/zf3/+4//l8vW3XhFav/e3/5rj&#10;7/nVD9y5UPg7Afxf+td++9XrVwjlkpRjWOOwI6LqlTYblx/mHx9CJ7Xl5cvv+o3/q4WWfPU//j99&#10;8Gf/hFmXNZWGLh0Ov+t/9D87+PTcLv/Tv/yfffEP/tt5IFr+i1/4A9/6637jQsl//l/5LQfP3//W&#10;X/frT77te1Z2/4M//u999U8RxGC0MjNVcWaeXl+OhY5dNXy2o20DXecwq2+1Osjg6JoK7bKnIHV3&#10;nNZ98iSaGfo06CgzYIAWMzufDBVWn+CvEGSAV9agjQm4lm3zxuOrB4H4OEvKspIkI26z644639+4&#10;Y2HiRZxw6anF3IGoPuC9SyxK9X7a721OZnUw1f6F/8b/gEBq9ierc9JssHeSJORu63hnT0qZQFV9&#10;kyNT0ow4a7QK1aVg4kNxEFjr7S2HiNydfXwmQ+q5XIl7e1cvnr3cP7w7OvrU8cGnjw6/ae/g/GB/&#10;tr31nJTv24iY2/cKeBIXP79RErKZZIf7y1vtidpRyPT1zdHenhDjiFO8wD9EK8UlOZeLOJzY3MnW&#10;zi//tp/zmf3jz5y8/PTJM5FIAM94RGgCvMFXAz8J4m0LN76iC8KC81HDa2THkhAd2i8Av1HbzgNH&#10;AupNzPu+hehoFF+mYLn/QT0YdRXSo5csBLaya2RTqW3mmdmOkcaSCn2pjsYzWxyf3/OZ2gwTZ21M&#10;RATMekpkBkekI5AeI3A1RtOPGD/bjNivJaOxD6PKabCkjrGzPKDuPuZUErbj2zesjECWGVCIpX3u&#10;iodEOKM3qLFYaqzozpQ3RlNIzhSxGZ/3yu42HhdEidVIofDJaLR8dwdVW8q3AuCvrzVM3r+eHANq&#10;JMZ4hALOU5d4tyMhMGZIAyROFkQRpwlEZ7UbRaOtZiEJ6cxWNiaQ6153Mb+dI0C2BM03Re/7TBra&#10;TQ+urtnIYMGWQ4Dgithw9ObZ8bEu6gQg1SI8lkWLP5a6EC+iFCf/sGQXfeX1Lb4qyYBMxnaUkgLH&#10;OoASHjAEuFn0OOOIsVxpfG4Ue7+rFWE5lC57WO9JdGcLkIVA2gcTct4hwgslFN2rO3Jh3H78WpsH&#10;ZmfnF9jPLq5EUg2fNgFa/mTSELIAkfeZ6ggvAviDH/rNv2kD8G1lzv/9lt/wTy9b6XXLxX/5x1/9&#10;p/+h4jhXP7bqqgLyP/3f/PUrS1u4XfF6XZV/J4D/L37vD998/JozH2z4wsgcbuDZREIrHX3h/RN6&#10;Hbx47wd/2+9dqPrH/tC/+aUf/U+DFlbw+G+JnnWuUv623/LPPvvcd45PfeXP//H/4vf/b7WoHIKs&#10;Obz9ue/7gV/6P/zhhZL/2D//j//g//ifev7Nc88u3PNX/9//3o//B3+gXzS74SdsWAiKumNG7IAT&#10;eFMzeJlrGSSDv9jIDVr+ZD1Gf/NI9iYVOLqvyRQiP6ICaO3Da7zaXjuZ6Vij+MmkPcD/urzjhkXZ&#10;igvE8I3F1R5i+KwFJaeBaaKGG9lSXhhZrFHZfusDJfGVWkCQFpJ2+hHHaDmuy9XwL4y+/M2lgyYx&#10;ViF8UOn3H3wHBlh13P5WGIpPKqLxl5fSIShMmo2MjSatpQ9uSuvoktgQWVFvlVpdxn47pK0EGl10&#10;NirNEzwfHyWjZ6zkKPHi0fZU6G5JmIqnAisNGRloaXPqZILno0hmI53g4nh771d+/y/+3Oe/6Tu+&#10;7dtfcsg6gWrNaM4MQOJiNzPBamJnMEwGl2LDXvWtW1gDKsAooZVhrgZEO2e8jLjG6Qbwnh0ljRlz&#10;pFxaVghVPJ08G+kIW5Y8IZvwpqtYbX2WGkVbnzNtypISFJc2Ge05odTqPd5hc/zklMs4ZC4RFhfd&#10;2mZ7d82kTPNrktk15Dltzs84ZUywqtiFYUmUBgvxNAIMpwXVkgm8bGzk7aZib7tmZx0qu8w8il5X&#10;weRzVTy/M8OoAEGKEFuHonC2uiP/1Q3p+ppXiq3Dhj/Tfm6thl15r5OML+esC8NE+wPF25Nols6Q&#10;W8a+bPWNfWIeTdWus3rDGJgPmUIWBfQ7B8drpsuvLue6pBDJEhIgCAe8UnpddoCQY87yek4A9AG/&#10;OgRI+eW0DvaOZAzQQsA3U6GaIp8Qneo4WQDuqd9I/05irNpJVLyt+An0AH6bbCqO+UIEpaQQu/9Z&#10;K8xKcWVvnuSlbjJ7TWeVk+WsLiDbYfRKqAvofsaZOjdvzi5PheuXlx99/EaUf/36VAOhBL14DRzW&#10;J2qriaxyja8q19G929sB+N0f+ZEfSa0rX2/+NNrV33Kv67PD7/xFy73e/+y3v/jBXyPuePP6Qyko&#10;byWLzPLf9A/81u39w7feqRtU4/3FR7OvfknvZTx6/sv+a495Svd85Y//Bzc6lIkoWRiqjHViLaS8&#10;4CxkrUPtVtU2leuzC4WYikvv/ty/+7+1UPIX/9yf/PKP/xXNpUstykvtB9WPQkZvJK9ra6uufOev&#10;/nsPX3xqfOr1F3/yJ//Un1AeC1ldJdBLeH722W/+/A/8nQslP/+WL7z/Hat1937n+z/ne1/95F/+&#10;8K/9DYXpsJNlpsAon0CpN+SGEgbpEIu6OJNvTSrn1f31Ve5UXKlCadlRcnulvTtaH3JQ8aPtuwTW&#10;+n61E9/h1b14zo1OvORbHiF8OFtRShiOUm7YvhUBCdGSQ0/tUcm6mWLVGBeIfquEXlLznAQMSeRG&#10;EUbiedqM6yOv86Dvp836oQTSXxHvTOE4Bggv0ntUJcKTE96EMR3bAl8R+3NtY6jPDsWX4PAaJwvP&#10;VimOsuK6usG3sS1s/cXXO9qEtH92dTC73To939dv5d++uNq+uNpVsy9mOxez7cvb7aubXdFHp1nM&#10;7qRobOnb2c3O5bV+9mdEN4mPInToLEu1T5oW25JmaOsX1/f6Vs7TcxV1o5t3dV0z7Oxq53J2KBS8&#10;kCdf5LiTt9bndF5LSeEHL6/67A3ugi6NjZQnukScxu7d9rd+8+dOnj97+fKlWL+4JGe6OGQtEWcO&#10;YqpMcPDP8ouAo87bLZRCWrMkxOAigjqYGZ5rF6XNHIi/YbXRjVO+JQ1YJrWwU64EgrLlIFt4d5NV&#10;eaqyxbsbD+iQbQZxE/CyIKDxcfllV4jiZgMRMBwbQG4Qo3eSHCvuSXhix7xuiEkpkG5NmP2ovQAE&#10;WxMoNLHlFji3Sl1SqJtvO0iTdG0N8c55Z7yhL7bA0xHmX0WaiGhiJITac+oMeV0s0BGyYUlRGbIP&#10;ZYmxfryfbfGqIqF8mtraxqs6dR3d17KmjfrShlE92M+mpO77HMNjkRdjQLSNIz1o6UxAGitLthKm&#10;UkcRWo6x54JD50FGMA8HOdZMF2MjXKxrlaHImYxFGaA5cmgEeNPQ84Fva1iNnCpPBlHGMafCWKhX&#10;axgIOzvUNHUnAxmzhC4ath0Sgv5gIT42QffCAfZ0OmcT5nwaDBiS8pNrT+kELs5V0zk7929PL5S6&#10;5167DC3zpKpEltAFJodT39GunZ2/45f/8p/6qZ/aBNmtgNGzH/v/Xb/6qXX4qi3yctIrhe3xd/zc&#10;BzBYpv73f+0/tHDD1V/5s4rGzy47meUVnD/e8PxX/H166pG43m/TvHRwDNqP5rsOU7iQq0zBVITD&#10;2PLM1+YxSm7RNJi5WhxgzZxLwkobnXnKGU5iEFh8EV2SSNsYA42KS6/PfPcPPKY73/f3/8YpAttr&#10;El+t+aaR13WkBipy7Lcjzf2F7eW+DimqFTQ+HDbczftUE9vkCuIbjRrkrGi+jEU8vNVW0nwZHu1P&#10;rqQetq5bRgN3st1hJan0b2v4TRmMbhV7u1XXtK2aGtU8/U1pcJ3skbbYQYVpRzK7dABxG/1Mbf3y&#10;R0bIcQVEugknJW6Iq8FboYZsmghRGjpH+DjjqPdZhb0FbWDwwUk9K5yIFihuq8TalO7jy23Zx67t&#10;xOPSneK2IHbJHpOodN6aRS4Zg7rbDtw6ZwL2TJ/opePCHBwATngnk0PLqnOqI2qKOW+G2V+7qYXD&#10;7MHSpUpUnsGmIvZ2JWweBps3Vs5jIjFyGNSNvP6KA2ZcQKiJaOCTPW0RqQodOgCf3rMluRrhSuxb&#10;AZstQKRKE5aMJR70YATUdRsLSg0GfJccecyBGLBaGI0dSIPFouLxDPxMJVpcof+REEwQK65Y9JQ1&#10;A482YkBy8HkhMM6eM5F19WMJLKtQY4dL2HOFoDDTgQJw/UEk9UhHp+ujN+VxPoq39gCfenN8dAJe&#10;7u0+P3mmYZWOLm+4EsFiwSYbQJTpQ90pb7hValRiHpRJgBTBW4dKIb+1o8N2OXX3SKr1HtKh9Gkl&#10;CvQQS85RQ32+iw8ZMrEyGsjgLAQi/tR/ryM4FgKQJQPn4mM8YHWGVazj9xJ0ZQXA1G9hBSM/h9Zh&#10;ZqHEHFHvBYEVBLGCfLqiEjIGaycH1SZBEAcBo3G5rdmEKPUiu+9yigERG+x2s/UmuQNVreIckWOS&#10;mt4nyMkyhEkiviLPokwMC3cJUKGSbufYALxnwfxLRvhXf+T3LaDvwj1KYfupX/ePfua/8xvWpaB/&#10;9t2/eIyn0+NC9w/+yP+lR+PLo//xH/13x2JlyddTzIGzs77VflnU+OA//D/+pX/hN/+Ff/43/fl/&#10;7jf9f3/3/+Ty4485eIZ8CLenDgnN2ZKGgGy4Mkx66CcWNFQcMGvAUoia7332MFNpmUpRPwyTYVcT&#10;Ix5vfv3Fn/jP/ne/5w/9E//gH/qf/vf/4D/xD/6F/9u/tVzU4ctPf/P3fC/NTRNzzqnRLuVj7TZ/&#10;rI/FeG2srp6xzILfhXyGyvR4bP1EkIL3qTlFqvaA2EHjw8ajIlCaOD4cWYOVRrO97spp2ojSK82F&#10;YLoXJ9yoFe72R9JotuQSVwqGeKTAPI1oHXN5DTl9aiA1wmzYhawSo3KJ8RJVT1bjXcNRzPJ4Wp3L&#10;uvro8HdCc70TOjG+lBYlupmyRQ64vHfUIQzyx7uGLIvxLbjuSHvUixh+DWp0I4AmHyp/CeZSM7C3&#10;d201FtXEoDVANjcUp02GJzuy87LzJqOQg87aXPKsdx4bNEZ7eWMYr+mNYIKH3pJdhqNV5x4lz2zF&#10;MVkdrvY4AgBdDCrR62Skd2PsQmYEbTG30TzdNQabybeRo8Hd4OAD4tU0IMeYYfHVYQAWEKxs0w3M&#10;D+6P9eAo8c6QjuZG1UCvRB3FLYCi7AqgcxENnFElPUq0id6EpNYt6zy9TDMPEYiCP8iOfnRywhh2&#10;s5URxd3pXQ8VliE5Eje8U2VbxshR5ZpYnMjnqFVEDDl3dM/N7cnxiaoToCsSLWEvulnI7/yBlG9V&#10;d/uIKDhdRvMR3GuSqTTBvF7ql86M8bRkDou2Jsiuz4+1+Eff0NGzWIrRec+FGknEPFkDtCVEdrwS&#10;VTNZtUwc66c8CkrX450mAlsLOOzJs5iqEjK52aviNUcqPWcdCE57xDz1HUCqhmSs9Zv4QZzu5K1j&#10;Eaq9Npwk9keFiQIKemAFVEJ7nW2vsLs45mzRSadaNGjNWss2lnKKG28AfuLv4zvB8Af//r/5gB6f&#10;mw+/8N3KV6+8tsulSB1fuPjRf/KHF65c/LWfWBAj9j/39hNrPLVYRFg9ZUOV6WamICbiVlCpAnrF&#10;QSLiNYWhA8J8O4qB9ovhdl7iQfcVz0W1NEzBiDuszpcsdP+T/5t/4Yt/7s9YuODmH/uP/sh//vv+&#10;9WVyvfjW74jZsLNmL1sDJQuKfwOkFUS2ZuJBznIudE/L28a81pG4UXPj9MojRuj6Wfg69HF5vGBf&#10;06cScVJ1kGwsP490CnsrTH3fYIuW1w1WaVN6dD57SRkLMYXe6oL1MkL4ewO1iTShProwqbgAWnFG&#10;TLXoXmbTOiQtMgD2ZG5oR6UFnxyzpsKykcB+WfFz2zGM9U1ksjI3zreSXRz1TOZtByZ44MIUnecr&#10;6BLPNE2yJV0XxUXTDbit3avinmmMiQjDtajjiWAs9NxzmEKGD6zGfIrxs6AY64H1Ob/hthzW4L4g&#10;LmSLaQVPwF4bxpcc0K33QegaTsslAiE7BWzBiq0XNLa91Ly9Gp+VErArmQ0Dt6WuWECAnyCHD46r&#10;GenazMczcS0nZV5YhMLoFi3SkQFZs9pbwF/nyQhG6h/RiFbbrfERhpfTx5EMvNPeX4KsAHMtr7Yg&#10;M35yEHlvG9XvEDAvTVy4Z8PAtjZ1ZXuYA83spWY/9p7Ubc08HeOmN1LP0de5CDDrhmdHxzLC637g&#10;2oAtQAXjpe4/f64YdV2MMKQ26j0TdXfvSFHvBxG1pBZrJiOe+IWlBFFFBnzHFWelePMFKWkyj/SW&#10;kA7LR5pmuAbk9OOoHot0bOW3pZ+jZchqx1k3zDv5rBC9vINA++DR7zV9lFpf4YTxnUvRErarO9Kz&#10;VA4pctjrhvFQVSjHrrfUUULmOffoGzZNBJip0VIHp85jLPEmQyRp5KM9FWK7mL37CUqopcHTzfZD&#10;N8rr04J+TIbNa54Cwviv/r5/PafBPvyS0f69v+PvHe+R930hsO7qiz+28jzZ6y/95fHB5Rw7K6q2&#10;QV1+TLnU39xcKTuzDPKaJ3bBm61kXhsX4Qopov6sLM/LwPqc33hhG9cNHGtevi8CgH+tuPEv/uHf&#10;ry18pc+2Yv7Kn/hPBPwLhX7u+74f7ugZS0mxlA6BbYXcaZm7EynGNgbfV4p0FdxbM8Kn+9l04MLe&#10;oSHhp+HhcPxGuTC4xnYj9BRdS+crS0nQPc+FSWYQqiTTsw9FgFEfY2vpj7RHzfQHUa2eTGNShXsT&#10;3Gsf0/gaF8vviiJ0Gg5bDy04eJZYHXRWMqjH/otok8SkURibof3Rac5kmpaBn/HhSWktioYIi5If&#10;smVLUVF2acMopWkBKnov571qjCihH+dRMYrATKW1AzMCRZkoSelK23NIaLielaCQLclEuymlHOHu&#10;IvBsjIxV2TsCfSudbSZ5qBx3rHkhDnsrxdxp4A8p0oUkwMkrw4eO3E4pbfcXbtPCct/aW+sHaHwL&#10;u085lePM0ZQhHaMA2oYTpz4LCZiTqdeKKbTTJwYxXxOt4ONlW24r8MKkiyRAgHcWZ8jQOL6lJdR1&#10;QZxDcHkEYwDh5eTQDeTTG7oLCvp8VIYgdgJ1SjBNRIsTqZpwRlc70aVpMweIjPNGHin0zvGrRwTj&#10;wvJnOqJtb+8YMz0wz7mmZG6R/Zy9egpr18bLA+293Mc6r9tU48nhEUq8IuJ29yRUnBwR0kR05Y5u&#10;QLuXO+dgZ19GgKODA/kTFbGh9rqlfUhYKBw6EDnYe9YJR5YQCUzSZ8kDklF0HwfiKTcfkQTM0j5w&#10;9ogzX4TSMpfKEIJw6/Hf39lXACVhNDZnqQTNZ7bsWUe3/5LkAZIHMx/0+VwBQZwTZKkT3wcvH3uD&#10;YYSFxmcEDYXTk9bXsG9qOzrVUYWZLF6SjsrLZnoGL2fGZ4ptXg9SQJHtspYL5h/W5p99/9+jU2F6&#10;SdryvlCqdP0v/GP/3PLPwml1j4m3z4qXfexy607HKkqJL+vfxKyq8mDMCO2NZc21riG1OXbEd88k&#10;s5iuEs89cv7VnyreESHSEU7LhPzpv/QXFnHfTOcrf/5PL9ycSPu2oMIfl8prDWuts5JvSaBdmTo7&#10;6endXN6khyzyRiNrfiU3lBnAX038nQ+9LcWEo03VF1GSxlsMn1VsD3uwjN6qc4vzql7AK6rmWrgp&#10;oT9SqmQNTQf1GOQ7xVKFIYNToulIYMnbn6wn4jZmXuAZdTRTII/9iUSQBb9t2XZ7CvCQBnBbUBY6&#10;EH7WwgOVE5eutHZngnPSMXEoNUAKGVbmWNxJ1+qjytl2j30gfIpnm1vx8PBYfBzWaRdJdDMMr84R&#10;i6bS7B1m2wmRK08S4ORyYi2Plha7je+tbytsID1vw2PjN4hXLlkPxqpJaInSqjAJZc1eAX6rZZaB&#10;eP3/2fvTmE3XNT0PquGba1pr77X20N3u3aO946Td7S2bEJRYyBYoIEVICYQ4QUJIEfziD0JISCDt&#10;f0T8JASEEEJBwiDstKVGBilSIoQRnShxG9uJrbTTjtvTdnfvYa2q+saaOI/jvO7nfavWWrs9SFBb&#10;/t5Vq+odnud+7vE6r/kyC4pWiJH7ocPMnLZ59wuLlA43Fcx4uZe51WNLgR6PM7crSld1MBU0+5A+&#10;b/ZmVbb9Fi6HGilgb77RZ02WAb5mg/TEejFBRCBqscYE4XRXoR4jDRK99hC2qMXxUBTodZCoMPvQ&#10;frw+OT5N32o4yX47PDqpTB2WDQy+FwP8w7Rd8zyYfJgg8MOTo+P8eXB8+uTs7OEpQe75E2t8GMNU&#10;bU8s3NlxGAPtDPdiyz/huUeHUc9nECnDe2pHj+8fnB3DLeT/kxOuD/CXv6n+gi3Rwzr8FsOCg2/J&#10;HPLJZ70SNUpVuky1MfEqaEiLm5B6shAQ/alhPpqlvCfI806cVrkwuzxlanMZbiRGrFiopu5+vCiq&#10;oNcC2nu5/DzF4jgsFpp5HGPwDMA53yhHd8XdoHv3IEc1kRcJumv6gm5nF4VPCkYeOn5ADbNiDW4B&#10;ftulP+xNYD7S/A/+zP8udvQvuu6zOvm/p6Y/c9Hv6meXLRSnymepmvw0ruTKFz3kW5WUt8GmZ7Bb&#10;PLlGPturoRZeVfoDTZmb3oKu7d4hmb3YPVjJaf8VMT2Zn2imZKfBnt55/ju/9c7FMcOXn5DCuYHd&#10;2VLZGUHHMURshj3UzV8qNw3p3Mm+naG24T/T3oaX6/s2soDTxvZmsnMiQ1Guon0TI5auYVMzdFr6&#10;Z0bRbiyFym56fejMxkzrdqjXDzaUewfLHc+7nNNixqQaPNT14C+UsRACRDFOPtG2tIBXXZdGcaaK&#10;kK5mZCV8ErNkqNiV6vRYBk4yhDSC068uVRHQQ54sYymckIw0pDS2zchMlSzQWicCwYcFAsIE4KBO&#10;XTGFeAyrli+NFUD7QdaQ7CMghYW8FuQ6ECYd+K8sDt4stmgWS3rYxHbajDu32z4eId656R38raMT&#10;PFAlP5tmvA2xE8P6xxssaDN21tneclWyUwqObXX0GWaOH116OWhdqxDxserWGR79QW6pC4044QlQ&#10;db7WpTYJrtNnsFl7JykvjS/A/wAA//RJREFUTYCutNCVB4N22rzZYuskjFiPUIoAqw3HDGud1wSH&#10;B4DTpWBu8JoXaYLIoMXw6Rr/y2LEk/wg+efTSv3Kcm2/jGgbNjAQnqYyuVG+n56ePXjwUP87dPFa&#10;5bEp5NlR+D88Ps0sGHF+P6J83mTwD45OHkTi5/3dR0lSc5/0Rrkj12dwfM/EsTImp0/Q+VGkZ6z+&#10;Xba4tpEwh+xO6irMHKcdqluxNQI0n7MYWRFT4CFEZ4B1gzd5H0ubGc1T6r2v6j78GVn3KSCfQr3W&#10;uUFFxYYmQz4Vb2+uc96C8ebtTa28S2z56upNHEmUT/L1GnGg/V5Zno4TdHCccjva9a/CQkc3wBOV&#10;+usdqK+DypuY7Q+jWYnjAqS4pWvY12vZb//93WcgJvN4yX33l/+Nz5XmI3xvfvX3H3/pd2/uC65g&#10;O/7QV5Y5gZDPLxK5NYjokddu3uMrquzDovo+fklaqc+2ffbRV3cYs7TiBcu2cvzwg3fuSu4on6OE&#10;L92vH9A7r6JFe5TXYgF2qPzW9SCu7GkHMeCzu513Q5LXs/b/XXcxFmljCW3vWlzvam2D1Grtes34&#10;zjjurd+rkbIbYyNvNzeD+qb1UN4adkuqvD/8efaOO7Brn522uXGAZTeEtsYCKfN7r12dIXYPbNeL&#10;N8Iwat6qFDzwSRUS+SBf4hI1pSyK7vrEzcSn3aT+gBaZkQbgOgDI8byDqlGVpKukxGi2Tp5YCApk&#10;HOYagBwre4hm5EUyq7gL0P9blCvUlXDweonFduoUDbruvOWFVSxQuVcztrpibnLjK8yscedKzeqz&#10;wDqe2SCcwiS5wSgratLCes0GNnp+do3OZWwPsNvoo+5AQtvpMFtarQYB/dUjcL2WCIwFGK07nhoX&#10;tKU3lT3hkZX2RZrpBN5VWAKwH9fpfe6qjm4OPGNhBtSUeAYh+fIzY6UzjFzXfc6lxqZ83J4yMSO0&#10;jbS3uoF8TfgZVnlHnf0RYHZTkZotMB35Uq1NYIaacqR0TQuBpIAyrQHduu+ZpCANxVs+XY/ze9pM&#10;9rdO+GHE/+NjXepwjT85Oon6nSmLJuDwOI9T936c98f37scXLx58D45OKQBjLqN6AJwdnz44PcnD&#10;wj7oq08H6zQItyJVMub9ABf6FgME/ZLWqXzT0lVSdp10PaiI1HLH7l5xxRpxzmpy2ZJ7JmGjoHi0&#10;MqjMY1ZP6KAZdillv1xN47KH+O7q5+BRR8eD4FnhyVk/OWoY6G6tfE1BBk38YQuoOKejPI51LGnY&#10;D2rxaZ+HFe4mdykMkZX8pvPdrmy0Rd9uAX474H+vb5Jz/rv/1v/mczH+/qMnf6+t/ENcl2Tg5xeJ&#10;u6i06xYR0vv3ULqdJPz2k+7e+az9+6v/xB8qTSshLG20IbDj4cdfiXj9Tn9vLp5vRLB9WBT1rQun&#10;Qb+reNjnJGj+nQavn35/I9HdnDsuYLSb69uS3zbUEffi0npAeNpWGzb4PTteMt/OjjQ2wygCzODL&#10;uIgIyIobv7Hme5gPZr5flUNYgluhbtovHLfLe3zG6NamhTXj0/HxEugtG8PAMMu6cJewvs3R6FGW&#10;wWKmAlIdokwn9RRPe8FsfHBU4plGgMhmgySJAQLuqx021ykZM0aEVTukPb4MRXylCpySTbzhmAk4&#10;ivGM098IAd9ViYk98lPZNygawM8NpDDTYI/Y0l8jk11enVO3tE2ibR7/ocrUirz6LcwJ6KpVmtyq&#10;0cyO1LHOkcvdRLvM1VorQg1rSlAZEOajvG3+ZuiFsR2hNO+balEDsWBRkMqDN6im8KaX4XMXZrL4&#10;pmH3wr3xBTWQT82xWWov2NZR64PTUu4WIs9Q4VYX3jtJXOdk112grPPaXhrmle6wXzjSeXQ+5Sty&#10;2I3tfzhWpqLdEGXnmMI4cWOkdqqnq80hTY0pAt0qBFxnHgKwZkUk8VD2D0XT6WUeBQxFDA28Ehen&#10;d4WpZRINX5PIvSA94ntSzh6fRjR/kBdJkLkgN0Zzn8uo+fY6jqKH+Rz9/enBcbzz2NTOCU6C/BPP&#10;uwbNx7Lumrq+HDQ9BzM/hW2ZEJgSU9YA5xjxI81H+iean0K38CZ3c40m8xq1KHtPc3kWqXWsMAvw&#10;U3iHdQqqt2wSYQV3U8Ymcct4StFCokb9qeuV25L5nizOKZ5rIVqc8lrILqfgvt58anFIkG/QcnZC&#10;MvSlYzVdccrG1wSOpKqXkkOtD2ydbrBbgN8O2t/Hm8TRXf5FU799wSsZ5t/5JU52+3Vmf8j7z/XF&#10;228ttG+8O/rtDgl7yuesr1/0vN0I1Zs7n/zGuwl3H//Yz3z4kz/V69tYhcLi3O/5Jz8n5c7F97/X&#10;Z41883Yf2q/I/UN6Fwa3b7ntw5/++Xfm5/lv/ebGewpgYttqtkLd3NJGi7p1qu4v7/RhSc/8sgBU&#10;tB05DJyQdO63vWHx9LQTsf9ggAVSSheah27GVE3GxlKMJrjsAc91OGUIFsvQj9OFNfVO0JIu3vLK&#10;B3ocy7SxpmdmWSS1tXmKwbiGAYfidNKYlNEtQxmsiaLd3congK7ZNnoZMVLKQsJ/XcYya5Jw9fxr&#10;6NskBQ9UhEp9wltAN2EM4uocSU4pNHAHbJBBj5yjkqfZs/TTPsQSiRw7CMfPdSBF6mJX1o4J0i8b&#10;fHXja7V4iriuVbkYj+icsHJjuEE+iaazMhwcE6ezvc4HwxawGGVKmrO9YrRbBut+eQWXRO04GWqd&#10;O/vpwiq2VVrc7eJZoMXzsQ/bqKkRzGkoZ0P/kKvzaBUY05m0h/y34BgVu+qZ+nDlVWRSsaJizxKt&#10;oHtjJ6T+MHZziVGRPUOipslyiFzLA/M+8mkcKVAsaMDH8I3hoNMSFbfx+twJnoCUr3DRaJa3rmbD&#10;5+CbfJNbz+JPh78dgnWwPZel/ZOzWO6jRYjAfxj/elPOocpPq+lAoD9PzK/Hp0m1HLBDXI9JPjBt&#10;2p/sOrrdrge/q0pqXsX0OP2J06DTgI4FxYNTGlMEDoM6ECT/a/ZMZGjq2YQVNscwlWjfhOQnsz03&#10;x2s+c5r0YXWqS/uoanIP9WQpbENRO1CfKnfB93zVanhhjxHCb5JtAsZHVoDlTU08jEMyI9TB03Nl&#10;atwVq+VkMxWpjkOfzVtBjAk7ir1azZb7zQp1OxnnFuAX8d7/93PD3t658NWzTz/v1vnus78efvi1&#10;H3L939dPhk6NuL4P559pZFTPolovhCT/4G++5bffu37xX/7vHT95kjdyunPUc2affOMbP/df/hc/&#10;270f/OZfm+a23z6D8ZH7P/jJb7wFkZ6uk8dPPpsA57f/4//P6mDl1KLM9NuOv4O182CloiVlr85U&#10;tNv4g36938GKaTtx37aXqLcur7A8L08PfXjLrU/xev7s9W+4D2l6XdVK0ncgtNreuIuNfZEi+1eX&#10;QpmOXwWXUT+UZ1gd9cryFs5FHxbVuvQOIK+D725GcgOB70BAKGpN6S00zktZ23e7MRUDACwSl9It&#10;7Iy1SyNvjAxZHiK+v1DxSQQbYnpIGrso6lXkVkosnPsUgAjhhvG9CXlX6TjG4DyygKecyvNC+4o0&#10;OPRVJ53RV1fdMGP9yJgPGYruDzra6Wl5zTJmtSuJhE40wpEG8okkrs5TQz9SYFkK+AOnwHtlMnBo&#10;qON+2oXg5hkqgcVsUqV6C+mGUFT0Tho3FV2peSPo8mZmvxzqpkl2PzhxFegn1LDd16t6LyMV22dW&#10;0rWyU6weXxb+ScBK/8zts7y7uwE0B9safpc40mc1iWTEEE52v3KrqBfeAJxOHNZrsmtFq2G8Qbof&#10;SI1av+yLgevxrIhLHJiNev/uvZPjlCbAr4LMN3jWwwukX1HRR5jOxGqOz4/cm+ceH+E9Fwmc5Njq&#10;ACLcswBI5SQmovoGnBeOZk3B5LpXIGLB0p+0CDoSKAhP1qtYOfLMH8wZobAS46gmThMkag+i5sgL&#10;QTkl5XgyaGFvz8eYrazMFJYah3wgHBDXRoaxwOR0rxTl4RFRW4HrsFm68lmmJ+kfo/e3AGNwX5eG&#10;KAwonCPJco+7dVsHmTQNxuurUnHxpHt4tvq6leBnUvb/SdhbMtj88ER1Jz/7j332zg3Xr/7u33zn&#10;11joz37ud0na+jld+byvInCDAOsMq1LrwSxaiCRCy0aeCzi94Pu/8eufbTVt/hf/R//aN/6pf7pg&#10;lWtPnjz5+T/2z/6R/+H//LMX/40/+39LMtshbwtHVx/euvz3/9f++D7K2o27v/DP/7c+2+Ynf+s3&#10;abAQ2p/XAN+6ePebX7fFxQiIhXPzWxr4t58nh7ubs6H8C9FKv97mJ/qoNZQ1r2uS5/FrkgfMt2fa&#10;8A4v58FrdKuxTZOwnCDGplF2p67UFVjpi1evsU7f5qOCaDW3Qo/W2UK+hmOi3RiMNKh+aMQpJYgo&#10;t6i+9ImtLA55M75IVcfyq6fEl3gPDBvwFiIMidfWGJIGNcy3+RgDgVL7yIi69YETQHu4CoQkurpU&#10;zTwfsSxB0klXj027PE1nR/conojam6eskEeaYOeOf5vCLPNkHnAd6JSeZQYVdeUEfA+ia2XoTppV&#10;K4vZLAKjCWcCZDyqLXCGuVG+QHhYV+ZedBgNYdhvlmlclnAa0u05jwqSKGy3g5DqrgUDsANpmgnR&#10;tM4YNR69deJqUbDx0dYwa+NPwOKPup4hFq4dRFmTpJ4xR4LpgNoDHsVV8TpkDIR0mxNmHGlaACAe&#10;7HHGxBbg5knAWKzgBNzPfg+QZ1ecnZymtmV+wAiCpG4ExmGc4U+th4UPn4ntUIzDExwlEI42Iquj&#10;kD8+Oc3v1G01mJ5fU9klsXMn6QQ++emD829CXML7rPWSjH26DlaLX41I2sx3Aj7OhXUegtehJBeB&#10;7CSbm95nXOhKswcsXof/IOYhPPDlGcKWEeWOYVxOF44nSL8rxqh23lMYV7vnFIVDqZCvkng/99ff&#10;3trNTm4i4oLxLxKhFw4o9XMNmIt//lUUBgwTRYKyfNYDA/3aq3Iz+N7zrPxttb2e97zuf/vb3549&#10;/Xn//KOZi/7RH/5jB4++fPp7v3Xy87//XnKLx/HyfJdTNuFwj/4L/+zJT//SZyfskz/7K5MrNQVb&#10;P/rywdtS+9GP/czFX/3zX5TEnii7tx/U9k9/9venM/vPevKNn7/+5O9+8jeDiHf/sX/uX3j+d//O&#10;i5Tqcu9spFCisFmo96A+/OD5+eOvffXR17/xTv8Pjk+/9gv/5O/7r/43+udn/+g/9/E3/+Dn7o2/&#10;8Cf/t0mftz2rO+3R17724996V5l/9uWv51mX3/+dy08/yTUffuOnfuGf/1e+/q0/8k6zMcD/lf/r&#10;/6mljveoLGMYruQL9qhPXq78XrMD0gHprYFpeZHwXowwB4leD/Zg7O5cINohFlP5e2kWfO/li52S&#10;ys9SSERHObxjtnZIbue9uS0PjHVQ28c19PZq87ToxdvtHm9vrASfNv/j65DUBtWgdQVPLFzdKIDy&#10;gfAAKue5aTT51RMMieAZlsFoRjBlGpdpTLz6b43aP9fyMfSaplQDhAbCGOB8RYgX0FWrQymfF425&#10;cK3C47NEVJ18+KUvJbNpegGFxgbfEjLK5apzydaSn5SMeZJrAj4t08N0Ms1qmBeH6tFAiLZYO2EJ&#10;ZSNmnhXqnEdtGbaazzA6U/dEFEQu19evSowFtgrHJEJ32obI+jMXabe384sDcx6AkGiuy1nm+SHf&#10;9YyrxsBT4JYazThfAld7EM8ELDaO98XbOQ0ohNfWpZlOhQtny+r2h3PUNlGJXKdyMr2yNZBRHUPQ&#10;LkpmlMn19I4oi64lGJm2CCtPnTryDOOsJ/fD6ucjrCJMCbJ1unpwF686H21tPeCddHvmqOVTudRG&#10;u+VGtQLsFgu91v7FiCm3TvH1+6Cjhpwowe1n3ABj0QaWWU0CNdMN1AkwEZYhTMsagrJj/aDxIOPN&#10;z1pkalTTfdJlMsMvU5axE+qpj6GrQhE/mF24SSoiKuRnW6ZXGrwSFXJ4HNE9V+Ihj/Qf1pZ2MiPR&#10;j6iYqeMOeyapbZ2q6ADQ3oPx+ZLC9qkCII7rzlJjhxMjZx71GPl+w/ccxALyrV/4J5KLfpnrFhV5&#10;599/BOvBZwYSrf4F8/HDvk5x909/9d/ZrkgK2yS5++wNCam/+Ou/vhnaWyc+IXYR8eOfHw++d25J&#10;Cp0E2f+QB//b/5P/bpLJePRqaBwIK0SMCCEDK/PPsXj4la/+0f/pv/4PMMbcEvH9L/zJf7M0cJ+H&#10;+Nov/tIf/lf/x/9gbf6FP/Gv/+av/r8GZMWWaXlBVpsVTh2iSLbQvDRqRtpvO9h3OgNlr2zkD14j&#10;AR06PJf305q51e7cNLhber7g1g5LiQf/F5uyXWYrby/N3tOGIu/N5yacbY/Y2AKbUke995Q+ek2L&#10;/b97508+eyjVQNSW58DBe8h6cS5xUFrB1VI6Y74H7zHd49yuenp83DpvBg5BLZnDVmTRS1lFe5Tw&#10;BzrYu0KhyweHIcHklRvdMm9CFtVJY7KuS3lupLDm66ivD37sox/7+W/+1I//xE/8xNe+GhMtxecP&#10;4nEt8R3TIw5fEQrzrAGQBZOQbzvnAgOADJuwewPxyVFKEpIuE1bbJvUZEX8Yjy75utFYs7UhqLta&#10;UBohnmGxgxSoqueOmEtOkq4H9lfsF70m/6c54M9RN4gus1HlvA+B1jd8IFeiRW+ivbWfDdzTWdpe&#10;1aGhoVz1kIAzwMC80vVX/TP7ef7NHshl6ZjGPhqvmpr/27isSJ7JJiD069WL68s8K7Xa4kkmkppz&#10;jVyvmc8ieTA54IJ4ncZiQQfanckgJLlpX79J8TY0P3ULSLm2o6OWnM+gUt0tauio8EkPp/WfzsBx&#10;5pf7kW3rIekcFdcJ4rhKr+KYhtL7RUquBdifPvs0nbq4uv704vzmiir2MaWTFAfhluKtNcOHhYjt&#10;Ps/WCQAQxI0frI1hPvqpBAXEMJ9YOzhL2AsrRQadE/jXwy7XwpcUS0ylBlI6JWe+3nlhVVLnXqkc&#10;VwENCFFQoGBKzYIXL+O0yBLIsOSu6mbSWgr0keIpxZtS7PHg/vc/+TSTEF7h6fPLJMbRi/7O8+TN&#10;qzMLGn1tcCVE8qG40SQZQOwgd+7+t//lP55qcrcq+p6sf9hXnOqf/rn/534rgepn//6f+Wy7j//I&#10;fz21araMNx//S/+DfPND8tvc/O3/7Hfp3CY+LBGQE+ABqZTm/6Mb9Ku757/923/xT/yDAHw88P+j&#10;X/k/L0QcBalPGpD9B5jH7/3VPy+6c3bLNG8KB6XRftpGMuyL1wv1C6HXqCWTn0F3BaAmJZ0J0U1o&#10;lPVz77J2lw3y5PQ1FF7hZkSljZFav88tC8hHfO9lqgensY3D2Fpe+rRK5/wvGKkwR7omStkc4aMT&#10;5oNkdf6uU5fNc59/8sLWV+s1n+pe1CgjqJCV1LktxBykDGD3NnEX7Ec44Erx17hdp6k+y34loFVX&#10;r40fvzkfqh4bXzZp0Ji7UcvHvTzX0JSqb5mDSktEGinlBt9C95XR6x1u4Jn6yYEx0VB2YlDU27i5&#10;hv/hA8uE6R+OSb4eDNLrcRAzhe2Y4blSzrA7pG5oOkbx0Ynp6jRkfxgvYw34XdCvhD4J6cHKqWc2&#10;rgAq4XHw7tZytumeDomgXN0FuAyGAHvwshGMxC8I836dhjSQ+ctMie7sCPiDqbNShN3florAFdn1&#10;Dx2G37FXE1UdSVCW8DmLpXJEWNnwc3XV9hzJr/WNtf6Qu7PFYDWSUe701Az+FJ3L9clJl78zHHLD&#10;qUtvcF0fp/ROjHu0/aB5MttMkiJ+YTOmYN1RbDpOWNUcLWODf37aJlY+v4SlwBkwPASacNZLNsKi&#10;QWX2NuISVE5cgKJ5eK2MJMp84g7c4Ym5S5PZcHECZLZNE4QNhVA6dmm7jR8cQefEO6iTqLohIRUJ&#10;GKEsSIYeX4Nc2Wj4PB8LPbI4Oe+8RX5M/RALw3A5b9k15Aq0pBNxhmQYJEnAUXiSe3FliF/CvYN8&#10;CIyfxsYRxesxyXtzATn7Dx/EeHFw7+HplDC9BfjStH+oV9D9e7/yv/9snfhnv/b/jlj/D9V0itD/&#10;jb/2yV//Sz+skVKKHX5UUuyfUkB/HWCZvf/Xf/XP/v1i/Hd//dd+9X/1r6Wm7IK+HQOxIPjdbn5u&#10;aZn9iyhF82/+rzfQ3vS3XjPP8Zg5lndBtfJHr51W25Ml5lfY367qx2pzNzQtQ7FdONcPkBck1hME&#10;OJuoRtSJLRb3637DTyohaijNn+pI1y0yX+hCB5QXA4FgUG/joNvxYQp4JJvHwYOTw7Ojw4cnh3lz&#10;enQ/f5IC5vjg3tlRTJK5JkrLxicZ64sFDqqZv46ePDp+/PDwwdnRo4dHjx6cfenx448+PHxwevzw&#10;LLTi8Ow0pOw4vspJ8Z1Hxhgae7kPTujxmyQbe/Io1C6G0HuhnQ8fHZyQYiQ5xHP94dlZgprjGA+x&#10;IQxPSqokNKrMqlfzPfBvcN3iYpjfyqMC4synU6A4ko5gauWyOEJrUUa9aj1vSHChUQ1EIn9F7lEH&#10;VBWztrpIhgO1LghL7SOybrntXCzt8a5amTDwtXKbjFBtX66ocK7YhTFg9gI/DDaXtcoD9d5yG8iy&#10;5IJwL7OJ1PgaID0oTwNK7UXx6lsBDF0lAKb9PT7xkd3trZC7dLUyPdUK5DU3z7acQ6Ls5zAtDN9G&#10;OC50d7wa8zaNpIfZUuk6AnctI5jYj9yizPnInzRCg/WOzPCBKDTUmJMBwrILLHcl6MAVZWHTb8vJ&#10;YH4x/C4mdPOv5Wey3MUXLyb4ZNs5ZGeKzdSeU1/CdXIGfW5uypbJEJIoN0gcnMtsl+2PwmAox2wO&#10;l87WcmSiMMjz8zTzDiTBGIK67vQE6elqSr5kZxNPFIwyBwdRmhujjhrg6vLKVAekpA03eHEZMTsV&#10;l3FZiALgPKVeL6+MFsErPhI4OwEHxjtB+mjpeccWhZ0l+Twxh9GIwPqkuWTelUt8jefBvYMHR8cP&#10;T0+D96Tt0ykhHwPmSeV7enKcYx2+6uGD5Aw4CNFIYoGu7q0NvvPw1ivre/S1n/6cHz7vq6jcP/l3&#10;f+WLLOvXf+s/e/XJ34n1/XetCh8u4fwv/Xuf285f+dU/+/DHfiz27M/t0m/8O7+S+IyCbV4Fmw0y&#10;t1sKOdvHvP/0b/+N3/qP/oOHX/noi1ref9xf/BP/i7/4p/6PedA8ZP1WhMvTH36eDf5X/43/WXxr&#10;vvSz//jn9jza/j/3f/hf3jxvSP0gpeRmWPDV3UW4uWz4FOFfnn4N1p7sGykWi7MIdOU2X0K+qrbO&#10;2E4mWx/tjy3wtxKbVHjN7iB6b9/D+LUEon719jIQTBEGuq23/qY8wptK41AayQoMOeTm3qkZxILa&#10;ZPM2XTg/WfKT9GBYJnFjxuZpCdBoCmHwcVW7+3c/+PHHTx4/ePgoPP2jRBefHX/w6IP4Lad856NH&#10;Dx88jJ3u9Pjs6OzBGbnuju4m4UjyjD15xLVPHnIJxsqzU5o+vH90GpHh+MGTxxG/QuZCTUIVj85O&#10;ELhDbJMi1FipibiLYIRhFmEtYdR6QDWynHkLZwBRbxISJReGH/5AM//XPvz45PGDR48effjB43qK&#10;686l7cD5BHssgBrhrBoF63gpBjX00d2EkkBvwbpE7WZ+7QDBPArhcYmXT0DBoIUehHDVxhuhXByN&#10;g+duUa31LIAYwMVAt1oNuQSoN92GTanifTksxHZLWfTchxJeN8Bcou0A64M7VMtIT8Xa5OULUXe7&#10;nSK75xIs5e1bu2t9OxZCK766+nZPQTcqhBZWX4YpRlRNsfvUG8u6mB7HDUpmtVZPIQ0L0WI67eMa&#10;lskiD+5EMGap8bkL95h28Kq7E0YxIEpN2TQYUZ9F5GmwsKkJl8FhF0dVLmcrR5WWYyKH/XtpMFh6&#10;SIT6US5rkHfLrJLyMPne1UbcXF+ZUe51EDW/BmcNW2Oe6vuQYWfBsoN7ngF1j5K6cdwCc+kxtecD&#10;wFkdOpwrgsUaLKh1m8fEPBGdQvP+ppHo/3UCIfafa/DyIy+QYQW8wmoQsBeOgGHG54CCsFVF5OKc&#10;PnxF9VbJBIZF0AzF5MOoHdxPPB6bLDPJBBJWR1eTTQBPhRz9cPno/+NAkFAEEgbhFvAqCX8zxg8e&#10;PfrGT//MrQ1+EfzP+7e55Y9/z8+9ky4+XyZh7fXf/E9fX1+m5OsPa2Lvt7jQ3zs+jTb+nesj4ido&#10;/ua7v/VZ6/t25Z//9d/IZv3J//w//ZVv/uK+h9p/+m//X77763/5t/+Tv1yI2oBkQRfbbKQlaYYN&#10;FjvnVbYgJvmPfvbnP/7mL73j/hbx+q//P/7M9cXz71AObv+1a0Oqwuvrn2eD/5X//r+Yvj35yW98&#10;/Rf/0M/vhduFXfj07/ytT37zN9sB+2/n2tpqdK/z8932yzs8jEz5zguhgN17hvF5p/vreX3wXL+b&#10;lpkpGYH9O/cf0d8GvIWWvSHsD2c1sD/zokWJKmuHjhLhMF6+aufI1QWZIDfIQQJsIlo7Sw2rUssn&#10;lYfYzaMrCRrkHXgJ0fn3vvati5sbpHpJEmQ0DIA6wfjxhv6HhL8gghcRJPa/+K5H8kgi+HzMPUnc&#10;ldGGSJ5fXZIq9N69pN14/PhRTIMA+vHRb3/6NGxIHv/9y+eo9K+vjyIvQWbfEChvcp3hjWiREKPw&#10;CaTyQDEpHY+wS1IHXAUi4HSAv/8bv/ejb3zl9/7sz3304ZM8NBSRhkQRmjH0rsR0JVhlDbVm8MBA&#10;GI9VTlX7PUuY2d6k20HK0FypqkCImNUd0187q9lTYkxBk+x747WgdC5ejhuaG5Kq3oETcvfgl1bx&#10;vaK//grpmRaEJoTpI8K1+URGaaMOcwHwmBxYPjULtkPhcDXMudJMwOysgoPcDFePO/ybCt8kyKsa&#10;QxN49fHmsvVqu256gPymh1ibEsjx9MpEJata+qC2+c1V7NupjYYK/nWKtesuII8Zp+CzB8yYhnag&#10;0yNSdksDSssi1AaBKZpHG0wPI1IOQ5g3LcyEesqmmZRbV720oIEIJwC8ABKT/oLQ86eXSQt7fX5+&#10;8ezi8tlVgsbTx/iyTYBiWs3hCvcbXsIYfRYiQn/eU92j7qioLuAs8ntnkoE4dWvv4Y2Y45DHEgEo&#10;nUHvxCZ5Fc7GbZ8UECYBSsrY+1SbJVQ/pw9GNnwDrLhPZ90SPVgi4A4E7NPrdDGLcHF9hWEq+XAu&#10;b7LPqFf76uX5zXUGkXFqboQ/KFeglwb9j29Klu/J2cN/5o/+sdjgb53s9sn3e/r+z/2V35CX9ihW&#10;7ltWwE2wKKgvpPfUamYr8LOZBqpGjh8ysEYsaStleOsRsM8+Y/97W9u8uqaJzwX4lIGv3LN7zvRk&#10;901ReONRemV7s4/TftyGMZb5DTKHp1mwPU90rua1cSJ7izzzMk2vns1od9Au97Dr1ij3F7a3r1Kn&#10;ddn+PvK5G1e1zcQSEANHmAxiTMtNaMrl/sngLY3ojRV69rrBmuoSb8VVn0/tNQFtSry+efOXfvqf&#10;Oj46u7q5eHD6+ObqKpBMJizwBzN5Pb1DfV7h6q6XXCQbg+VI0B0NKpch2z97eRXhJq7e5xfXHz15&#10;/MlFMnO8/PLZ2XeePYtEE8PfZUJ2Qyvjk5WS2TfgTctlRpMYj6yKOKhk89C7qcNxHb+tgHMQI6MK&#10;EQ+tvL6+QuKlCP3db/70z334pQc/9VM//dEHT0KR5Xz0G9D1vbOdJcIKG5Ws85Y+W/xUlXXcoBCa&#10;d+tda7FrxJu8zJpXCrx2h/b+QiAvq+Z08tUI8C7ThFUYwXmc01jZCSan+8J6I5sZFNCeu41l9uyi&#10;IhDjlONYXX0pKlSuDTYYzGFuIl4cKmUSxq+7Kp96xbEBfG53p/7YfM58qcBY3Cd2CQejXqC6irIX&#10;HPBi5joptsc3eqUDc6idTZCetYsUS8KW4r01z7SGk/w4cWtu3ewyBGSIFZXy0HLPVmbTj1pCEd8K&#10;K0FTcsUzhObn1Rceqz+gXoZHgPdQ4yfKFJkDOP3JPF9dX51fXlzdpOLLy6effhpu+JOnzy5eXl2e&#10;X5gHzvV0/0TpDcpGto7x/i77E9manakbXXRRzmRmBs98k/yz1CgWyBmFd+RdAhpV8ncVXmMjtypP&#10;dxx6K7P39MTSOBwtmhw88vSvRA8HB8wyZT5q40e+rwME7GF4Jxjl1pcjGoCq85azu5dMOzf5m8Ok&#10;yydnYjI3qLO6c/fR6cO088/8sf9SAP5WRT8n/H3+5zvf/f4OqKRuC+jYU8VmpaWlRi6ic7rdZrux&#10;CZFNBzaNlLxIv0pBep42BmLQ/R1E3yHjIrh3PldF/5/83/9kG199bleqXe+f/rY0EHt9Xf3eEam9&#10;NZrrFgnWyD2cTAcwiLi7ZRvZNilOz5LgN5ZCnN7I7Xb/3sXO4QDINhGDvjOkmd1t9iuQ7RzfS9DV&#10;S/OHAlZjRCd4VwVcM34QbaxF17gYKDiEX3It6OkcXG33FN2qY5yecD/zrejunkQFf3zwwYNHwfcU&#10;6wxhi/dQwD72u2yXJ08eH98/jlL+4Uli05KrIRb7JB85SuHOvHl0dvbBQ3KFPn5w+jDJvu/f/+qX&#10;Psqj4g/16PGjzPhHTz786MmTGPM/fvTkg9PTJ6eo/U/SSGz2h0dRtCel6ONHj8ME5FuU/8cnj09P&#10;Hp/EXHD6KF06ST2wg1QLj4NQRJkIQKdnDz/+0pc+/PDRw4fc27gk0tpbeV3Q0hBuuFRdDaD6JctL&#10;a7PbRI33Lu+rjCbojpt6AaPSZcXHDWflyeaTFxiJR5CB35u/DKRx+ZfUXWuAvBNIruD8Gph3NzRk&#10;o06LyNPVi8sYcoGKBJCjgCZHUp8A1QiKoW4Znl++hDEJhpttggfKQjJkQGVTjMF7Ck68hP/Z5x0R&#10;ndAijmytaDucKNpxKxEMHzEclqEBsROnsmn6TE+LaASyR2Us19JIAQzMMlV1scw1WJDSFVMw4YlW&#10;VQO6kCh00L7LER6SB74cig3LPJE80RCMsBOkkElXw6Gmz3pDvqFsNsaElxfXqaRtJlkZFCY3ymwH&#10;bhQ+NeucRzjajP/k5BR3EKLnYTHik6/5S4uS9Y1kH/VDNKNR2cpuM3T40fNbF6fOICwi+ZbSq5fW&#10;G3Q5qc6X9k05qOKHaUNpH8E9HvEvc0a41zCKrBtPZKuSSs82p5IQNB5BHe992V8mMUxVtQUkDpLf&#10;ig7g93zjp6KivwX4PdR4X99+53d+8Da2beLkzqxexPH4bzDfTfg5F9vajgwOBdznBHY3lgPY4L/U&#10;av4uePt68+hrX/9sHHwAfqHhW8/sjbueeQjemf4hpnO/pHQPpDuCdY//vvNrH7gh7pqMIRkbN7Bj&#10;NPa6MOzH6nNbHo36PHcJPJy9UiHpr0K8H7Zp2tC9nrxDssSPnEWqcOMrCzmBu6ekBmZ1xfdCmL3h&#10;jczAGOyNJSoTN9/0Bv9YAu7uz/zBGB0jT4GiZAOjapcC1kGKdOZpyf0Z0fzh6YPjg5TZTsmu1POg&#10;Fmfow4OT4HtMpHcfnD1IhvDHpw8fnjxKCpLHjz7IAGLU/+DR46gKP3zyARB++vBJOISgeJKHx9Pn&#10;5PhR/j47ffLgweMHD9KHLz18nJ8ew2rERHj46OHj9CdOARb3DLofxlEgI49fQL7/ia9+LR0NN5Cf&#10;wUKSi0HRWEBd24QkBmvBcgLGsEw7gZJCYKSYHSuEyLo2bMFCBOz/StALNr2rAFrsVzJ2gtfmhM/w&#10;hsbWuyt4jvujbm0+stI6yC9k9lSWrwVv5BTEnTJpeRgBeIV5/QhtdqkTBPlBUCvGTmvOglvN02Sn&#10;u1vSqpr8VYxnuccL3JX7i1bciFwoutunhhswP7o00iowKcBHkuxzms84IOoomEWyx7NvSUiM/7+q&#10;/lwDgsqQ5hXhHy/3Jvf1mxqmlFx7fMfNEGaMdLMaUFAjWTGPED48MLY1ihYhr4B3fovNgNwwkX/v&#10;3I2OSfO2XgSdxphC8GJJAToi4trpfJ0z4SFS2aDTfm7BZ77hgswVq4SlPK53utxnAzN7jHAYsWjs&#10;SQHkAFQEwFaaz54iwvkvx6obQ2jHSFArSdwISQZg/b12l1vxA3jJFoFJf4NmQO4nTECZCaL2A+eQ&#10;CIMXyN+XQxT/R7Y09ZvS0fv3fvwnvxGAv/Wi92y+369a0XZUakFbAc6ts1Mbl171wA8hq2rLs13Z&#10;fcmfA1Ib/dqbhu0ynYGrkPIFRdlalsL5w/z6hRPZ39cD+ddOyPf7w4b206Ymbb/08Y5fDedqZEPY&#10;iiDtRMm174YSe3m/WQBcaa09WtG1e1NcmjmztDNF9Pz0ujZVZIWM+Qdq1XkY8ai98Sk+bV3QMc+U&#10;EmsrgKV2FkiPlh4isQRUCEzpkdle+kdjqQ0iGqECR8tntK5hdQhSOAmfxb/2JE7v/BPp/dHjJ2eP&#10;AqwRsx9ERH4Y2H6QCpyn8Wg7Ozt+mM9nZxG7k2gmAnzgNmU/znTGy98nZ/HlT92v0y9FaM+9Dx7h&#10;CZcfTnPryaPTBx88evLk0QcfPPnw0dnjDx5/8OXHHwT+P3jywUcffJjXR1/+6NHDRx88fvKlJ1/K&#10;rx8++fDxw0cff/DRV7/88Vc//PjHP/raj3/pK1//+Gtf+/JXgvoIXKHa5nsRSo1BUMDd4uZLf5ue&#10;VQF3zDG1u1e/rQZ6EN3tr6eZcNJlAjRWOIO7kQcp5rrZxiN9O311wB5GEHm3p0RAhnqnh9PyHIqi&#10;GCslmG87k0WcQAxtK8JYmiDFTXPQqjpuYxOJoUceLMgMjs7TUTsgIHVHK7rr81XhL52GgRg1PMgk&#10;XvNnDq337jhPuQ4ZqWlPNQN/4Q6iGJ0ek0kdyZVQLnP25SiZwSaRF66Wnh/K7E5PvolLPGgUFlPW&#10;QzJSxwimSSjVOu0CaWgAwHTkx7WwGXM5OROtp7Hj8ABbO+YeVTHJ+n51ladi0JFN6jkH3cn6QLQe&#10;fCGPTf14nAA6z+UhJv/hCuHr2pl2r451uFTmH85moDdatwzmODyNTvWqB9xaJb84EGjeiYd8Quzk&#10;NhxXfjUh0pt0OxEwRBakVTgCeLMwGvEM6Hzip0oeKmbGen1hnu6FKQ4nHq+69CXTn9OH9e0g8TVw&#10;2FGQRA/iTnbx+8/t60dhBgpum7maU6Nar77ZBR1P35jMu7iDZewRsYHNt5TkvWAb+9sw6/nbAe9c&#10;hjBhUwWzntJdE+/O4+Bo2yrQ2qe3n1wZZ9fOwG8VFEO4fFPxho1bAUpCLOGGJ+7DIenSvd5Is1L/&#10;gf/9btj/jkU5myb6BL8fJN/1WlSHRG6t5Smr22VByhpst84kzg/za3mFPrG0OHewlOkGObVqfdUt&#10;fIF6O9l5qkQEIQxZ0KpZ4IdKGGnWhcYz7igYD6BHRR5QDzGJDw6Fu/jDr30T7D85fZCYpMj0lPA6&#10;PWslj/zMx6B7hPvI+o8eGmp7EB4hP4UPCKnm/rAPJyfhBcIQhIMIoj8O3j989Dhq+dOHUfI/iv4/&#10;CvyHYSHOHoeFOMZL/+GDsBIPv/Tog48ePjm5f/ilxx/m1y8/zi/hHOI/X/ic5ZACk4LU4i4sIcZJ&#10;1mis6NpoGXknvLrZLmU5sB6KgkPxu69MY6OeQD3XfYP23dbGmQyLaG+hOGyuVHXdh7pfy7HtLNr5&#10;2Prc+baJ4ntY5B3cYCy85trGZPmKWxthd8b+V5bmCFjkm16UfWHBUSZ3d3uBiy4wa4vg+0rGWPHV&#10;6+StinG3lkdjYsDajsMwrHEyodpNJqYx61XUB45SQgW9iI9DYn5NncBegN8cZm/OFMnveiKIM8Cv&#10;cDFMcwKHAxhGikcV/IT2OQJo7PGoZ5ozxGji4eb1oddSL7tj+thsZnzduwHkTsp24NixdgXTa1Ig&#10;DfGdtXLSvAlen6K+ssCxFKpsz9XVZRqM9svHMeORmHNkjKq7l/w8URbkVKQNV4iOqqsbbG2dnbis&#10;lmA16V40VXF+yWGklmw0G+zrSWBjliRmLM/GTd6OVZkXdQiRL2j5DpIuIKx3UvZnWnMEy7lyOIP0&#10;p4mNv42D72H9kXmxOyBSmsNcfg9lk1b6khrs4H9hc2WL0rQSvVHsF84LgovclQb1+8HLXrJAroTS&#10;VoTD7Ly+/6KJnObWk/Yv83ZdoOn9vF8PXrVGKgSgEJ3+bO/LEuz6WRpVaJwj7S0Odwf2ZR5E6BJV&#10;qUcxQFf11Wghflrg6/kwJ98pwsnWIfhwuYqZ0RLeWSMHqiFtjb/97AqmZRR3rcW5aPZo5ueSioJV&#10;U69x8o1kdhyXRhtSR22oXlQC8So6jkBsGQ2ceaJuT+Q6GvtgcgRyHYvR74VeRUWPQATaHwetuYCI&#10;W1JooEaPih+BJa2i5M/7iNoG3cWCGfVArqDNh2cpCRaB/iwY/yC8wfHJw9TtPjl+mCu9OGF/oUt5&#10;HytAGnh8dhaM//qXP45OPjxBzO/RIpB0E/mvrCQUv4uPDZ6/DW7ewPwOofaFySKEmvayR7tNvMAe&#10;jO+vc2psqdXq2n4+6o+y/d7trU5eSKdh90JlZXdTN4VraoZ8mFHTzPUkDaLYiIYGd/vK1armf6FQ&#10;GTsX18QAcnAImnhWK+LikLV3OT2wBkwhTSrgwLtfYVtqmRe5i4xla8sxo3ign+ukujXhGhGzfXjF&#10;ffYaBuniTVpT1YzFHKRHDSCyVt+Oc4jGd1p7gwI5v6Z347aPT0Nar4a5udxVHDDyKibqL5Zotx7g&#10;2Na7HqyUDndxOUsPqcPrQ64uL19cv9DIhdb9Kuk6XNFy7jJM2OzT3ejxy4ln8axMMwl8sjN1aWSJ&#10;4FTcZBkDHqZ377HPKX9HuR1W2WiNMCKArRVwRWLYmDBzEaRJ8AxPwIMz1qNkzq8Szr2R7HtylClZ&#10;m4BJ4vGIPsVRZCoGOWNkBOrjMnlAN2V5UdeH2zYOIGJ9SjrHsSaWNfR0OZ4E007cn5tyEZzbf9/f&#10;GRhEEp5LRKQpwrAv8Wn3k79vyMfRFQN25E5hZWB+Ghvsr5ZyXtUHbid/D8VLLtqTd7iBz5nGwWBv&#10;GlYC7OT27P+lZ6CpkYbhWuhQ8VoUnNM66FzjoV3YITfkZU2Nmjl/Wng/gMtEKf6WCWi6D4XgmVhm&#10;aZySfXCfwj8SwIWzkp/p2XZvF6igzbyJ+e3oMEClvPO5ik/5MvSdOsb3906Vbyrk+4Uzsl5rAsqa&#10;FFpEDx8v/SU/nSihsB5qoX5fT+UpG8O4IY/wF4dRWVK9I3ROSjsR+GTfNKyewGVsq5U7ybZDfPyB&#10;+koyf0JZKeZluhIC60NsEpAEP5Fk39EGhHWAUTC8jepgmg8MWuKuaBnDWvAxoVaHScYF1UaxLANU&#10;UC83Wdm8QQTleTAPJ6gPp2IMup0igKxK79kpLErnEvxYTENl/Vln522xuMMi5Ek+hrXcu3L45bUh&#10;QZ1NAK1ZKz9piae3LeAG+LHey3ffnYXL2XCH9CKwMX1jvyHLZqsKExos1DTogTWjchuayY50QJPm&#10;aNsleTozubT0boeytQ3Vd5+pMfAdm8PSA3tEIAHfqfZrHdII64Y1jG0ohmd35triBnM3/sxUcWFH&#10;3MPiegO6ZHRGdZF5keFo0CNMQ9YuIzUIUOpUPszDhFhsPlejEhxAnACSOsahxpeeb+7dS4yci54a&#10;OeozttOihrw+ia5DzkQC60s5y6lQnNDceZy6bEQPFCqxjJFaLykEZyrZzp/qCqxIWPElQ+lXeN90&#10;N/v45vrm5OwUy0uKkkRMj/iO/xy7KPXfy8eUPBkHn9CMOxeXl3oK5pjCM7Bm0TegsrgTRVe0ZOl0&#10;sDu31EMz18BxHGO8R7tF2R7Imgl0seZ06LcAvzsL7+07yfuGaMX0CuULXnf65+XLs3fEvQq6IqEc&#10;tmBuXYzCHkMwd5ZjGFya7wavBrA3HBrxdwc++zNZsCtNKVpWobeAkHcLz/y93j/2b4ePawL2Aa6k&#10;xXYWuesDOOncjy/zvB+M3oYpWHNtQppyFqiwXBnFPyPZyyIogkxvHcgMLlS55L4XlKBDB6fvzF87&#10;kF9HuCtA+42B7x17laZ0Q4ENPOhElAl7awl2HzqCt+Z82yLtYn7WZpj06JM+lrvpk7VQBXtZKmgh&#10;eqAxWQP66L4bdt2mdP+hTqtooSjCTxAqvyktxE097cUwmGzbClPgvTIew9PXPxqFmC2JkDZTTaR+&#10;3K6xNt6PKiA++HGol1fRiC7YdhKU2wiOCnms0Omubnw5DnflgpYsPlPjZZ2NnaTbTVKk7/s1zIHe&#10;fjMC/bZfmU/FQQPQZuMNUzl8j4JsFS227E5iceFbeEncpe98YKnThY0p8aH5OMkB89OEeXljG/UM&#10;q8Mzbt4dQ3aEAUUGCtj3BcaMzo9rdCyfKWXSqiEpDDPD8JdgvFvQb+ECyCFPdlWeTm4Zt/ror/sv&#10;qWOQMKkD61MDh3UmsBP8pSN6T5nGF90CaIq4OJieSNi9FH/DuhEs1yLXFHeJZoqdhc6uNiFgPP4a&#10;nU+G44MDks+bTc/WmQFmWshsd3KZrWVE6kjKEnNhmoJBCfanRdL1aCAhh64OE3lTjiQfwzJfXl2F&#10;Ke1OzfV9UK6PUiGmrsTg5/tYovDJPznO3/k+7Ft0WPSfarnhme5StwAlxJ1sfYA7Sexre5C1Z95I&#10;ekGC/Cb5wYGRXDrK8wzz1eNHD+UzsNajcMuiNvuTr1uAn034fv8zeLSQVZiQh3UTeAqlg5vD3QgO&#10;ewCQ/T2CoEMt6XRDLiK+b90fnmJInxS218sAQxSGLHIy6vv2ea9FOYrWXKseL7fz6KEUcuu2oDXa&#10;wRkONlvchs0mUSD36R7eXU8WpS7zI4otDeTQ0lLUJfG3GURNvx83hpmZ0tBJ6dUH0X+vNAXIDLUS&#10;gjMybm9SZy4uYRf4yBXjM976W/IzDypPsFLXOLq1QP4ySLQea2/WLGyd6berQ3aVCFpyX9ewqd00&#10;Ll0kLSGTKEoDMnwIdVYrMaEY5sCxcwtxkef6LJcP4RJyKQbIKAjxYHWDmF3JUQCPVRxobz6GGoN5&#10;H0xqGBXFZDAC4A1AyvGixNExjEdWYG8fyz4Z9S5IOEJBQlCaOe62dML431S4Y1yvfbeTtCe1b/O7&#10;QX4Bfb7fVq6KbZcqkQ99Awj1NuanXWD2YI+6qGvfbAH33G4B7wb5lYcoU5IB6riG3zUzI3+TTaTF&#10;ATHbkzGHsNS/4jj8gYVSlhKBiZn+6Smg5wo9NPLCRlSE473mTzbD2jBGU+OZxKZnHjk7LJmCN72O&#10;aB6MjJCKYcCULFl0itAkas7YedrX6b24SYk5IXYRD2VTN654RNqZqtlNE9vgOk4dp7habvLgHvnG&#10;KL5ORPqWSqypg/Pypv2McwAVdCgYQ/JXpjcToYY8uR9MRQwvFfzO46wMew8lBMeCyXF0yfp+FKm6&#10;bu0Es9whhS3DYYGIwk/tW/Ly3797dnbKcTDFDfly8IjLFuY/0wsy5MC8w6HAEpK3JyhdjX6rJWbj&#10;3SKbnLxSN1Xz1A2iZRjTfZIe4tUPe4EbbbRdGMrIm5uprrYjPcl9rbPHVFuxpnt4bEj98NnXP5rV&#10;5L5oNv7/9f1/+Jf/ag+opkH9LwqDRfTa6NZr+3WxgGUFXOwRB9lY68tpFmKxsuIMQdldU2ozz2hj&#10;8zF0ov9VNa182B4uIln/mjDp3KWvkG/ayEhRmxkbCpCfhjZ6/crTNZi2DTOHYtHQuQXCNTZ0yfvW&#10;45Fay09ICUoemuRcemexsQ02h4GYHuo1k/fj7+TNnKLVlSWyA+0A194A66zTjs3T9/ZQvtcvGip2&#10;hj4bvRq+sRLcfMAyt9AG+jsM0W76JTl7uG/jsiZc+/q/8q8i9gF0TFW1zEjhquRri9WjuIuhNOdC&#10;vk5a7DepFEKdrlC6oGSDzq9evIxSvZnvYqgPSSLuOV5XrxLFSw1vY5fpgYFQjcJmNDX72rnk+2zu&#10;bvS3EVWJCFqlz0KOiQc4uJfUZCehUSm8dqQvfbT+FvqkyaSJU14k22gUts5sow7gqKx2r4jPs5YK&#10;oGHsqFvrT+cO34nUVa0j66/JzOVT7LXq9B4glxZdsRHwMHPxKn9Ro6nAbOKxfC96UZSskmnT2Zbk&#10;IuMqE7OP1JTAH5s1fVbNCLG2z87Z9ZPtuudwAzeMNLm/MyUR3dxsHI8wQ2aPlTvmDHhweDAiJHHU&#10;c1r5WiE+rnO51P4zgEiZET8ThpYFSMr0fHMZV/Wbm+hTXr15GbAp3xQrdUq/qyGqoQRfBJmP2ODR&#10;ylRMyMoZI/6CvLaina4GeBf2TTbexj/lS1Yt7EYSB1VPIaai0E5+90jtNzfpzPl5siy+fEaK2pfP&#10;zp9fXCf5G6Xkag1hpxGnfjcsJIGjccdLXiZ4lgjiUU5kV5+Ily8zOVVCBEhvXiSTD3eHm70hPv91&#10;HEUTjBfLkgWWInyT8+ckawmiW8f9/sH1iysaIQaE+IgoF6Kxinyfg1OXBCwYb+5GhZXHkUWPeJGD&#10;cEc4tN5PTfpMstaT1nBi1qh8k4fohfcqXICsIYsbk1bUFVqmCBRMY3HLp8cpD/H67s/9gT94W03O&#10;s/mj8CowLWXo5tpTfdfOpFeCOgMapfHomCVQZcrFcl8VdpR6W9WqtI8WlkZrRPV3YaQCLeAgpeBT&#10;elKWfYTdCp7ZjBGjIL5S1MrQW2uSMJvacHFP9oUwDf4MJNNOpXB7n3+lY56Ekac7rmmwkzH8hF/u&#10;sUKD7iP1leFw7hRCKiMU7Ed083kSyb3paH/ajTEK+NDpXzs2Wnc7UwaBFzr8QGeIRwaNiC0ktc8b&#10;k8QiuS5ybAsnXel3du4auQrcDlVVpAzDtCCLjzLTeCfrn0mtmCL1oKHrLpySRhXOZnqn15JLM5Os&#10;SLNZAitx2U8frRtovIhGwnbf6sDsSI3nw7sKAUXfK0ukGAbW2ZcGAm3LXD0Z3avc7X6pZNr9I2tZ&#10;CxSDXbOrOiEgqniKAZmhaQvvArSdulyN7hpAXQjtJbUUUEBu9FQyx/5koHwl6u4xN1KnAuTqoUBs&#10;U3vOLfyw3NC6wXwE6WJI+sYN5clmw7DTuhL6x5lVxiMwCq7ZRmMwcXfZYzq96sXrUEGDVXa4L9lf&#10;ILDEI22lUwb221tdPmEvchs8RMYz1W8RMVMVLTMG3cnNoBorZumztEWhdFkuLDpOCPOg7O7igvyW&#10;Sw8aWTpWdKc3Wl7yU9HdF4cwG4OMNgm4V3wmdCKm95cvjJKHpbq2cFs6THh9UxfI9RI17naBshmD&#10;0TVHjtepAg83C7/Eec6LSapP9llS4IZ3TUV2OO/w22yp5Jo8Pk5H1ICjWspPYWhSwinojucBmgxz&#10;MOeARJ8Ea87j5XjY8SjM7MHouCTmYVspxRtGxATByQkdniXmBlg3FymcbSaj+SXxoUkgYiI4EJk4&#10;PqmWm3UgoJQwwpjQqHILvxFuePl53Kroe0be99cGKOCxmFhS3/er94NKc+ylfEW0oWt7kCCo99e5&#10;q+1srfHTJvB2a85z+s8Gom1hHMpqkJumYFe5VLI1b4oj/bJPkEYvnsC+es2Aq1bBQdB9TcWIpBVL&#10;bWRs6G2q7sEjdO3663ULyBcMW1KiLXClSoiB6k77Nm2bd1Tl6rY/BH7vyu2uMhYb0q/DhsA0XIW+&#10;WSpIt0vlJwCvaija/PZu3tisgG6nuVwOoAvdRd/4lXxRrW+PfYepEKAhg+9nfw2DVjrYh6oy7pIB&#10;T3IDkPS+JJuo/UlaCn2eIAIN7jUEOkvAVNUrEOmN+pgsVoEbXcUuastQq26x2TkmeHFQsxr0f8LA&#10;ZC2t+TIDMXNLmTL++HjW10liiirbi/dMgE0V+0ZEXuet7Eo39SByNz673m9lNquSdrAtPO+STKZV&#10;PjVkC55GSb1Tx+icnTLTeLE55uJx54Q1EqCXLicoyDDs9loDFbHjymGXZm9UsaBQrpiOa9imHpsV&#10;dCzmVePRsknDCbAuMQ+3mz2z9lxzjMYassminwDdReitzspS4CH/Ol4nnQSrNMTkqZPvCJABWFwc&#10;x4rKxcEBRCoAkf8HxYB110V24g6IeTu4F//KVFJoLB9bkZPz0oR3VbQwldH79GE1AciDpW9+BX8J&#10;PGfoVoAFj2eNTKefFuOofv3iBm95si+TS7b14esOQtJkun6AzqlgzNgmGC9XxgE1Maj2HEcWzBzE&#10;QSTELsqRKEii94oVnyGU246aJE+ELTABIifGkg3GsqRkH5xQiSQWfGX6zMlVUtrCJUTVcrNyGN7a&#10;4Ldt/r6/GaJfzJZFLsYUhvnzjijfARUq6vjTj8LCer0NIevbnrs6v633xWmfWfpUyQnhqF5pFaZ7&#10;mT/zyCV/m27MDjRZ+urB6LcVcNGkLSxdHkWLiNkhoHdPBN8k4+mimGAHhK663y6yvIa/RHCdzNqh&#10;kuiZxIUofLk8kEQmXiXDeVV/OxMydNZJ6ZDLpS/3rjIxHTtGwVHjS80XayMCYl/cyPQomNdaydi1&#10;lUH0mVClsBLNrsr+DPWOULrGLDXhvFQPGikbFJIL/WBIkkbpe77jF+R8lajqBu3v+GPXxsw8y2um&#10;VUgixk4UBmbfhAxrYJaaiqWGNingYfJfVlowDnhcQ3Q4zr+DRY1MZjHREaKtEKwzozqGXISA3Xxx&#10;QKkF5iu1C7pNLMrm2U0vO6Up7jtFszwu0kpXBztT1B8V0LYW7jO4Hids3S7rgEi/DtgY/Nlhher8&#10;RNq1GUZ3BSsuM4er4CS3mdNhXTgPIa3qB5r3cafieiVdV8Gr60o2XvrThQaUZiY3jmqGKWOnFxpz&#10;ZhM0EnRRoo+ZQ2BoYSNPDMwKmgiwpMxHLo/+uRdEwq76LvumRd81WHcFx08iW4luNu7PdLDDhrr6&#10;nUNBa43IsQt+BihEjO+ftJ+JshxcZiHhcH1c3uheHw1UUBMdFftJVSXnVInfU1ZTGywvw/RQULk1&#10;C/niVaI96WfUWK8TwIapm/1TVuPu3UB7msrHuIpkWikt48ewA5NTyNyU5pIjd030AdmsGXG+ajXY&#10;0jdq3aUCXlTudzGfk18P7zls/+TnkSYRFSL1yu2V/qP8jxt/hmK0BkYLaRKp6T1qNc0wixlmpqAf&#10;biX4dT7f63/X0i3yvcnZntgeiR6SofMdzZLkdsZF98SwAj3fcAyLci0kmoONh4+QvmAIqthnVCO9&#10;geLC66VRt6GQviW3QH9Ksou4vpc/8FiXmd8xHoX57vQFk7N5l9xSmXsEaGg3v+9t8jUT+8vax5Xu&#10;YPWk19ujlmfzhptIP2Kp2NCjU3pZjegawhg9t7kf4PN0bUJKodd+DmNkg0sRwLMAKuhYpczttKpS&#10;X6sJqMmzdXFZ3w1d15Q5Rn5CKNFu16pgOEAB2S/JOq58AbUrzYsY8TpEB1xXeWJb8oZge424UHY9&#10;7ZWkjRbqqm0zwZJoGDb9CEpEx4g8ikd05CQn0f1mgiZYuvIcyLDq5JVNkUhQRY5nh70io2caCk+S&#10;ZgcSXIJyU8n6Xhm6ojibYZyVGHpncCy7ZU1mjKK4FV37anNMKvwW+cAJARj5dbirDrxHoK/MYKeM&#10;h3RTpmMGjDGKqujXMxT8mgCR2LPcsEmMskeAXDlmkInBcew5QUbAm+zFL1dtAq4dbmOGVqW8nhbi&#10;mWdtU8N06GNY23HtTDy6ax3EHFSdRTHeWSkOYKYA3d340t8EyIwLB+qMqMSJLHfpMUfSew6Lc67J&#10;mD8aGZrfgjK7RKA55fWtU3X/KqvX4Hi4l7qnoniQOSAaHieP7J+rq5RDhMIg9SKpoy+Knb4TY3Uj&#10;BsGxqkZwJlnzBticQq5ck+8jOhsCQJKInBNzRPBrXgIq+oOcnBSor6IlSvA8LHuNLLmK+9phGCXL&#10;6gGZNQrGh2VIntqXL5McIiuNuJ2qPInQ64Z89fr583Or0dy9ShS/pq2c2OjtM7SI4lcvXlxGHE+9&#10;H4IXqOEU6ZyE+6/uXCQz75uUbsK/L5fFVJGogvPkAnj18un5Ravm5HUL8HNE3+9/RmQvBO7/vddt&#10;kbue8IWI9XoHtln1Stdej25tOfLMeephKhkYVQEUhlc17bVClb4XfkTBihPZdnmTvxViRz6unwCt&#10;ggfF7yVqer3EBDGytKno2csWmlIufSPEPEielZaVb4ZvEAI3GN2AuPOhbtweK+K3T0MLRCops4+d&#10;H4e5qdfx9Nqx0H1lNYSGpfafc7ukuv6qADRNFv3Ti1r5ew5DZWokV1zuc7yuklj/TK+lb/N++3kn&#10;94z50gbysu7JOFVwY9NomNGaJ2gaYMIVIvuYKgqWREJnJojLJVSDy+OEolp7ARJbhcxVfyuqJVVn&#10;V109tAyH1bCpzUqzEuHqWqPeTJsJkCceen/3YSCfsdi5+TAbod8ItE5sabp8njtVBbLM5JrAtqDs&#10;6kJbRszVbMtdUHdgFeWuv/onfiqr12Vd6gxntOyMvIsHw/+WQaQqImdieIVtfQEz/MtoY4uIQ3Qu&#10;6y1T2HWJZr7TX3PDnpEISX4tOIdFrqy6kxHj1gz6WE+9SpJ1k2vKUKemDki1CdVs0dyi0kBTDbKv&#10;mefvpdBLzNVuPu5GJpabUOCnOBD9rJkmNnhkWp0H1JPLPb4m0At0R9XfGIzaZvKxFEDeheVKAFn+&#10;yTUBYgLWzWrnAJrRD8Yo1ANPwNEP4WKSL9Xf8FhWjUC4uKlhoU/X03BwPemXcstl8uSQWp+g/5YL&#10;qgY+jZA9hhQOpJThaKRQbDLHYZhI0ljS1JcoZSPhL0ddiSjkMcNrCWIhiTNM4rqku6Gg40EQWl0L&#10;+n/Oz53kvcEdILh+iU8BXo3nl5eYDF7ly/yhZlFKP1NTLtgengZn1dfRxme0z6MQyBrlS8lyfspO&#10;SUBDV/cW4He7/H1+J0Pvdu+mlgIshOw3vhY13K7UN35eGyHY3kgTN0v8jg74MH+zTVnx+XVrmS8W&#10;3uZoNtQ53xDPbVR3b8xGGw7+LZV/x7D/NxKC3j24/wzpHozvTu3h3ywEojViDUd3Q+syGaWJZXMG&#10;Lh2OnZE2SoI7nSWsUu1BCKl4qXt4/FHIl6R2FUp/tzmhkTrMl0XIlcPv0Cy8Ryd0HsYbDx5JSIos&#10;+OPaC2UduzMT3tn3uWu+/bz9vHu/LUh7B3VruOE0B5oXY3QysrYpclOUvYK3zzToFptOiA4CR5yo&#10;NTp2YkPDlb02zOoswVDp5YTg1XnIDwkMcB07FJbJKmTbNAJaIZ32lhIgqgqQgSKm5AZ1qqO85/l4&#10;WI1yQ2VyV7CW2uFZeYzLlEsVG2VlKmovhZMrqNoKCVEs7HIuhbvo0jkecazDKbMr/syGWVuGKw2O&#10;m5WuFL9WcCCrIGo0c1fS7i1s1qoFN4K47CloH9ODXOqvDhMWinRDOiyimWE1h7dxBTu/XfT9rcE6&#10;rQ00iq/lsuCVa3fPuN0/nAGL+CDpjm6G3G0USKKmcGzw2xFKWhs9vxwGzuGoNYZbYoIje1MdXr1M&#10;UKpebwrpuJU1xQLCBmJ6nS3wg0MNkxB8tAgk78OGbUbXXED8hZl9I1pHdS9rhQcdIXAvbki04LZs&#10;QqTc0ywxmS6ml6AyEuNnQ15eXKZBUsAGv02GmOUzNOB1gzW06hNw30bkMNCz4dv/OjJ68j2C9DkU&#10;6K5k8lR8lJGaGgEWmMd+0TrC2GKiCElswssXF9c3V8HuO3cub24ii2cR8yb/JCjg4uWLfnn9+lUq&#10;4+ZIBtETIBCwh5GNtZ7YgjsJLLmm8POrhBIkMC+nI04JJRq3AN95+BF4eXh5rXg2jvWOigwic34k&#10;V0NGJTRDsLr5PDylHaVTCr8S6pkF/7VxqOKwEavFXdMikShbO+LaT4vs1cBZnXqvFJ0XXgnCPGVR&#10;Hu2wg+zTyQ3O7Vm70P+HeorlZq7mQZskg7AzIWpKkxsqz3iR2p0Kh1CKL4WX7krNqe8CQSlglGko&#10;VNqGn9sneZqOyhFpOdijl7IOXs6Vb7FlsxyOpxZVWflS5nHDduTbar61Uadn8+S9n9wnkzK9laTz&#10;Cijyt3ZjAcixD6NivDsEN59bBrSjc/twS+X4SOCSWpai65tLauJVOl84JFh176njV2GwWKpqMxHZ&#10;45Gkt3m3kPIMJFYVKOQ/jaPvxK8YRTHdQfzCX9qc79Hb003GRpoU542v1cqoyCr821+6k45AfIv3&#10;RtVvqqfJ0i7weihm3+ymda04m6cBDzYpe1RDBPCAdno0ZOqZ1bqLe3PApk8NFLCMfU3vDHYdQwLU&#10;7ECZAI6GU25/O5lMBroT+9G1cCOgbOvGdBfRKKL8dLezoZZhYyFVmyN7T/kc7iwNyUuua1Ie1ZlL&#10;hi8Nyi06l4HJfMK5Xf8+cyyAZLKXTHzYGpzXKVejd10Jg688hdhurfK1JafBTREFYdEiXhf6cUJU&#10;2180zSJG6M0iRJ2eP4rULTDv4kTlLke1nZTGZFaFkKd3ZtKLcrD4yccrPh4nOQNUzEssHLYk1ACe&#10;eRgdki4kLp+sjOWBur3DtVA6D+Y5Y8E01iPj5HFd4mBn578GwnMTjM7BYXZzlAaXqZeTzgfmr9FN&#10;5AJ4WBV62fdYL6Koj7PM6zcxuuthoK709eto9nNewwTkroj4GCgIbb1V0e8O7vv+bkNlN3RRRoCe&#10;c86/kqwCdn8bkOAkaUUbdFxQMVr6HuRSwe3Arc8ezvHm64+N2+4LMd2YokJF/yz8bTCYhbclZJwN&#10;u9j/a3Lto+sMly8t4AgHsCfDesXA+RpzOYPtyAojbndY+H6f59WBH6SGs0bPN07a9mAh69Bi5216&#10;liYki/xVK+omu6u4G44hP+/EWCFk10Jv13ugkL/GviaILjLqZt3k0+SO5c3mc9SpLsLOxNn5BQOV&#10;CQWuWROHtpYvXY2b7lgf1wXSaC4h8ZypTkARdSzF42b9hPBBmdCgdiIwcQvW4iKdHthmklaNE9yt&#10;eVKAtwuhhrzoszFIttMUMTI9zkBpNWKQ2xqsdBZdIL2gpb9x1pO069gP1UMH0Szl5YEa/dVjoHf9&#10;KO27DupW1LN3zzBq/+FZLDRyWwt01mSRX0jT2wfIAtAz9fBrzmlW5qzjcppUipTvQRlre13ome36&#10;f43+gACBbQVzWfAR33Mlc0wh9gf+dRZcmw4clD4NMgG7YjZDCYYMuLoyF31AN0dhu/ucgSHmsvZr&#10;v/GdBnL2KCzIvWwLzTHmxDUhTz5QkT07ZGqXIdk7rfBGplJnp0F57odthUWrySDopOQdib+yAdKv&#10;KVlRaHtkSNBbNldWCu7BLYM6gWR2CVo7PcWrJJrqgHqqEL2MYgk7el384nDXKNDcT/Idpxd7TX3u&#10;sKkhlNduXmMOHYtdn9M1MxXBnCywmp20DpibqKkhHUgWKDsi8fTpWxRRFEK24Fv+zrvs5TrDu5MJ&#10;Mgkjki5R1I60NujdL6+uk06AgcgDX12mCxHCqWUfligjzSe52rthXoLpKtVisI9XYDITMLmZgfOL&#10;C2ZC2wFlfMNeRLexGL5bCb57/L1+baDeXnrwRiRhnylnia8D/wDqxp4rYhRiubfSoV/mzQ74hz7K&#10;KUxTOHA2mWUabxaXOgG5uXmFjA07rgNO6eDYR6Xa+Rh1nl9qkLPf7cH0uRYEpQVJMtSoVEILmCjD&#10;gJed3uFKwNvP4SykCwvZOksVZBwjJHrQZOaoN0rpmYeNvDbke1Bq7OF7ul2zgozpWVIAqC+AHd6p&#10;lMkHr6d0fJqHN+HfCcwAS/WIMyuCSsX1PJ9+gTEdid1kGjsY36+e2+09fIdSoX2P727cinESTova&#10;52IyVLZpWLo3FSMrNIttvExKigaV8lbOVleWwPHZS0pRYwSgf4WNvMHzqsCOjJp/saxXnBuwdDxo&#10;WzeVvR3guS8x1cdGmgxl0TaGAoa3iGegynSuqOOCCtKGPnc7K+AZBMB8ugprjthA3Vx51Q5OV2hn&#10;lZBpmRatDPU/2Am4sxbuJDcLp2lYNrdxTwSgWMgYo5gG5/FM7Cap/UWM5J6yOLgNDjMKyJkOBUG5&#10;efy6rMtnxsJOKnhZu6WwwulE0RnOrBtnU5aUOTBATp6m20q3m5KCbuKyeLPNgFiM6G5LOpyWDw8o&#10;60JqYxQ9MM2qT5INpgXq5LiYdDoTxwI2v4Ms99/jz72Em9MsUN09z2xbjZ2Ws7DBUI3O5GF8dVNU&#10;9olvqK/awQUak9f4ZdDdEPM0OoZzfjaarqtiUCKCs/w+Yfa6m9IZ0sKS2b5+Jbi+pwKrPoNpH8+4&#10;sFkZtRr+DCdB8mk31CzgnQqKuMBbjz0/kZSeVL732bp6n5K+JoHyxzjWtapCmg4DkKaC+iREcrtk&#10;zFdYtsKFsCe6dpkwjurrONahJkn3Li6umdz0JDJ6bPnutRyLaBfidJeqzri3GNNvPOGreCDeOtlJ&#10;YH6kXrNl7bPSUAk1h1bUHMxeXKoHfsF2B7qhPqcgW0cyJ3ruLqw4NddLIrsVOYQkduVnpDJpNRK8&#10;J0qYlLC2UQjXeDptssnyKRZBdKtGdFANq1racwa6QURrhhxgtDEv79A9ue3Z6miv7WsHI71cEOuw&#10;PDk0pg+gunjzYDiIRaepUsX7DVmXaDMTNdCxnP97pU0MG+TNfa6ztwn3Gx5LB0dUiDxUdqeLMEgw&#10;MibYhbhRtFosxIL1jQnYX9kutXAFWYSoEYaNg07wnuBvzNmkfVFXr9071JOvWI30IbJP6FMkIrDU&#10;dJiBU2jrlLtGh991D8kjXstQYKFct3OT2KCHNaFh5xUCbcqQvqSj6OSxWRQ2GSNbJ5Mfz2HT5EDO&#10;sloRiEmZhnxC6u4soAIrGxhRkjofxJgpB3MQNgU7RF/hDUwiCR4chZ/4W73vYpCGZXZYGmtIr9tr&#10;2i/2eC9Wkt4wXlgD3hSLh0IXTBmU39R3W3GRnb84AAQwN58TMIcw14u1niHnzYe2ZqPK+cUYtX1v&#10;91kl/NxGj8s5dawN/KusujT83SZLFbHq2nGv6oi24jZmgBlhPgVT2OR3w369wD3QIkRdXX5NsBwu&#10;HmBMIyQVquMRxi6r/kxPeSPu2FoYkHMeCQoPl4lKnJOqlZ1X8s6kOXaoEnDmJArtNIKAG7fzC+rK&#10;uF71gGW8EXnpjno7D/d484GOGgWCqUYiJDWNqb1qOCSg3LxPxoZGKKeXOS3J1WifKS7noLItI4hn&#10;154l3y0B64FmtggsjpmAc1iySyOIp7fEmHLwZBGc0TTa1EDI95xMmOa61z27uMiezhfxmcOaDivD&#10;oj8/vwytzL6Pe2EOTLp4cXnFYAyJjG4fvwM1TXmbQVwH3Mmgd+tk5+b4EXrtofWcZbby3qF1pw7M&#10;u/EH0csZ9PZNuN8T6JUuBpd3wMYZK1BIFUo38j6gjmV6wStc95jo8gRENmULXK85O4a7dJI3QQjO&#10;YMzz2sKlD2UQ1NKL5BpcixB8IRbzxVqwKaawkNWpKHVTyG7P1y2hV9oLy1RwlapaBQ6qsA9/5Cz5&#10;Wirx7XH9GnK92Ajr0+y2TydryWaKawa9Ft0dyhLEbQFjcEe9OQ60af9astbghHxcB9RFkKCvN2tW&#10;XKhiRReN1G14C0Pp0o0xy2k7gIlBCqxMjNOQ4OFd6lHj1kO9EKafXKWvXyXjJtUyfEWyYexqj6uH&#10;1sOOLSbkW/uS1J2ILMhm2muVqzAN0L8uxMaUMV3V8rBPAh6UD3Gfhf+g5Lgp95AryXWmn5U1RoF8&#10;Y/URWZh/CpaUVQkbABHkTRmIKp+U+Dew7sKIhyvpLOjY0Pm+EKKg/sNtenkTve2W1riAySTDwFTk&#10;joq+4nnPZrU1y4nPkEAcRyT/PCFPkyWZkycuIMJOV2qSn2wtdntk/45JbUADJXbbpaxtuJta8Wd7&#10;BQBUzc3HdFnWp9Sj+eyYqlxe+zcFfEfFpvPEYXIMK7JrHUDYNZsxQI58jHkhzbH54vMVRGQlprON&#10;pmMSyQmDsiBPQEukiSYBeJUE8kvu5TKtV5ZOUE8TbjIZgpHag5TMdeaNCHWZxzAU6RS6Hfz4Om9N&#10;pMiZ1wmfjDTZiMbWO4fkw6b/reEGG2CqOGsoH+eWyOtwNmztROKRVT6PCAan+WTBy43ousIH3ER8&#10;PwDa799LpfZ0Fpf6JLc/iu+9uxDKKE9AnDrcatCf/ZvjhZiBd+HzK25PpzKEyOjPz6+yHga134vd&#10;gfS78ow5AQmjjzY/gw7DEeeDHJD8GB6LGWMiNd/A69y+3vsZkLwPcve99H4s3LDqauDZ4kuXx8Yd&#10;ElqglMNV+13CuvBeQFXg4rVMp3lLIeIyvSrOxkdIwoGhVI4AmJQs5eMII15n5shu6BrjsWC583Y0&#10;vaK6VmRJZh/vgez/W9SQwVjz2mNTengH3dLVkZVKkSvQLwqWCxVQTZsvSNL5ZabimDv8RRG2Z/mE&#10;Xr8aHBajwQKdvMVJ7OGVXzs1PsqxtT9lJlZNmrYWSkk6D7vVBGx+GvaBT6pJe0E7V/7MR2tHL36A&#10;ZOVtoCix84UwRc4C5kMCIIJh8wn7Ts/jnKuVFAFPqK7ONtuDeGLqviWmqKp7MQmd5ITDjXTYXWPx&#10;6RE0tWjiQz07KvmxYyc20sEysIUObstUU4keWk8hOF3NWhitKdtw2NN52VHpQ4ekh2+RUcbx5wLB&#10;8dwW6JGN/EdmpQpNwvtzfdXAIchObb6u9G9gVSfNr60tVPleXX0wxz3e1VWad+HqWeGf2qk4UPXv&#10;r3Sei8jiHnkuU4iYy7jnIPXo6cfB4eFQFKcbgs4H3e40VNFJ8+bOQsummNoMZoUiYxo4OMrdFWjF&#10;Whi+m6Ph4zKQbjqmRKKxQvTrGG8SGIwddnQIgc+CPYoDHI5sYfjiQ07JPpgtPMCMJQMya2nQNRK/&#10;gESILd0h7m2odpqojnXIyBQ6w95iQmLR2QMFfzoY53aE6eUjlvfZw9ANA+W70M1+w98gJUwqEf/s&#10;DvPtSGVKkdRFFNxZ7fyfk6BHIQjNeoVBeRH25X5q5+S8qBugeGtPEI528WK7vkmG2kyh1edYN3Ty&#10;uuHCb754dXJynK+jgc9dUeBnBvJG93u36suXiawPJC9zPp0xCX1S0L+ONj8jury4SjsE8OVxqZ/j&#10;scx/YTHynOwBstmwJdmTJr/Llc56rCRBdYMLsl6ZhFwX4A+fUfpwC/Cdh/f9NdxvacEyey5t22jj&#10;i+JV0XM+BxJ40x2f104aUPoXdHjJBdC4kLxwa4EtBEkNWGXrtChtF7+1saZTdY/tCyuXnRTXxzQI&#10;g2+32pnNu767sOgolVw0aXkOCvYSySXwbeA3vZcsK1BBFQe5F7MwW7zQ6h8FHU4/Mow3dmSKVkuq&#10;UcguyI6cM5ZTPjZ9trpDOlbSXyT2lyXcS2vbyDAKvaNFd1boQcnx8AE2IazsRlmCbbMjZ3d9l7ze&#10;eXP5obTV2UJ8EW2l3fWq1W6tHpKuV0prrHwoKvJEiEOM4Lk61s0UsUZ6T/JOnHjRjZvkC36gZVQk&#10;zbQJ+OF65SYqLNMhODQeZH+UsGvjd57cUZVx1dqITXzPKMKZjAsGm4MMOeBKiT7t0SxJfPAuSBw2&#10;Tt1pSSFPOJeuO1AESpFF8w/0M/rhcYIbTX4lU/ceKvRqAiaKgE/6yzcqz+c3lsK114sc5Fzr0/lH&#10;OM5YcO7K7LEUTJpbq1qketzZEN6O7EL1E14z3ys6A+f165ojaSYhZGhZqZ5afSMEMrPEt28jym/6&#10;oR669MRtX0TmjzqY6ufkVLhXvRJPbNwjo8NcbHFSmODF8FZR0gNEC/rIdYsaEz9q+XW4s8yt4cY6&#10;y247XfRZXZMIHbNyrR8Zo77u8A2RTWU6ce5ryp2ALskZzS7HziAVT4LwQO7EXLBIO6YHtrInQlMO&#10;2z4kIhop7As49sOZbMQLKVtVe3Znkyj0p0x4ZGVtPNmfL8KTZuenZgzOd+Sh0wnAQ5kJQI7HYHWf&#10;jLOwJi/C7ZUCpF8Ey8VSrqyf3spjSRMA+DepnVPX0QwTL4TU0wmHcZQM9yRHQplWpuUu3eAOw4jS&#10;QexXHGdFrxa2vwX4zsKPwmsH0pzqoZJDm/ZBfR8DNnt8B8ghH+Ze0lL89nRW21x4A4EWlCqc4bwq&#10;V94Hu+Mn2ZY+OOKitAACUhakD5KBRqmYCyBg8+tCM0lej1zhDE7BJF9laEaekuco/A/v0sdJ8Iv6&#10;CDpLOZ0Z6Chm1Lo6eYNjdNjS5UHiUmCEl+YXKz2rXcCP0sN3zwrMzSJskK5eU62tP3kG7cbG+Kwu&#10;9d96MDFd5a88/yXzzbKnNnnGDEb4VhCTPBYfOozt5X2dOj2KrXmlFhsUlxQa/40cb2R5Qox0RK+c&#10;HFH3JhhPHzCR2k6+Nsf4aHjBDxXLwqigtbkBqohXGpUihu2Tzo25JvMQGz26TtwOVO2rR9FHwDlE&#10;gxQaGtleDTxLgFSV6F8lGnKAUHqEcKx2Mo+pez8oi3CJ3D4w73hyX3y5nCigC2aDcavxl1hqp5cH&#10;QQY0zarv3VflY+FWp+KOhya/NngNNkOOlNW0puLGgHV75Ha3vf95+qThBWArvFUeR6DVF0vMU1kA&#10;c4yV20Swax+yI+FRZn/PCrQL+VvvB6a3NoU21JkZbhE2hRAJtW9r/2gsF3d55Scvplf0iOp5STdE&#10;S4GzipaRaE3RytohWLOP038zCvfFmTWrUe51G2txT6kCHYZCMUifrO+bjqvNXudhMNl+yAVJGKjo&#10;apujoYEJFMDIjAQPUe/Acgyjf+Feo8UYi96I6b/GGgv1DlfE5GjbyZq/gJfVSYIqsW/unF+cwwrD&#10;29ATHdbwZTk+Oqm2BC2F05XgtIPD46yVRxPlUDzoM/bTk7ObJMiLjF69EX6RpnmQPGQPp3vJA6hj&#10;wb1rtjQJdmW2XlPwJquX2ARNeCXNervGsY5kdxlU9mzE9IwyTcUXL26ocNlNVxVXxJuX+dN1uJXg&#10;d7TxfX7X81ncZal99ZtKbhskz/kqP77ozRzvvRF2py6pUTQSFNGUlVgMvvEIhCdxRKHck4MY4b+9&#10;fggoFKEgLOnSHanEqVoyaUfPO9ScjiPrFUuVaiBI0CCJlpgrO7Goz4aVnDn7CjUoU7LmR1agXAgP&#10;Hwc+EQdYKhNDgQ0ha3onNdyi3iu2eHvhFwq/TOxQkHc09uO1J8/hY50QB9Ajqt+UzZVT4dd+Mcrh&#10;NqiuUkiQLIjftuYYncYF5xAfm1G0nIv6e28sr+HylZIhfpGfBAwkixd/zPQZvSiJRJqROwSJIGDS&#10;ZkRujxM+iFJ+YvqSNl1BvkFD0Opz8h+yQ6V10vxx4RzSLcExEFmRUfeqirHZVPAebD9T1bd8mSuC&#10;wFprsCnzGK8+BEsAHcWS3zCHIjweUs3YA3yD6MIFOw/5qVSTzYfq2H7EeC+R5jtRqrVfQUrB3NVH&#10;FyIJXbDemZbXgXnl7pqqVBFXwp1dBO9SH1XYXx9Rj2iN45sMPVsGC0JsK2KWKmVEzx5nNlIbnTDO&#10;UUqXGVEKTgXeEeBKL4wcKIQ1MTBL0CZKR+oT5/IQR+7wUafj76B9OtdlKiIyes3d2JsL2ulubNUI&#10;u7IvmaLD2F60uCBxOnoqspXb9YGZalV+gBkR87Br+nDYYMBKDiBl3cl92+nLusfhTvQ3EFarUqYh&#10;Lbglyiezt0qdYg9C9MdkHvU+hEfFjCkUpT6wd867sjvl3dM7JODwu6ZnIE8doe5mm5dBNZYvIWq8&#10;SKUXsSdSuV01KjLcT0vNscxpJA4oJgaA1QX1XazpZ3I6xYJ+c52P5qiv9o0NRuP4vMSP7yBGAzay&#10;WyWKCgPlJSeZJOz3HktmtBPLkkXFkHC6xc25oPPj7T/v8QwUziWLA/BQ0nXIe2y2j+8g/b5OXiZd&#10;SBgY6FtulxrzLadIgpsdJDGSrAv/ItNoz2hBciNQDRlZLZVt4F4oSkxWmlUrgHrUpSkTH9UHtk9D&#10;c8A5P5ZHqZ2+KGa9cRF37qFjE/2+ILDY2a0/V3o9bNBAjudh6nbbYLkPe6mIMmja202LrmJxPbdv&#10;QiKQupy+PnHN4Ry63RIh33mGFaqWrMZleW9GC54LuVel7BdiSR49MsC2WAvDO74qOoX5smjDYvi2&#10;WlIfx5zXpu6Xip9mxg5dwL3+elyaIRogior9NyElN51+tfQx7yWvFh49gIRsA26V5TVKckwuW6DU&#10;BB6kqs7W/lhyjkdrLMhVVAbBMV75B0ZS5sZR+MBN2E6Sj/IDkeFQOZBvHKOP2Ku0j+VFniCTynqN&#10;wpmNUkKYndTwa8euSWKkfG7Sq7mYTAQU+oCxbli+Tf84bRNEEGjAZWsq/DNwdPKqAxiysVUoMMxm&#10;qkqJrSFjN6qXnhE5XRav/LNzUma7Q5Cv8Stczd2eeSnsw2TXHuKEO+VUV8OpkVuEugEAxscG7O0L&#10;bFUqONuwEePbZnZ3MV4fc/gt9ersCpxvVI8cHB+2K9HQXF9d5gebgZ9LhHb+qEkZ5rMZhKbYDO9H&#10;VVB1HegeZ3VZfyTa8nBcT3EE1PUSjgZ01C3OaNMy2fwcDXYm5zIAGNcAXdZLW1AA4A4C8Ecfj5do&#10;2jd8PwAOu9YgkmS/D09i2kdcCOIFIB6nWRgIfuNic9DywXUjEC4zlNryIr7809g22NKcS/gMUvDm&#10;fSNLS0i7ubPzcFQkGRUhg+QE9EzqXsDcy2HPdkKHpZN/XfS79voqksMKZ72+zK9XrmWDg1uAd73e&#10;75fIOGgnpd4poAEtOfeNR+43vawAuQ2OYzyQxB4dAByE2Bh9diBSnZJr7dlK23L+y92t4O3hKXZA&#10;bgaRJFuLfpWKiV5v8QHQk77o4dgFaQX6qKDC6ZWnGaWCR0gy6AnrAzaA3FeEewJKC0ol+6Y9KTBv&#10;9/ZN0XTHlwwT0t9W2l2VCTMuG5QfkGov4C8tHoDa21TQI9Sw5TOUc9uxJe5XhxH0KI9RQ+jqNcMt&#10;HR7ubDpdTqDknTZLCnmTYSqqhkhdXV3m6F9dnad0BYE/kRwC5i9TYTP6xSTWuMyj9NOB4TFpaO7C&#10;4yg9SBbPzIuZN1LxwmfgeIWsE+BPxi3+EzaK5cIeKK4Vga6Ao7SJj9UCRUhqaG67jchVnVB1rfIb&#10;VsheKyrbUjN8C4LDEer5XCpWurmQ2uHDJQiWzIlYY6zgcsUHo8CvKuZHSa91GVgHUcz9NyABBuSh&#10;lE7FhZmFKbhXEyUTkOdksvEaY+9zxXiEyTMwc7I+wlmVVSODeioqmPF/Lh1rkgYFzoKpaj2Jmjd4&#10;ydL58H7uDmTC9GP3vGECL98pii/HFDT/ra0HQel93dKVBqv/N+jRJ3nkchn10Xnc1KdDxnxJ+dTe&#10;XmXFVkZWiXdRHiMdchlZC+VjaSSb011hgn0eAyi6mkXoUif2gkcLXsk4+PSKlKz6heR6I9lepEhM&#10;Lkvqm7pnwpaivpbiLJNBupc9nj5kPXDtXN5IUja2K3FoBpFDPGTEBO5wmWR+zePZlzi5wWngpa/b&#10;fz7mNKEqqLSj/ocqNdahqdEEU7wGiPxNtppYCliVWN/dp8QoJP09YSxa003Q64oSyuHMoMBwqlHj&#10;SxXxAGDvQurDgvTLrPEo+kjpM/TxFuB7Rt7rF/t7uc554DZZEpVmT2mxcEDUo1J7zPwklEr8e6Tl&#10;CRx0T5PnhR065uSRKia0F7oj6YKrXyjlLZVyKrnWQ20RBvO82iSvotPqnyIdPLjSUouRFEB2hTT4&#10;2D6P5WrB4QiIQ+xGjB6IdUg1aaMuW7i7euCve1XqpWmrf1XmOyEtYyPzMRgs682Ejgphicv7IL0R&#10;ywJ/gbxjr1DWqWsu8tKDjkVRC69tSCXuyZC5DFs/7k5hqEAXSBo5czUr31Dvtda8pX2xJ67y5JK/&#10;uUEkV2tdT1z0z/L8uSaqwhCpXHt5lXobpM/IPAS9L64vTVWP2S90tDiViyXmvEmirQJdE3MqZmjV&#10;N98W3xPUQ29DW2MyVN+LRUWpw4LWSu2AFRraivc66OEXUDdnPLYzdxJ3PbM6p9W7CqaMvAKrvJGD&#10;guEoLPYESJB1/BY0qqvPf+1PLml2UrBD3oR+aOMt4EPWuZ2PDtYcugwVdQtsDqoRLmQO6gelA4Aa&#10;CO6izzJGcBvuM6AI4Lf7ivW61NFreAs2CcigfkqMc5/qpDdFGfb2bs87a9EdUsZx7BArNk/egiFl&#10;ODiRqfTpoStbigAQxouNZ3JAtW5YKBDlCXXUHQJ/t/yYyuTpW4YesdIhcjuJYiKCjyUB9R0Rgwq4&#10;mYi6JLa0gXCmVKDiQf0YpQXlxpD98Y1Xq5B+IcwL2Pm1YQLdAvk2evFs73yJ37g5FXSqB1BHUTBn&#10;gZlJ/09OTqOqsa580Jd26tyHplEmn+2gyqvpevQhsew9unyM3+lTdPGcEvdIpPp0mCR62eRXN+kb&#10;egKmUX1hWQHXM0PIfLCf2ORx9tQ5BQOAfJJ+k64Dzn0kxdPPKTCPFY8LUYWgOXNpaoxIT7KfcIkw&#10;A4+l/HiRNLcbZu2S23/f6xnYF8R74AvtoGBZ8OHYBOk9bqCjKlmsWM/HypxzZ129Rm88l9Wi5m2Q&#10;SQVrSIZ8Q9sE01XmV0jyAVAQv0do6DksAa35SUnFzSzhHNYC6mZgcfHLfro1e5kd8M6cXctJT8vT&#10;lh/zda3myEZSG3Goo/GRi0ai1WwnNshd3VrOYPVrnklz9rgeWlvhgjekv0W7XglkGuzT+VCNfT92&#10;oha7MRxWG52e42SuaXlZssGGEH+Th9RBTuGAgWE7LGwKbJ35CiptUsrOvF2+uMrvwaxPnz+7SBAt&#10;EUcBWmT6vAiqxQkdOx+0CfBB6M8vlxfnia09P7+8IL33zfOnT0POuBLZG11xBP0ogqFiqlW7rboD&#10;3GTRjCYpd3gshU5npHNVs3gtvhlVnTHze77HtUpEgsBVkUvmjuicU40GMvg6hTXcFnORYko908ot&#10;aSdFK+4UwyO4y+o6x2XdXAT8zYuPZSPsDw1r8uR+wZLCnZhY1UmkDd4YJIIwx6qh6FdVJKohkFFz&#10;htWjCTKmTX0VmGM61a0CZDLU7tEu5mwkOGa3PzMHhwcYa21tz6i8kslvJ/OqnX42gbtcKNwkOCYp&#10;zyl29hZqt2T2fIy6Xg3zshj+HTBD7swDZdpiSHZ+TfcGc5PQskyLFutcmWbRawfzwoolFaslCdJD&#10;qg+ne2RccYLMwZwNpnhPKgXk94ixSfbe0x0TsiVSso5pPg6GJnKlB1nYmMMzCpM68KpAL09yh5yy&#10;OSsy5qgoEePpMvYjkT57AM6jRV092mZ0SPwf8xBU1DWBx+n/hwqBVE5a4Mqf5X+0UPGAS5p3FzfX&#10;yLKQdNbwOuTsB2dnJZR1oAvHSGH4+1EbEAIQVTqK/SxQADg2Dl3qTP6N2oZV1n8CVUR4qUyFehdL&#10;+8AW4BBgPb2MwKx/ZtDD2M/Q0gt7DkE2sf+tk103+4/IS7K5Yfh0ulwhh6/ySHf8wuDeklfdTHpx&#10;ryq2l6YIQwNR0BSbqxTYw9BrhCg5yFIQr5S/HkjeujdgNk4l3LwokBg8fIbkePmP5whW3vYAzqtd&#10;7eeObH5bVsqNsdmIo/xv++mDiEabQTomv5wBrZ8WAPuUiS3tjGxdgbkPOI13Lu1wtrdo+232lDs2&#10;jJd8DtIDhAMcdmMZLIr97RIgYhfVVVcMgo4Ike8oTjZ0r5pmXo7AuaqjWQTx1y+jmj86OclcQE/L&#10;9pAINMTq7vUlsH6VxFjkEYu680WSaQR50Ku7ikmmcZVkt8nB+eI6bUawU6c9UxpxP1SeoUHMdDt3&#10;gy1/BrYc9AhOYHLUs/dUyTOjnQjRfa1Sfbtg7RpRrQXEaDOpfFAEaKRoB6rP8j0+100iVIasjhpp&#10;FhpmmD7rsSy34UGgBw6m/KmOnoxFbQRqfrX7G46i65BrRDzXmFLvJxgI1QMivtlj9GBHCEb1wX06&#10;O3Ajg5HydhnkF1FSpJVggL3QrdSFtA8cVF26kAj9HgZLZUJ5GnKi9U0tHeh/1DqwgPav0mcdL0of&#10;urHyFwNfjALMiXtptM1eCZD4g7yaDFh76LNoYWgBoHh6clodDvp5BkXna5FIvhsoRvIioKhnEoKg&#10;Xob/o25q6Do6H8H83Cl0gW2GZebyxK+z6uWKagEJOtKHl69iC2dqUB7QHGOANWJlOmKXmc4B0klC&#10;Vx+LLjRKCmbDdHVcTd+ybQ9J0gCm3o8JH3Bl3Vcy48xbfOx0LLhLzXfHFeUEwvfRYdIGqJgP/KcO&#10;HJXoPNfK3ElTb4F5zCiwjOjpzCpJQvu8Mpw6+cFeyFuQW4zUD6iyNmZ0U9hgR0i5ejPnewwpUjer&#10;fCvBbxPxnr8Zit5eFvqU3QEAz9hn4X87zL1yJ3l7tiuJel45GsBSkWZhcE/uCBzLS7+ApB5wBNM2&#10;NSqBuXueXNerXFtxVslsk6Qrkdb51sDbNltmWf++weOa/2uA72tpIdZkbCBa6k3OyFGtL2q241OW&#10;HL9BAiNe1vcyAduDkNnKXpS5cpbyaljyBsyrUzMhdrtrAt73VZMYKLOgqC0w8GmWWzL48OEalyV9&#10;k2AWoFFzDJES7/cgvZOmXgIaCdxC3TLQGN2TuTNUJskvkcRf4og0kvuLFxcXl0geEVKTA+sm3wft&#10;+eL8+XlE++cX+Ye6VqFZn+b95cXz60syaqnfhxrFzU0vqgbHQ4CTApuilRj5L6MluMrf1xcx8ufx&#10;8X4KJUtvcslFHnadb4nvQZut2jzStv5qcJZOGmRRItvcYchYk/Rt9BVoa9X9dkuo+3a/lQiyPLwR&#10;vdcUi+Qj8Q7llw103eUigtD3jburbz36EqGHKSWlP1l0ZAqK3NXEG8iR3idOOuPOFMTzId+j79eN&#10;34eyKyOwYhbAJs13amfg/LoDi7VMrSjCfpB96BD1WnBjLZ4GcJZ3Fjut02K0i1pcNhzMBDgvP9Wc&#10;6sslFtdIFfJpjax2UoHI3hv71jd5Oq7i+ubLcrAWZWnyTO8CyCMzptsRr7NOKDY0CoTzMPssqxBF&#10;c+Z2JEt8GNW3w6UMGXPJ5ajKYrD3Ef3dBqxv93+pQsqzjgd7Gd+7xJ0H7NHVo9WvqjvzYDJdPqJa&#10;r/BOIEBZS9PEdkKwB2gdz0ttBDIxjFxy+xwfZa/i8Q6bWBZBTV6jN5K9G/1HpPMXdW7IeJgeLVDZ&#10;n6cnD3rQ4QDgvsg55VHHwBSkT2l5o+7H/GRRGXzpo+GAg6mbnnOjWiuDRQgqM5G/1YbwQ4xo+TWM&#10;RnaPCvtFeebf23/e7xn4XAl+BDvBA5lkifjzRoGqr/0rs0k2ibA6UZVb1RkyC+JpkRhzzlKBClxD&#10;YgYFi/elsxX33W09OHO9u5P7PCF90TyyXYtEqY0PeVInD6cC1y67IWcAVNLWYjc2IWTkCRkUQNc9&#10;rcW+NH+QurJOqaQCrr/6445poC8SmcVtLFCgnQqbnRfJ7tzrbNDIMCi1Jqge4Uz7UIa6N6X9PJyE&#10;j99AauvW6BqYCNWdNVVogwCH6r8tpZ/3wllxCOKisBbAC4BH3/6DH3yaYhVPnwdzoVTALRbNe0jn&#10;rxJ7c3N+eZl7k14jYkeIXMA3itFY2qkt/fLV0/yaprDj58oL8uGpsA6aYlGPaJ/k19fJaxvsTjsv&#10;Li8uvAIBpQITBgBw/SJsRsYe8Au5LO4SggwIAaJYwK19V+mLFbIkbMED4g6uvkrEdlaARLgm41RJ&#10;D71FmJs1nc2n7ApxlBxDJ/XBvytSTTrbbgrJfQwNmKX5XAuCiFIPVEPm3JEVufXhqqGBj+l/qG2u&#10;hkMoVxbfLAKZZKxlAgiOgMGDc2DoAFgVaWYkqMm+wMkRmESwLROlmaG8QjdUQd+d435aB9/jpwJF&#10;/QRJVbv9qhdxx4/M3ZF7O1ZeIsVNMqh03vkXwRb7r7U+fajHHEzGvdRpxfhNNYHOm9p7ls10PAYs&#10;RIHP+W8HYdxtMLsTitH0/mTRHYmzzZBDsT6n8WqUOLDPfWrathx7rSIRnY/VohjJdidG6JRua4K5&#10;qr88aKyQWQHkOXJhJOzMQvMzyAZlpcixryMb6WK4tQWLy9gnD+P9w4ws2vI0mPmpyqlxAVjBkPix&#10;4KXFbGNmPnkF1OHnUOijQO4mgbxVcOhSpgEOPMdHZ1gr1mBKyApQIA78ZhBB+vwdO0Ku5ZisUA81&#10;qQpJ6n1Ojk+oXEcWYUL7DlPt3tetDb7z8CPw2iTyQl0/Fr8LX2J8Hbb6eQa1juoGZyZn7vLPIeZN&#10;5ezqyOufIkrxknP0u+UoN3ZhaSqPa7kqEU0CPR58rRCeDxxALpu0s5z/1b2iOOSDozSIvoPb0VQP&#10;SKJT88bCtk9nNoiZsTN9TiXmvqQ5kjmpRQe2+7nNQHJpsxd3JHycGXDKFw9Bm/P/xtY4da5Lcb3t&#10;w3bYyQJ/37WpUQl0ln3VSJsX7oevSFmFVIR3OhZ6/5izTYVeSIxAq8wjC8UItsVycoK74zKd6GQy&#10;1QBjMb1Hynz67JPI64H6i8iab5Id8ypk/vzq+vnFeQT655fXZq4DvXNVWIOrFzcx2zcPfB3gqtzN&#10;RCV9qZDDSPKD+nCy1phP9iYqgzQQobbysDyEewPtNRb+QCIch7ZVB1ePkKZUQzsKkCvrYF0/Ptbr&#10;KHnRx5eze1tfLCohsXNzIy3gkaQ5EjtlndZ6LsoH8qabto5pTH2d+nApKNBKvE2Lg3YA+OV/kwXp&#10;I4aiWKU0m3F4V0RBmJV8k2XShixZZs60WmP9UBLVe9vQJul0NVqq/GXnfASaG4384QteJEtMeQE6&#10;woW4oDOqNKIYWr0Fv4joa88LVw5wIm7UaThJxe9MYIqncXLlWugMbxXxSaXivmTdi02mOEQJj7yo&#10;cyUzp09ZFrIkKAMm6QLqevBdhQeDYmh5qv5rcG9hL4LOyX+k32Ikbuch71FIYJJZRQFQqjMQ3e9V&#10;+hAJchWbvWybIfs67aZV/FGTWCYql0K8HgXQrzJ88WthN8VpwKEl63zgED7Fww+fkwNozfuGlTaq&#10;XleVbO+7OSBRyTtplMrNgPRD4kH2Z2Zb5nDU8hHQpZHsKd1Iq0RIH8I3QCQo7EQe30l1EE6FUvH3&#10;yWyT4TY4Qv4A77n4+rF79fnP+JINOhewtXB4pAVcDRay3wL8kNf3+Z+FOEXZVmwULN4R2eUM+/3+&#10;TxtnIO6Wfo6HacVlb1l4Jn5ChRUdij6eazkJ6YSypYozOiATLp1YWNbvabf3k6x83Qsn0TRkpqqQ&#10;IC1sRm2oECJtLReuN4l/2k9Rk08TAmT/Rs8WY1VBeqKuO0sziOnsNNbGvXX36miKHfmrFXJrVtAe&#10;tlgKn86J9daOcTiHdYyn8cUoOG1etkbRG5HpbDYH3lHPvLVjWnkBG5km1fBv8BxG4lAhXdQPhliO&#10;ZT7mLvEXTWlkLAhKqmy9ePH88mKEAteXJNuRuF9FZL95Hhc8A9LTSXTLyZYBIgnaMjuSNlS+lzeX&#10;yltQ4dFJOkchdkdHqcpxCqLGFcuRRviIVBEqpo0yZDQ1s0/Ojo8fPHh4dHIaf+bj4xMcfymgfZw2&#10;W3EbCv3iZW5im7pVQosXdwR6idnQ122fD+uo/Mkk6mK1ttw4B9C+9mDwm2HJHHUF+2Z2UZUjfEQk&#10;dagwn2UBvVKDuv53ZAB8lXmJbh79hHn32u4NAVxxbEzOgGbiEyGMEQDwo4gFpkSl6DDyKzAZV0Yq&#10;A5EAZ5T6eqjRWU7NOFiIt924xplZelXXPADOnd1TnU/db6N4t6XiTMV89lO3u68d3ehWRwVSeXqm&#10;33nm8IPNiKMokAuudrJeAlrTKYAGf8nuQPNfPZ6dVqexaBVGaK0mRo6UrdAKruIkipCbpbVXj2Ld&#10;2I09J5dO4NylyTZiEuR/so3gLdghjrTBgfoPwTCa6zfYHN40v0WGhoPDzISZX1cV9naU89nAFD1a&#10;6gO5HqyK1M2jUoOaHgwQFM/No/Uf9MAyXPQ5etQPd4W3rNzGKBfr9AnBgcbkeIPQTf9shyY3s6YW&#10;EttJj+Rs8CaJ896xtXCkDUzdSRwR7Kr7Zfb2LcBv2/s9flMI7H9a5noa30LuPVDfvp9rhPTFv88R&#10;G3G7wFn89c3mPlNhSnHT812pU4u42xcpROCTavpD/q4QL620XA08saGebjx9Wwx1ZdObC09eASI1&#10;IqzdkwDlCgQVZa/ZrXugDpbTjek5ABlcL/Q26qfHcv1F3/a4hEHoPbgt9trNuc/uKZFD6yc/SX/f&#10;zV6BQJxWizCwUoq4MSX9lLuWVmAYlP2QOYUPWJMuFiD9OolmlaegFih1VfaqL9HUpxRYF6rtZeCV&#10;VDTtaMgMT9DyHaEgwZybi2jbVfQFlPLRuK9wAKG00Z7jYp9kZEqHY9PFnB7BP5J4xPEX1xfXFxaL&#10;p147SlT7ls6hbbwO/IeruArkBaxwAri5Pk+rMdDHaT/RdgkWjxN+jfCRd25i+b98wZ8E5QcSL/I+&#10;6Il08jKVxMhGTrgjliL8p1CEKo7hhLQFNdRrz3ShbDzke7cVon/RTt0zQhyiGGyD+y4/bZoeJSrl&#10;qoJZ5hzIVDNh0saawOGxukBau/MTwCD/FXTPeJTBzQLsc8FyUSe/ky4G4G2gs34WOsl3UXkmVF3n&#10;Bs0bofAFvHYHbUEexV1GByj/e1rKUfAIDyY4y4eyZ6gBpsICTmormL57HL3aUmx0i3a6FEfd8ISW&#10;0f9NNegvuAQa/aW2BFEW5/AMrniWr/AqNxNvLm9WA3LOqB7wydAxL8QQjqre4mxpGWyOPdswNhLH&#10;esIF5Z5Pbsmf7NWKrWt+Eop5kw4kzUP2B91QpYFHhwGWKO2NfYcSoXJHPa+CgQ1Wxzc2cXX/nltC&#10;8+vnofYp94dLhVXF6M5KRZau3b4OClFGyU+wr1QmWT02Du3ZFTLueZ9O5nZK54nCMXi55TAThJkg&#10;NscJzKTFHOBSmJdfk7zM29Aw4F/HxDQcY5Cc25uLq4twPPFLDOOyLCm3KvptX7/HbzZxfFhgkX5D&#10;8Xa8Enav7CbbvVz/wsamDKhWU/QcGXS1M5E8fUY2mfxgJTkRz1skEOKcJE3tNPuyLEHJjSHGyzNA&#10;1ru/FfwYy4oaqqtdj1bfsJObN1riOHg547fPCs2ooqpyLXbKXczFqhg2iHUG5tc+4h0pHJq5vi/b&#10;D230q85Sn8LHmSlb2Ptif8rLkSzWvxM1k8Yw62Sw2qTB1agkX7IBbWIGoU3aDVyQ5oEnb9qSAxqu&#10;06kSpSoIvXnz7PnzxLldXF8lRu78Au+vIHog9LkI/Ow8hvUo4UHoyC6J4VWjwBNjDQ9hDaTjNYZd&#10;HEB6+uxp+IOLi/M40Z2fP39++TT3vA7BJANMguKvQO4XL59dPA+Kx0fv+eV5xP3n589Tt/v5s7gA&#10;XOZDMD+v0NE8Nxifj6SUy4cXuR16WkmXKUK0h6jh8hQl5J3k7j4JBY7g0minqpEgqfdCCuPjPVFz&#10;fOmvgjUOVnAGDZpvLXZ2AsHZ41/ipOkqpTjlCWKtFHBZDT2TK+Thm9aD1nzv2+qbUJ01vptEd9Gp&#10;mPWPJAT1iHhDKoJkJg8MTG6AO7gd6uFYYj28m66VqAfCPKkijhDLFtDynXVyC9iXympaa2BD0vP5&#10;lmNVg74DmQPFSMyS5jSopZDVXmfW7eRUpOniUwXDvFWdg9dYJ0fFACAacFybuP72MBixu/BY/QPg&#10;1fTzB+tBQTmuTvB4pKs4V8o3MjxiMXl2WxA23GY3dmGeU4IITg7D+wdHfolbO0xbGsVGjoMcQ8OJ&#10;Af6sHrpeaecULaJISWxo7kjJAxgpqsjnQLyOI3r6XFmfcbH2ijFlLZgq5i0yPcSJEjLcC/dgBR1s&#10;YMvNPqxetXFdzdnWBKwDvXKZWOtbgC6sbdL9OjpIQ7jhDFbOBbEiXeecpiSdW5S1N1iu1Bs/AKUm&#10;fVCMFqEgTTz+BgJuJfjZou/5P9CUBerbmwXkm4wtUrydva7jWkJ42YKeXmiZ0qFkwN0paUReyUeC&#10;ZaEHJkXaefCNyq7+KVIK+ExdkuWuBXzOkrz5YIYXuftrH4WhJudDOWGRtQJyRfl8rtMf5wpasZER&#10;u+4IoGmbBC+o9zQXUwvVvd3xr8/rDT3cM+c7GK7CfABlQjZBcea9tOmNRfQ2uadsr1G5AFutxlzM&#10;Ze3GXh8MV+Ka8UJol2wUSqCZlSWI5rO2UAXp7YXAPT5ZXKi/MYr66nUMy34TcMB2jNSYOLeXQfc4&#10;58bhLqHt0ThGFs/cxRaPGTwi8wWp7tJUrOwXcW7XXBz5mvKZL1/94NOnTwPqJonJr7nrk08/CVqf&#10;X4R7uIzN/jpeeIj+NzEBJIttiDJO9+d5XYQNUKoPtoe/QDcQoMoFMA4xxivjB/3zQ0QZr7oIDwH7&#10;4sxDNK3S7bqA6vEj4qNnAVkYlOZXTapxKCv8kI509Mqd2/ICvNhkZo9RXFZ8jmqX6RcO0YUQtdQ9&#10;xL9Gcma7yjlxlbplX1htVDVnktVuEcrMk9x0bh5EYSukwaNlJuhXU/Hr/o8qSwDGgKrCl3os4n0e&#10;h6nFlEFG1gH5bFo98BkkwQtCHJz0wvyqesjaJ2OxxHcOVNFdzz4O/jjqYxpwQBzEwW+P8GCj7uvd&#10;e7kdbzLXxiPijtcpILs801lVkAeLVGv5lZy18Y04TDIWGiVJu8uB06C5dBJWwc5lDqNRl3VQfi3/&#10;gdhqdpqyYlWisNFRFyUDI90oDWzCxLihVTHucZa/SYp4vPhewjK0ns3QD0YUvhb7EcF48cvDtK+w&#10;XoXKVHftZqDwj65/+RTtV960WK1+bTDbNQsy96p28B0gD92dxO/FEJUWs63MODvZwHJvDFc42xv8&#10;me6nX+Et0Jckvf/hUR6nil57KJ4olNSjB7xFdaHGBHqeVqlq8/oV9fHwvXcnl6Cn59/+9rc32vHZ&#10;N8/+w3/3h/x6+9P/b2bgb//29yp/cwI3rOKozPM3Ed/jU8Z1w7i3rmEnlt0VEhXjxzGt8JxXgZlY&#10;5LVL5CAMDBHSFZQXp1D6SdbG0eNtknPJnN1EU1dCzMmtIDV0UGgt/ejLhw2Z9IvCa//4+3y1kmcP&#10;DPc6rlHFBhhPvbEd6kNYncaBYa8vsysNUQbz3vExkFzx0Wfzq946hXnnY5in6QSXwWeMPNOm1jKh&#10;cljM0jAeq9mOywWp+kC5hvM9f2UsaO9Fj7o96ZfN06Tu8isqEmcW79z5W2cfP7u4kEu7E2V5eoji&#10;XOkgkApRD90hBSm3ROjMv8gKJhMnQ5kkRgRNsu4ji1G+fvTg7Pjw+OQkmTyOQ7BMnkXZsFC6eAbF&#10;ChhCmDhjRClCeZO7Oy5xB7k+9F6tI6OL0R2DIr5FcTIyJaezyfVxO7pzB8t8xKsoTvMxjtNYRCk7&#10;DqF/8zodMDeJenooL8r5yvX8bxCRi9g9rvcZhBL0nQ3VM4JVfpT2yHYernGfpj98IS7B7DL5q0kE&#10;K9c9T0IsdSOEH0qXoiYFhOruTjHT+D1hU2DPK4F5/Kr5ER1ZSHiNKrFcd4vW6FPWSIFcN+ZY+8MO&#10;ZQfC24mvZZFrO+i24b0mCUwJcr1JsUJUNwZj0Xyp88YAwFHp4U+cAjVaWr/OTH96FtZvRkFYM3Cz&#10;G5FILvnssrIAUr7BCVzH2lKFnhKE8hHEPUsqivQ7mzI5pJaL67vLVEuUag9Dy9TU5ak0Il+SOUkH&#10;IsZnUBjI44se/ROCbMJBZRfwOqxyxfRzgGLaoWAdH9wbco1vGt1ubCSdYcbI36RXphaO7DpNBixi&#10;NeEZjmby6tVxpPC0dvLRpRWS6+Ae5gPmjMwIGPVbi49D9+pFHs3tLA8KEg8/4jhGBAebHpKuQvOc&#10;+zp6gjimHObA5uImr0076EZwOCD5Xd5FfSIJIT7lm9/85ne+851bCb708H1/seVqLSu2lHItFO+b&#10;Ddr3Pw65XxcPTJaYiAogmQJlhR4PIL451RPk70EOSYCbWYhdiJwTpAV2ykkp95dSlc6UlbB7OerK&#10;FEMnaxLzYnj4Ird4JnHpGHfrIslUau/FNM/dppj0t+L60tgTQNsw6dIbS14UPivlO59Opx83M0Ef&#10;yZdSv96160+12PIB0+c1FZJue7wlu116gl6PLL5mj5b7IPvsmCF8yAEmEy2RrIpkCZWhBfQ3DwFB&#10;0AE0YgvKgsCncp+FU7K7vApJgsRQI4Oq14HD+zGFo6RBuRtpsFrcO3Gbj5R/FaO6Xl8JmaN6VT4T&#10;tRuP+hefPv0k0nb0xd+Psj1BdFfXCZm7vLn6/tPvf+d7v/X0+bOYA54+fRr9fMhlRNXI/gayxcMX&#10;WMWyqBkVupeO+co1pOAOkbOODaZfYRKPrck0zGJmW0bW0fYOfMcdD3IX9CdYmWR5+TuiC3A/IdB4&#10;FWdOB/DJbYcjn6cDIVsjPVS//CvR0mUdhLTZ3rCsOpS5n5zs8T7hFBhg3WjvtVdoMvNSYh/Wi+l9&#10;FdUrCJ054W81ulqhca4bgyoAxqMAJsGNfWjH8g0KXsLt3OAgSpYM57zoPnTZo+oPbvzR5yfpULg1&#10;fb8LkDrz65GvrzUZ1JGwecNmA6ubMo8PS03GzbgEGpnGew0KuSJfRsuSaYj2xd7qflhKlLTqaubQ&#10;f0AHkkhA1sPaaPqv9wQyUpEbfYzM6JS9ye6kfJGQiYeaMmh2rPnmOOaoPcZCTqkYu0z0Jd6X+Prc&#10;D0+ZQM5ZLFXirNxdJj9tmTAXRrPqB/chOyF7zaNKn5nf3AAPShx5/OqZQfxCbvJ93mYTmlKQqBYO&#10;epPV67Wep1BST6M7Xu7NgyS7hG5A9gjeRZeBLFcE9NjOcnCzNd0bTsti6KFUWPcJmYtNyJy1ULqw&#10;1PIi0GnWUY88UtLmp6MjfGNTn/6IhP/s51VO8FaCn0P6Pv/zne9+X+q0g7sBEkEdIrWHhIX5zx2O&#10;389Pc6PQhdBTEtbzSgOYc0ICQweIc9VomTc5uGwv8a4IN/K6fktmWgbBcpJklHmP0GB2zOrTZCHS&#10;Asx1SBWFSpt5e/kESGcr6hZ93bCDmz7ubT25TjPlgCW2i9GZW9ZMbDPCeMfaOHfZ5YHwaWUnZb3N&#10;ZOi+B07spbFbXFb7vajZ2yuwvyCdtzIpAspIb1Va5OvqCJAa9Rws5DSuATCvGVh9fn7KooRkj+jf&#10;YqAjH975a/c/KPkIIkfajkVeQQTjL1ZwynTeiSIezbAJuQQSbKvMozQRXzwUsyp7Uaim8nfKDMKl&#10;RNbG6wtXo4OLi4tMCcHzBrYHmlqEnpD3sAUIWETJx4MvD724vMjqhxWIe93TZ5/GeB+3gKfn4RtS&#10;luwiaoAM8+TkOETfjHVNXjaCNW7bFuFoABU87oTSDYF2HoaDlEGCHi4+WJWm+5wbEXp0DZNvrvue&#10;4K3AB6NUfc7sLNYFnXzGC1EW+dUbQ80RyiIaZ26p0a3VmYqfrcoqYB2dHC1bKTCT2c0i5FFNKVrn&#10;f2YdLTRJ9fIg2UoZ8EbDy9vWpaD+JIhuJkWCc0DCowgea8vG4P+qJSo19qjCaVncTBCFga9Fo+K7&#10;LnJRp3u+c5nwRgvqGAxPQw8RT7EMObqWtJMJzfqCaoZHMpb4uIW9k9Fn7WRYtTUx86RHaAZfB1wT&#10;eD7RWzTe0ehQShWWQnczKgvgPk8P0Nbg+gD7EGRLN7I9sYjrIYEsHCe7m6RcBETT7YRh6kPHVCde&#10;gzFSFC7hHmS9zaijIcp3Dx48CCcTHA1f2q3CEF69ZsncQxlFtrWZYkktkFVWHQJbpFAOZ0PoHbwm&#10;vn5qr9ic6XY4hRwF/H9lmGAMco5uEhOPxoJEU4YOifGv4xVPujpPHzYT9To5Qlno8KgxsaETM31e&#10;50F1jvVp5A6qZXGrwNb9vm/+vkjwtwD/PiP79O3v/M73hT2VPwsr+n4T1veHMeC9sL9XeufcLB87&#10;yFFIKIrQoGcvPD+43nNYodMw4Q1H+32JZaGqai4RaCQemPphKcb5Luc8V4JbJtyAhJZvrRizWdDF&#10;YAmfvVvo3v4o84zuobJ4yOOmA/AOWtzH4H5ZZbthrjtoL3MwOgH/XeMdCWXD5trFV/PlEsYYLEyX&#10;xaCtTm5npq8ZDm95uPbjUnRiDcpLOZC1ZqpPajPOdJlLpKIdjhHllipT2nsOtsq9uqkxhNwVgG8Q&#10;NvIEOkz8epQGaRcg1xcJNycVBYFi9Ido8Z0EqsIQcYf9xRC9CDZQT6hq0tZdoTp+/erinDw5VqyJ&#10;d3ys/fmFvDgY4S/Oc0088shod4V1//nz53HFC66T+7ah8BHl01Tkj3hUhV24i7z+MCr9AHyeZ01Y&#10;5gXcVf1O6g9kqcY2W3rEyYCi1lJbWzvbZjsyQjt1T7A7eWWPAxFcLoNAWKwlGWo3Nnjvig0ZVaWf&#10;+azXGDxWEMazlAs0cs+Cmy31daOw8qzjOqPpC+0+N5e4Cydj7KaqX5gzb7cpUIYvW+AwXvGaxeGV&#10;5+hyS8O48xdyZP4mAzlSLP56KAAQ0OkJfgVREZeFreoJL3YObJ0Kq55HpEfzow6ZGD4UBRj+0fNT&#10;ZNByag0Hz3bRiM6aHB4ewxw5NClSw2ScPTPdd6qxaqMsYfNV0TRotBLL53vSLrxITjrKwGfla5jo&#10;kqbTAbe4hWBdSNNW/MN6IPdCCMirV+EficqH72SA1Ulm0NlFZZiwKBHSFmgPX4qDB+eL8zHJ3ksl&#10;K1rAnTRBslVeEMelt6grZPyinqlzvkoBYwBaOouTUlabksqZo4SRMM1q4zODrf9Wf4l5Q2w9h0tF&#10;FLolzykbX1dTdADhqHKseLTjqlEg77ycPZTm0G1piciYvvnN33urol8E+P3+d0QQCYE6xOnuJpq8&#10;0/31vdf7EkqaXbHUxLfrYze0dtzB+dlhmtWFYTZ0C7zaZiG5sv7I3n1YSasRyv2Cv3A86nOlLVWW&#10;a5D24Pf0a1vsNT0M3Fv89hsJX1kH3jSHjE+je8Vpga2zhBJbnsGm/LXKfFRs65rtQXOZXWiDHeOW&#10;lbbj3eZszQBdnz4udigN2HEMAYWHvKQJ/SMwrCj/mRZxy1kQTCRPoxb2CoVqY90gsETQ0cN20uBs&#10;jR0un6+O2EI1Sb4RshDnN8QdPJzjXpecdElqE6d6g+SCycFsMtLr1ZW2UZ7fvDwney2ucFaQs0ac&#10;snjse0HlBP8k8S2KYdK/k6k2aJd1jgvc+fOnccKLTjca3qeffHIVFgCPuyjyP03G24vLc2zC8ZMi&#10;tR7+5rn58jzueij6oc5Q2/A9eMPLBda8rpoTaYrgK5TwCNAIn7jaQdO0tora4DZfYKlsbH2N+Pk1&#10;xgoV+ZLk+gEMRcUuCz9RY4CafxvxESwznFO+w0RNEJx+efwMRFevPC26APj+I0txElS/6lOqQ1y2&#10;QC3KuKeZrQ/ZTp4iKFS5TFev5nxtDOSsq/JrshfEe01xEBGcVxYedEcBYDu6nXSDxO6SXjLR6PDx&#10;+VOaHF1+uk20lbtH9kJygcDuVdoNUPOoN8gLnY6WtTJKdovwS9GKLMb5LGfD1BWAdRJhb1JjNsoD&#10;qgihi89U2HJPdqsWmb/FyhS1LqAFsf1coH9+nWMy4fjocZfyuueArm5Yqzm8tgd0LVn16LF7OnSk&#10;ZbACZ/dWtWdZLSMQKKsT29YLNwdpaNHcJCEdASZ4wqtVssadvVfZwJJ5iOMGTwyFq2/UvqxJHpQf&#10;sf3LZ1fR0ix1JqrRTCn3lo6TT7eqFxIWqUJ4hfd+GVPkKJZXEV+et1ZDdzzp8CSMQwpubfBd9Pf6&#10;tdByDnkxY+81EM5eUSJYMCxqDCSzf9kKCz4hbZVlbUhxoqcVlBBze29BnpMPdEl9apZWZVh6oIlJ&#10;1pJmyQY6Udple0uAtpcK32och13ZfpWID5YXnvNiL6+OFgTb0yLldH4sCwuG20N/3Yzo7ahF4bx9&#10;3QtZqWi+QbgMQT6No/vqetuch3bI81P7twGsTTvb2ys/zzT5U9mR/I0jTalr2Sz6oZZZ4hUiaOgg&#10;LvEzDzP2ksUuKaS8pkvianyqcr8MWGuEw2S8jrMb+tXY6o5xcwM+bSbfaV9E/rDWmjVRnA4EDnTi&#10;ZP7iCZbCjttxUF0w4il5JcQoMxszYTbBgwdnsoOobb39PvlKkM6S0FsHMlyZCGo6OSWXSJ6CblbX&#10;J7TE+iMVPPEbqATHXw1EYn7UqBsimV+Q5RX2E3SEn1cD53EBiKUe0p6kIBovZA5YaUKf7+O719Cj&#10;0k2dp7qgzKCkHxYA5yz/TMNwELrLleUg8VSukQtozlSaQqdEOJde+OBBdFeSYncJiflqu8Wmq3ek&#10;To5oZrpYPbp9r786DvYsovJ2GZnI1OVnbIFrWTuwQ4FfYPWE1+Vb3fj9GHRQX2OLcZORpBZhOg5r&#10;eOmzPYJnJhsO45XeNvMa5n+S8NATLNyJ5kJbIBEQX3QgZ5NS1kw9T9PAZeHDXpIsgJ9SckYmwhHK&#10;Eaq3k3mAy5CsrIda1Q0HjQlHxEao4sQ8Qd3SQp2sCczQRPB3QWF5uQODC6sJt9HSxi9fHlsUrkmJ&#10;8oLAle12rtFkxGHIYsp9UJYybDHJIVbmiRLZbLpOSFgAUZyz9uGTJ9aw0ynBoIZc2wxIpqxK+Dud&#10;yIPC4uZv0kmgqo9NJBwPDgzkqnMjonFws7GjtKzX/7CbGdpbTX6sSktTUoYD3ZGvWxV95+G9ftWL&#10;fr+L5ePe+ZILuGofVvzOe92R/J+fBWxQZofxEJ6F8XkrvI2vrWq33tWglJ5PheZ2AxldoiJzHVD3&#10;cdWVZkeiUvbwYiuUq6iSeRsRbOj65HP9RWKsDMevFdaH/q7Z2GZFjnaYg8JwZfq2tCG9p3EeXIi1&#10;yzIN81Hud83tMAfTnQFmGAIvnt6UGJcrUnG+m0d/cPa3ZekyzHP728ZzzAJ6l+wIzQrkw3Jpd7DL&#10;KPGkSz5d1Us7m7tQAWTqfuPeIwXEOPXgFFYYqCVF0knoGzBvvrP8GlIWEU/PfEhJ5DE00tpl0CVW&#10;k68gGvE/T4w4mBajZY/0/ez5s8vL86eJoLvAge7TT59GbE/cWyLlorS36gy1ash4Y+BcyHYUA4mP&#10;z6eo9J8/fZ7W4ipweHL46PHjBydnyNKhWuVRxMjOfkUupEd+HV6WfayNGbIuq4eIOZp6hDMnUnu8&#10;i7QJbbm+zxjp30NhxTP3r/hpELcbrRqnOUV6qMgJFF4hu9X9KNRzW+p8U6cVoarSFUyKZdlYPlgY&#10;Mq7YsTRP64GT8BzseRUUYJKeK/kmJH8OmJ2BrGsqhvkj4QnMA+Z6mQZcZ1jZtM3BYFOqVUagrIpb&#10;3q5CZ3PJZVMrASM2UvKdFMIVNVXSKIvrORiosuI9jvps+ChvTo9P2bGeIpzjdOhDER21/BRuQfVU&#10;YpQoSamBcoN10vgNl0/ysVdXhJ+oSoIC/3YG1NVh2y57FC2DhQ/N3HAn1WaBx4ygrEYGrsArR6Va&#10;JloccyqmVg1OGzKaKWuLAiwIrbRdlTi8D5K6NeJ4+h2qyiLxq9qhV6x42eKXZ8cnsA4xEKQ4DZHu&#10;nA7mWqMaHLZyke65TEF5HINiEmIAY9N8zIFzmCfL+5bZVUGgGl8PCRz0DpIdMnskCflfUtond+FO&#10;D+uRFS9tg594+fLWi37Dlx+BN+V6t9cmT2/Q05/euWy7vgSuAoSYx7+gQ3FxIZK0VEpTRO1LtMxm&#10;cpvKz5ZFWPdxBPSqta2i/2LTJVUjuNyV6BS96qHe16gHeAvJsKH5V/wTkNrVzsL0rNjM031scTU3&#10;EkPfEazuF35l9Of+7U2z2zajnO0Oc9GzOBzAaqfDy58ZRR/ty97576DJDK0/zTBtvujeDm+DKk1v&#10;48M9eIkSUv3tedsM6ajoKucJSJLutVijY6D7ZLQ132xkDykA7nI4Zce1Xq9nyatiOa7V0NT4H0X2&#10;yg+B3+ATJkZSeCLzKWvmffTzV6FuKUaXe6J9Jx9d1P1B7eeJf7/65Pmz7//gk7jdBeyfP38WnT51&#10;5bECxDkf9/rQ9wTQX55fnadIfe6+SCi+uUBMzUY89GjcsXpW0crgBSs2g1pckMFZdMO4bILxIDfv&#10;8I3Xs1tKa1QdfxN9h6oWrEXXOoJ6A9LyEbdkdKpqLUgIiiOebZAgDA2Qz+iBqia/WnpkLJpN4vKg&#10;OOnNCfCLSYAHGaDs9oXHUibrnsBS7m6yTC0mWLwi3L1JCICCQR+zujusneb20a28TGzdL1ojJi/T&#10;sun8pYxbhMpl4LQvzeuchlyjVR1AfInpHHmV7Pm47cFPoNAnhz4wj0MGOYzJ04IOOXweIVuIkpQd&#10;0EVcTQD1BTJ/MeiMN7/8R3UYzaGkib9RZtzVfP1phyRINtPKxliAPN4ZJFxFciEmKC7MJbE4WKCY&#10;cEz1rXSnFcEMdCtRq2ay6IqIxtRtTRLQbcxEmbegTKE6lZaZNzDyvhXWHbhPOSAcX/N4LmvoeTeS&#10;+EqswUGCQ02sbbRHNPydD16jyLTwa5qtmJSHk9yQnUixH0xjN4l0D8OhAShmAvgQmuoSGgeQzRmT&#10;QXJaXMovwMFkLXpk0DHY29tEN+t8/aj8u1HvHRlnDwxdG2jbIfKA1BrdQv2B3oViHBtwQLwpaRDa&#10;aVU2n5Ogd9NEs1X/v6GkSOWRklTpgDeS0AY4BZ4KN4gdiAES6e2RwlqvH8ZiQWZPo60u+X4Pxzi6&#10;4mv+jLC+WAxpb/tP49U5KN75TUfdTs//zuBSD8BQ7034AD60eya6xu+dkkAqW3WtUMC8TQOdLB9X&#10;Y9jGeYxRwC870E4RFELWhInpLIXZL2zz9yCe8D66XEimE+GR524VJNBvPuqNk48KELpikW1Gm7zO&#10;d3rV00XM7Zd4aWGUoQY8LvRGB5GSM/1B0hs58XWQMCgeUS/Z6ULFDG6j5TQSehqKizu02s7pFcv/&#10;hvpjSVJ371BjP+FJBR0N+WgmCXvT7O2y17ZelB4PEifJVfRntamduVEvQf1DEydCkukw81lN9OyU&#10;ipmWCMFnuz5LKPspSdfKXYeysI3qnuQ1qq+wOyCZA/M8HSTADQoFaT0C4APisN2dtW043tfWL+sR&#10;Gf019b7cp2WzQs1NEkCOFLjNIE/sCtlopAJIXB/iJtEE8EGqaCX6bnI9A7QPEE/B+oq15Q49W+ZL&#10;aJ/4dth0tk2+gRFCNs32yi4gFIJdkrIx2Msx1iCpJqV+sJYNo6Y57WAYqQlGhObiPABNj2pqlAGG&#10;yZDSGM92fPNFbnZIpjJK9nyp12eUQx4+N60Zb8xxzQ6k3JH+nZyQ1qQjgD5uf/nv7h0CM0hu4wZo&#10;UD0qF9IqtBobfBud1BXOjdSzmWffP2RXB5tzV1gXIuPceH1pohL446CXI/QionNWAeEhay1vZI4g&#10;9x5dQXGGm2oeWmTPFmqBndLlTFGyRGTpUrBBqyUnmcp4XpPvMYHBJ8qHSZfNBF1XBGrdHt1L6DyW&#10;E9Q5GH3UT1QrYzxC9A2sJQEm2d7zurXBr5l4z/8dkr/XS7/ZB+8vGkGVnG/9CgqwkyBbnvwiPQw8&#10;4FuQb9hcXHiLUNCF1Yr0y0YUZtD7VQbWQ96r6ibKNWhBq1jmwGiJLN0R1qbpkh8P8iBim9wgfNd/&#10;LX8SR5E17i3tn39z1MyMUczOq4J78XjD16V1hfZVW4BUMMBvzRtbbn/aTntr1/lT60Zf22XgqTcs&#10;vodb1B+rstjGWzeZIrmMx7Q8z5luO8gZ1ICYjaSpAFYfjUMQSOCqGeCuYKZFk0gwhMVQSW4qbCez&#10;jSCdp1uum5UIRYqFdSCQJJrgr2FhOosp/VD9xahchOGgfpZV3aCSK4va1DTRZKY1QnhndZgtRRu2&#10;YRE0khlUKUp+JMKmgmEbGrs9KVY2yuVSmritq9sFKB+kAAdrJbpX9iq982J3mRpvELB8IE5bLoo4&#10;4fDDDdwn/CuZz+3k2v3eRDznkNHZTmjdzXQrba2jP/IcCoFwDOh9j1K7M3V0kv3n5BQjsNbZPIof&#10;2Q/U3zPZLQ/M3yC/4iOebUJQ/blYGnPZ8AyF0RkZQ8A0sEaUzY0mhrpnpjFH8Ju5kcVJ6RdjzzjC&#10;Eg0M5HKh4sWr9B5vCf0LKwqjM3c98vYq5X6jZgkrSF5coiUjRlsnz4zoqQ1knUHcJV/lp8AcVc2p&#10;bYDFG/gjdWFcKZM8kUmsW1xUFE2ul0w1V3kQcRmuB8YagzFQ76swp5QwWRej8TnPrzUZZIvXDb4k&#10;K74DAJscQ745ODrKCuU+4NGAkU5dD2aEbcxNtW3LCYP0RLC7l8pi4jdHhQVYq/QqugftBzWB50WQ&#10;qN6RsAjp//VNCtXXkSULh6tEY4O7t6m5jCaNV1PeuxA0bnUcjUEsR3pFpbskudMM1Z7nyiwBnvZ2&#10;r7uv78sBwCUQ8IL4Lg0Yfc8twA81+BH4pwDmy606QLi+2weVBcRrVKrWJV5FIM/EbtNL/Ao/vQaG&#10;13ur4RujprBQ/DZSZAHgnJxRgVdx1K6a9wbFH0zrtFnLZc/yMBYzIElvpWH3bgWQ0Z+3hwxacRzU&#10;LPh5fUlfgRyotkvNKqNw5q9OYD/Sh370p15pU0o8Xtp+ts1e3mvah0YLb1yFh8qJ9X9GtC6Wa9q9&#10;/GleDnCxO6v/M3wNuj7Vzvu4rZ3WJ+/v5dJyXaZ6zrPdQgbSSxkqkNg2a8uklagWl0BZ1mM0k9Vw&#10;KpnEgApopcEQ8twbioORFpMkRI3a8Sme1jnCMzx+UFGoErdEepyptRopetJ6k5q7yfJCSePUHUVl&#10;AofqBxddLrS7ydtfJOE806aqs8wrsk4wQvs3X408as/XArgoQ3bFUUV+E86nt4AWm4bVRcOPrh7L&#10;95hExfg0HsqMtExynsO7QrXrRMsaywFpNAGpTz8VSCmDh/ejcjz/qMYvZmh5xQqCYl+hXPM32zlU&#10;PtW7ayzA283BbgoAKLc7BF90zD18zEO00AgnSsZsvQq2bjSzGBlW7gl3u7J/cVcIU4XC4AAmaLHa&#10;aVQDTlEfOA90GWymebxuATHl6rCPEQJW4w6mFuzeRJOzlIHwaORR2zemnyz0IBwZFKheFIYgfEBi&#10;L9LvoJpwD0SGPVATTyU3NXEJJMu2yZXEaVQ8BRTfvDYzIBxe9AtsAJRAceCg20mcYEreJFYKv4ii&#10;pW721WJ15zjeqARMuOi6ZDWqucC78N4hpYoxhRwEkHF5AyrhujppJEk6OCI2r0ECUoSuQmYoqq08&#10;ojyZJv44W5AvL0PMKchPKPRj7VJVhpHGGDh5Au0aJoPiuBEQgZqBJAqoGWTPaBNHDRRpWDjgQgbL&#10;pQsaYhouyyvDP032iLgXyJG7w3ndAvwe6X1f3yrJTufYvW+514F7fUnkh+5tQ5GmoDn2MkGnXy2h&#10;fg/oIQf9ehC96nkpKYfMDc4m03NYp5qyCvzLtvLeQVm7hD+n5LZElHOVvY4zyPSzN8zgBMcSrbRv&#10;UO5s0O0CoH2NUcXbHsruoWjetjewypsP3YL/bXI2J3mZB66HC5HAzVyuSV1cu2emPIePq3TeUc+s&#10;Lv5gYL7JahwiPMDGEyzuZKT41acyPfaEv+c2+Y9pxX5uQJ73rWfZo75DObOP5bQzEF2fYl+PYBkS&#10;EDcpdPNLfDcql6yx1dBknaqWjrtcZPVchuf26zdXFwmNQwdfj/RUhjXK6CCk2awdTEAFetYNVGZ9&#10;Ql5jcaauZfFMwAKwU+va5OF4JE2JF/LbmCenLp7uV2UUEHqxjGykTCjKCdbA9CY1Pleodp/NjoLU&#10;g0wV4KaeG16HBfuwMKRkqiO9LAEYbVpTeWgVTiYqx0rKpKO8sPgN/EEZbQaVe7G6Hx63MG4M+XGD&#10;SvregEquDmkPSmT2DyJTMrX5rElYzgKdP6I/fIJp/zxRqjo8MHN4nJFJA6soD2CLM3Ye5Es7SROU&#10;exMmheu+8MPGqE7dTGolEE2/T2eWzAqHoct3ZjXKGyVyYtUyXndsOgvs4ZsWGZHSM1G8k60FDwMj&#10;EVERi15B+PwM32ZZgXLNoBo+7WjdA3PwCCk9nNoEiZSjNsF19TB1K4tjxv2kRk7ohebq/Ez/5WY8&#10;nlg0np2fD8fUsG9k/EKkGpceFezlc5jq4qBiHGW4Wu6Y1W+OqFMcKgHoZl3GRwGFFrxChGZZHmgC&#10;mRM71NkwOXdYE2DvrDyEod3IwOz0YK2aNPwQzTyI10L+4I2SGAWzPaJz4uJ7WTV961CE6jVJAhwS&#10;+EPfAuR4b7BRDtNhVG7d3pml6jY0TDTkpuGPObK5bCjBLcAvyvoe/7sP3gMnO2luI+me9/m0+1Jo&#10;LmhKCyQJG+c/g16oU4JQnCuWcy59DfUcdJFnqM2Lh3ILAb5KD31C/isJ9FiJU7qFUxu6jHAbrk+f&#10;zfpwzlJ3sIg2l1WG3jbr0qWPUDst1bFuyc21O1bunzrxtrmhYJX2dbedaZFs53Pt6Hwv3ekFsjgz&#10;YWlb+c4A973eltFyWtb11YgofS7FBi2OusPrmPCKqstM0PR8A3R9Jl2v3sVPxnoX9uYfyb0d1MQA&#10;wTpCm6mJs6pvxRNIG4bpwM+ExqE6rhI+NFiSCFXSpsDYQqSgROAahUw7BxaMod4GucEFgYhy6VVU&#10;CyEzEdDSCM5cBF8j/iBdmeseWhmHZH2n843+V6XdKF6FQzXMdW/PQjAP46rJg8tqVYFDSnPAXnlT&#10;04S7EfdmDQfsRvWZPCA+nubNreYdtq+uC9iTC6WGPJljUaQ3Ux4THaxVeOdeLhS1lZPYIRh60yfi&#10;mQx+C8zm0mhTq6Dw+fQvInZmMEyAYQDsSVX9WPqR1w+PeCL+ebkKAAb99bFHMQBPIHuApK46g2wt&#10;mAe4ssoGIubROaNCqL+I/a1fiGNtHULgUL88dcjmWomczXPJkoZmOC9ixOqsLsdJoF1T4GIyhj8K&#10;WqOnJ6oO5kdFOJKopw5bvqJwjA4oBvL0mGPSk7wxYRxcQpXM2SBhHDz2dNV8umRSSqfrMlZfy3zM&#10;jsNqjoE/aeSjDMclk6TI2XVemYkzinNoF0EijacwPVTeKITwqtsHnSFzHKTsBU74L3WPTI3aVILR&#10;E1MGLJaWqCFUgGtVoU4MYn0el7+rtq/QH+/RPIhJsfFMYRQS5TZR/JB9lhQ7kMGYt1oNCH6F1EkZ&#10;TH02OdnpD3VosLlAviyAy7aAgwzHyQaQmcQuBBuqWtIsgYnXJ69z+u1AbyX4TsN7/iouSZXmVZjq&#10;90rlv9sICgul2Pw1O71NVh71EnnkfqfkxwmzbbjnIp36eeQgPsoy6x4itJbQrh5VUcAtev0gvpdv&#10;mDblBaq63/TY248gnBcuVN2BfTuvGMaXM5aCoj1v4JkMww5KRa6B6r6pAV5TwO6lHmwH0gxoTzfe&#10;mRkFw0oJAApqUSt/0Fu2xZr5XGvUnyrVVwcyEzxL6RTv8WXTsw5m+UzAr6uxc35GGsxbna0Kh0kb&#10;Thp5bMLoCo25arMR+JQUmkcl9AgQ7Y9WSam0hKaUAMjmEh/6i4wiHQ+Bj1QKLIeKUWcFsVX3otbC&#10;sbgW0gibog6YkdepoAXqk3ILNyms17F8d4O9STC90mYnRFDe7fiZBqjb5NnmKraVqlcuFvqUS6vj&#10;NYd5w6xd4Yo6wmv5qg4MDgIsNx6pB6SsWEG9q+NPBBybjg1hH+ovfvPgQp5p3XJxUT3dMF2aOnql&#10;fEvkoAIA66mnQ9ScTVWHj1sDOM6IEPXTNf0TIvJyyhwi7FxwIr3y3A1daPJUQ/mR3VdMP1sVBYmd&#10;ow/yLlW9yQO1fBFRZJPjXcZCAz/8AL5mKKUNrFg8Yi1YePurm0I1bSJbFAMwgNit8bwL8lttr8nv&#10;MsBsADk5ffHQrGCzz9PjI5J9hAk/ioGXXGleRKRVE/NAb1LJsB9lVDj8mZngLuhOdHtcRhB/04dK&#10;+QvZRgZJn3O9zAFMZ3llV7b+p9npzEbZ2swTHIDbLzsgvcoKRtfUTHxNDglvijIg/pi5YAzeYTuy&#10;2fRTcZdZ7BjWx1g/4uKidWc+UFN1U3bacwnxdeSWaF4jMgGXAhvmoH5FVzsZKU5Q9EN4MrpROQSy&#10;KU5jjF8te8PrVoIfwvEj9k/xo+gnc/pF/V/YX5pZ/Bv8ztpXmC7mVyTvNcU85dFGW0MJkf5soJJi&#10;tw6igMbngn05hbyBgssTVKhVAcpLVa6PWLqEUtX+XLyirenAvOk3g9l7Q5XM8cwK4n15YneOeB1d&#10;leoQl0UUIRSLh+jj+pR9bslbGm4wPSvHsJ4z79uBCijlomaW7Q2dAU52q+Q0717tRl/DT+jqtViC&#10;daW93ER/ZdjeohM1k19vx64ywxaPlboUP7F2hmBFPUhQbz370JwizJmyo+5jZojRfUnxvWrAyB0N&#10;PAcirC2EozLyLl5ko/wEWVhYyFbgId71kcXIcANlxmcYRs8Y4pXOk4AfnOiIoWrAD0puEZv+ukl4&#10;pmTXPamkjnoz3+uc5CXbjJuapIZJ/5IBhdxSUMStMG1rv+R+pt6nMUNqpSyU3LkdxsZode2ydZ7q&#10;9oXguu5xO+RegT0SOoKfNN7wa1Pnk4sA7XzEMIPhwfq24yXR4ZMXqMYRDbpog7MOPNeeRQErQ6F5&#10;GKkODXy+CahM3n4wnFR9Nmr/aIte5J9h631fxXJfZTENvVb7Dcemkp6COKrGne04DApZejKCHwTC&#10;1QckcA5k3rsXHzrk0eXehZmZYHoE9/xBBBacGu8e4IbDkJ3Kz/Cad8nglskq55VNEZFa9XYj49mr&#10;rg51V2vcyUXWdsEJEXcT0JdsPHQSVwBXvM4WYHbiF0kkp8Rcd9Th23rGqUikLi0zrz4yTAwR/+1h&#10;dmUyL1Iw11C6tKtvB/r27Zz2hGcscSWQZ4rrXyouHkn0WBSwGamCY2IKX/atS5QJQd9QowkHQv4J&#10;/cS4ATbtD7wz68wENoDeKnzVgSlzyajXeZDXLcAv6vn+//sWJuwR/XVWod8lbCVLvrrnPO0DGBsU&#10;1u+ucOtRlywO1R/Ekxy6e1Bw0YYX89co3uVzl0g92mJsckbsVJQRwDaaObRlQfk8vz8XwstRuJWL&#10;VTuY58u9ODe6oZK8aWhLqjuKzkqxtoSsLAK3+/0+rG5Tuz/Hg6DjxdJeTA89sdXsznRUgp+U8tUf&#10;TFt0C1Xhun3N3xSS6ZUFqEH3hdyDRwu/1tdGPRnuX1X8Yk4cpuLq0Clcq2mywbhmqIOOBzhwDWOW&#10;oTPRzOYOILe8mLgZfXvd+hA3BQojk/mTZnJnIuDTVD7iFaxbdZ5u1jJsjSE+JEEHK8lolynQ7BpS&#10;CISAHhRafRNnvbRGnnr86ZXdeWrAvnnjBFzTgCumz7YOxc++GLYToaoKAnfhZP9hMrPxXOU9Euf7&#10;TWVT0lkIkNiX5AMPbFr/qOQ37kMK6pI2TzisDsBhAmc4VOVpXgB4te4YNdSmkl0FBatGkN6iTI31&#10;vbjSQHqQ3dLl45WvfZ4GDw9Pz07LodUjgS+Bq26bcstI8GkDT6twFEdH6m7gFfLT4cFxvkRFr+UC&#10;yVLX18Yl9nQWtiuXP3r4cDDMXWmEOtIhuw09cNwkEdMDMiQxlCq4w/Ahd5uxnUB0085kgRG1lb/z&#10;dTIj5UYhHw1+RmCKGnYuIZeBan5ouR3mRCsAk8bmwSi+2JJ4ipBDiahPQvm78UoGZq2YqTwGIZu9&#10;GtWR4RJ6wDXJXa7IqE3ygzbCg6JQfvduhgYkm0sHdiqul6wd1h9hnrujwMexDm280fCqUtjwWOjZ&#10;vtG0kdzT1JBpjNOn+UOixOPTEeQo63IF0cPoUQ8+iW5eoOhKwugkiISftgV7Ta1bxkJSnRcEx6tx&#10;Mk8D+XlUMA1pugX4mYj3+p992CkqFx7XKg7MLMwcpBt6vVB5D+oBgIIKZ2gQ1BOusrJRXlCOWvsq&#10;9hRJQIz5JdfbCc6UP+rmyaXjiusRl6Tu0Hd7XHderlbAnaFsAW9QTA9A4bz86DYNnYDK4h3lxi5k&#10;b9PI+oZ2qirYrP4+d5juJdZv3EC7qg3e2fDKDr/8waZj4EFC4DZASb+PrpS/ThkW0NX3DqEA0Wva&#10;ucH4xaZUpOiryrZtpEoj3qcYxriEnHyHvV2EGc+A5bAI2S2jtYJq6EMIooJRvJFrNY/TUDOcpG5V&#10;sxVUuRpFP3ZQZC+cmPI9HlXx/ZGnUSYHBQPTaDIimeHOBjEPvQ0ZzVt9/XD8CiowA5jnqV5SD7QQ&#10;8jw65WMpNFcURYw0s7ciDtuwEyhxDWxCGWt3X/gM+HlreUza0GeQb1Q8VM9UgHEJZim62/nbRyBf&#10;udvgZb2mmgMZCE5D10W+2Hx/7aWnpJPPFzK8RqQByOgbVADAAtoErnUuSYc0+XBC1qsCqS6A1gxq&#10;NiFPGsR/z+i3/qoUOCw0mgMYhbIliNphgQh+QxkOT8A8kNvOPEL4TuIHV56uTgxadqsp4fpwaRQq&#10;Zc9bhUK9Dly7Og68Bo9xmcwFeMJbZBLnNTQ5NZwjXMZAzWgiZ6eo2kugKLeQaSmuc62O8IbASzPt&#10;8L+cKAuUtwagm5OO7YSqngA50rvCCmZWWp0wxCfKah01OKO5q/uEcyEHkw8yTExVdkicA7IJVMK/&#10;ToA+byyuI/q+wmM0y/TqZXHaNHMYHM0DHwG6uXvhcnSqR+F/ZT4f4FbvCY8sU56Oy1HJ2kpB0g4u&#10;mdE3HOo8T5ABFKQppFigaEpMlaChanYRafnDOmisIShJy70wn9NEuGndKfKvq8MoSi76ugX4NRPv&#10;878lVOsl41iSP0jfk+bW6l/b+pZErt+QT/rRjV/08vPWPMR62yCLRWCjbFrlEjkvkxHgbJNhQ1Or&#10;fesjN8zaoW8JX58V5xPO/kL39qS28wqmCJmqQDcXuaL+1uFeozgkHXfYdQGaKVBM74B746YnyDeo&#10;HtdciAczG0V3JnfK44rui6faW4WZxN47TEAnZc3ygBnLNdPneBUWF08jQs2SeH17orbfX5QzFWUA&#10;6CJJAWwWvDK7Ob/4T5j3J3yO/DZihNnCImAL9pBvTHqk63oRrXHwlfItRSMpUVoo94JUdzfhdmhK&#10;q6FHVxxgC020E+ldSG8FJgKWNPY7hAj95DXF22jlFmUJzH2ThYuZVTaAWwEnYCDuxJl22UwpXWgj&#10;AqsbDW6PjiXtLo0zRco93caV9mdB64jg54JW++M2Fs7F5JLRCk+0YP4UzPa5RO1NQT39q/W6E96F&#10;c+j0CSG6C8XqWEIWj0Wz64jB+SXgWGwbC4jpcnK9+nY952i/Cxq10GA2P+kVWBZBtoA4qwr3gj14&#10;hqedHIDNEAGoXUOkL6KMgiOSe1wEjlxDrAFqFwxP0JQQgO4Q7HW5WtQEmaV0KXsgbaLZZhuwiFUR&#10;52q6iX1h+CrZcdwFsvQp+pvfzX6PtiPznX14dBDVAk6I3WYTUba4z+5cyx1Zk9e61bW8w47E1ywc&#10;4atXqTVMGChPQr2PWgKNeiAYEz6KHM+O21+rkFUTsYykym0r0Vk/ZhwLdMTLUzJ0M872RDJLGEqI&#10;fSS5e9xe8tnkNTp2eNlRnNqwwATLkSyoBhAeN/YYmSQJLsxEJsWiyfHKczA1bqpd6EknnpPsEayA&#10;IgsW9wzw+OhU+oPCIKPI2pNTQH8IBu12NMMdDUIu5A67V/lyI1i3b34EZmAP5u3tfN4h+hD9AfWc&#10;kEohC+RFosLe+mrAYGGMIFGBZBhht86YfjkzvtiA5e5tu9SW7CceSCiyd2WPQuDLUGzUcU00Wq/y&#10;AnZxYLI4veGf7/cU/PvMC1S2p3HDy2IhcubwIdNz5ULmgtYq3y/jaw/DptZSIp2JhcOAzu3QtD9s&#10;3ZbWT3uKfDNr/LsA2CvWZ6HAA+zvM9egeI1njqWPn0VA6+gzVqlXZXrJJbK75GY7zzTY6Y0GIuhI&#10;4gvzbSmjQZMI/nmRqjOdiny+2Vx1tJGGPEU4IzGn1zMt4oEFhJJMPjFL2AJLTbLuiOxQN4C6vsH1&#10;FDO0astr1vRbIFCe2girxtlrMO3Q75yg7jzaCsxkDAqFDAmUaz02YKsABDDPbgZUgAjUywZHdVt2&#10;XxXItUp267sNUCYzb+UKJNebu6a72h3UqWVRhTv+N+M39yirdxllAAKWE3wc1F17nPvqUFWLgHwI&#10;d+p3J7ov9qSVS+aL4VvonoCvLV/9Mn1pSjw86luAVbQgqA80yiOFvrRWA0HYJvwEaAbnaiwIUQEr&#10;9tGDAFTuPa4xQOc1NdjWq71D9uKsVMPNsz7pf34NxIDuehPA7YnAcnLkcM0WcncgvBq9dic6oXSI&#10;dUepgJYoNnSk+Tjta4hHY4/fOPs0LRMA4j5Md6IhoIJ7vD7lyWB5HFpuzF0K8eSipzSOi2GeW/dF&#10;WXVEW/XhvtwWg6k48KuWMVUzuqiea1aVbRM2Is3jiuBGZTsEns1jn8qzR+UdmAo5WhQA1FCWn7ak&#10;chwGc1JiK2l+e3QxZjcigGQViMzsejxTqInMPHXvz2e4DeaHq7PlHBPVmDCvyNvBNOBmwHLHwKVX&#10;nRWnKDZIdcfuwFuAXyfx/f93MHhBop5r7XUJt0RIijY680UEy41Xyih2F+FK4sfdUmK2CGIhuUCT&#10;AzBOdMrHJWfruZLnthizkKzoEHeJJh4l/Lp1zU/2ZlQChWEOnQNZF7vpF26ZSGQGuJiaYqFMrrK+&#10;v4+rncjjMdnp9sV7tXhLFWHMsY14L1NRVXm/r3ZB5PHMzv7oPeXiMfzvZrX8wgjgpRGORoHRue9E&#10;DD3n3tIRvhl1/ayTELTYMnqyMKY2kK4U3a6UP6sxc7uxErmwJnODF+ixAg8MfmKLnS6MzQRu6bc1&#10;aWLJ5k1hyphC8/eSV0hzBkuhA5t+xEQHqVdtWlCLiOeN2UlR7JMyL2L6NRZ9o5fiT0eJWHW/xD4T&#10;iRU1aYz98btOfnsS6DVpQKcOYX2NDdrcdC6zc9dyzFqh1QS6XcgK6zbT8itd36ok2BxlDrbHbCvO&#10;1p0YhCwxAU5diLG+j24fPcesz+KOZ5tbLcxFd6pnGIBxOTqV52yBObmLz9YuP6jvMgnFo4iXVxad&#10;ax+Tx2Ads26MMJittG7IHDwIbFKEzuC18Xz5CowmXt/n6BIhN8DPuP4pmldKhh1JzmDk9egtJjtN&#10;UCeZDB6cnSHmm5a3VoO8jzQJ7raMHiHdpFMNm1HzFswEPodAciAnz43TZdaDjWcKWJkesKpcr84O&#10;WIKyz9LeU0oQ3UTrcH2Z+jQo51HqwAqw30AyXO4xGGUFE52o1scKWks3A+i9xkIEt2pyQP0E5Hfk&#10;sDKdlzc3hBtKGk3JMyAvHwUomxKHc41yohEc0tjyw26tYSITuJYWm9HPE8rosmsyInNDJXmA+fLw&#10;zyDIMUtpnAJcRk5HlSJxWSQWrnvGnZrRGFsH6cyZ0WbPmmYE6UMel9zPZNJl56n8uhu5n2gOFmAO&#10;yu0/7/kMLCI+tOltIJ++b6R9bywjL4olpT0FzuJE4a2wupgAkaOCSSljOH3fbHSzdA+61ZypVXyX&#10;cNp2GijB2h7RrnHeSjH9u4rAOU+CcVUFCqirP/IZVdrDJldybSN+U4paeM6rZWNAWsdbmO8TS1wx&#10;sjrA/tRGNpiv1EZisgp7dnEUlu2SrMnMTOdQxz0Hu/TFAyQOQkI3Ajt24s6kpLTTtviYqomr9+v8&#10;9/fp+fZx75b0hAlZl9po72kH0S0TUqXrUwuEqB7HnoIpz6C43oSRT+9tVeu6IDX5K1U+8RwW/LCY&#10;zuQqPesDxwST3UwTbFaVsB5xyNVBWDFGmmqe0DzqqWBzzY3xHpL4QkaDErlOJ+o8qMFd9JYdu+1F&#10;J2ZpOGYVXH2c8KW5Zj+dLVNCDGVm4PhwdfKnz9XMr01KjxXrt7g41fQFvUbSV+hX8auxpCTXPSA+&#10;5CgYAjexpXrTVW5WSu8lMnbFUvZBt5Tzr5JFR3p3mAOpOl31gFoCdP4cHOBUnb2af7z0jzC5E8tO&#10;2fK8zwUtVsJDMaLTFqjsbJPVYFwINSoYNk1uYlzJYKepg8JakdsF7YuPzqdo3SOQasQgKUJnEBlg&#10;q42GwQ781bYw9X+xI8TAjPcf5IKt00wI8ojimaNXOM4Li3uKuh7F/5zZonxqXBASYxk0M1I/jAIZ&#10;4uxA7kwr4RjZfjLl7DQXvcSthQ/YvUFr8sJhPigNy8YknN1mVRKhcczfNp6pIHVj2gzwZ/vYKvn7&#10;AsZqneBCmluGjU4xHpxacJu00ECmP78lIw1DMMa95hhwGsdDxP2SyvydNFSchDBJBwdhg7OU6TEL&#10;Sm/JZWUKJbJEeKCmOG85UCMOSOeHw6bK/O1s3AL8NhXv8Zs9AsdyDkh+QYeXDNqf0eMIHdKTuaVi&#10;0ii393LDlQgNKBar59E0oOZzzsygt4JRBXop1QgoMOmqjIZcVoTtRZWz/bMoLr9Veu6j589iCKCO&#10;on4t9CM12dr6qDjmEyb/3Q5Kx1cO6cB7qwxvdxad3bpG/1TWDT/hVKsGXxOxcRLb5JTtcEq5qHL5&#10;DFW1nnTazOdzGnsmnYz+U6HcUph5h8Z1+Rrwo6LDPK7trXVBcpqlXUyPrY0+IMKE+cXIYCNyVAcY&#10;HCBDGSnQU7oqEgPqVmgGOcOThIQmhDpEAdHtXhOIAvqmLDw7OdENeNyZuRgQg8KEcON+pSW5iesx&#10;5JoWBo29+JrrS9CJsLLOHdRSszDqWfPGoPit7sP8sv6eGeRGobChX53xNWa5AdeSjYcfH7rZmWl1&#10;scOplncbNtVhCFHNiwJPwjFo/D8oONu+T3SJzBhT/c0cKu5TavebhmIreZeIC7K9vYHv0YrpQyDz&#10;6AC70A3FZnb41VmSIRnFRpoigU4N6Jaz02mgMCdAugp9tKyH0GyClP7vfgDgSwtorH77pqQT0fFV&#10;I62KmHT24Cy4ko1kuJdyQpL56AeAHV1WJznY0/Xo4TMImbdX8cGLE93zq4usLPXfEE6ZWEcK9JL/&#10;QJ/Q3MKuKiNF66wfsX+HB5F55fjBUWI93sReQP6ZvEG0kG1JCEYCN5wBMiSylNzzErcBqRE7Ee6G&#10;aVANxNKie4hyIO6l+JUa0qZqu43jda/PadLiAvNhL1rfxfbNEwdThHOxrgwYHbBPsTfDKNQZME8x&#10;rRMPywXRaFFnN4XgrhIX+iYlX7MWsBcA+bQ5NPDVy4w9gL228avTk5O8N79vQlyvqpDQHXHqH+LU&#10;zCjZZNo9SUfY9b0F+M7D+/0qOL4N8yOr/a4dl0oOlniG8qpGsUFo+VPCKF1Szb74gH7J9UDKghaf&#10;mAaUBft4jxdAWHXoeLjYZ75RelkqAp9bDkP03I2L/SqlGwwbzCtEthtiG3faW3mFTUbvRdrLQUSH&#10;wzdQ7f69YHIR5aHOZS/kXcahuqOSe5CcayMYKtTpKZ+xJooW6ByXzHd1hBu+RhreMTiY1cbWAl1L&#10;g52/aimmD5UOiys7WX/YrC6fPZtfy2GhqNU/Lpo684ckdC0GTjx60i9TiWHmhLZCJbm/qsimtlXd&#10;x/NaohQAAIxbIQb/4QhSoVDGq+M2j4af/Da6TMe3yJC5ELPUg0eax75NjVTBElOrNJRcOySCNaIs&#10;O4c0q8Fvh8uDNk5O3g5RdaZkgbhcTKEt147+fWVlANqdNjVeuIYpNps8d3T1Ndu7JiI5e3RQpm7M&#10;mW4X1Kzy3dudAaxS5rdZG4n7awTpi5HKaeZ+tEEIc9Yd6SKiaxe13UBwh/Wz6zFySdmxS2uyNuHI&#10;97UazVZTxse24rTJRrTAvAyXFdIUC3lQeYnRK9x9E6g3gr4dif82XUwsXdep2mZ8yl5mqxykdg6C&#10;sU4GKIe1IOT9yQkhZ+S4DcynvgvrDz+XmLEoZ5IYWR/A0QEYFaf+OVj76tUJ4ih5/5qtnb0RB3XE&#10;XJPD4DrXPEtMXTLXZh4q9Ra9cLV/8zpJYWFldMLA4318gNDMc01tbC6zC1T7PStjMoJ03seREwm2&#10;Mj3MU1BDoSQxo5z1bXNjfPbdwrLLd5NWLzEjEfTjweJCp1BQQvXIW4dEbm2dl7myeeyjQAjHko6o&#10;B8GkEhkdNjderrmALUrJmWwuKtabqy5zLqXQednN3AjGeM9Ub6EviIfRBDhwHuT9p2SUnbzNZLcd&#10;xx+RNyMqLJAYOleCsvuNjxXxS/wWtI6ok5822PZKufwF5KUCOzq13iktFAKHIShq1git4LGIl08f&#10;PO7tCLh9arvqUZMe932/7J8V+TYP7rD2MWy/G0i6K+K8wF8MLskfaXoNMB+rnN+G35G2r/sP2obJ&#10;0FQycO8SDgfU112L39CdaVNruEarE7bffs94t6c5ajGtw9xQbeZqhQLOGq0GtsF20mbkrjhExA77&#10;B3ViQSwkWVNlFIDBVABVpyhU5r0g34T0VP9pEhL+btgPdFYii6VUrbNeY0CLU4eoG6kdoS4ORVbx&#10;UmnMK8AA5a1buzidx4W0UniejTEdycUMIyxIgzjcRcMdaQOqprQvMLLZVNx35XKGuZyBYx91CtS9&#10;1B1PVK1YbEu02VRrakh0v9ptyF5UubyioPNKu6k0Crfh/I11K2+ARQ+DPRzArfBeFqGrW6XRhtCZ&#10;GSK7xm27wd6xFuskaEWyHo50o+ydtyuqETk3zgRKbirjNcIr3I9FH6tBa981hY4Ik+tU1pcvGNNY&#10;bjyO/p0U+qxbmPD4hx8fnWRVM2dZSA3/iKzWzxtRPt0JQmdELHw06jpaTlmKKKtrUIgHH0WHrYGL&#10;7prtB3LXIjDcCPFdAL/EBKB1mOTJaR5Ms9AFJjMF6KonQNHya8lcm4jwKJlsc4ghraCSkSZMgoqe&#10;lhqe8BmxcG1munkicm/z2HSpXF+APx2KBivDuoxHCYUQ00j3VxphHky6LOeUZHnwr7KL91FQZcIC&#10;ulHZ406oWiVd4JQ19RCp5tn5eWZWI7xEWIEwMchOxhCSTIIMfanfAVM16SwUFmpVyfj83sQG9IXO&#10;p8P4Mfi6leCHarzP/xT+9hF90GJB+4LUtwax/yUtFF9tpwAg0RnL9DvD3+Fx6ak0af5aEer9fkG1&#10;tquhRJU5AY9cUBxdVFvaVqL19tYr9d6QzHM3t414XVd2b99M8sXdEqlCNY+TDmLwVZDtMCGpOt8U&#10;49eAdgwN7Wh67/VcoFlREj2Nz/drshYjJae9sSxrqkafKQvU8Q9PU4XzPGJ4CNeFwZTl6vM6tI5x&#10;+uwF23y+tSXWInVy8qriMaTkmMTdRXwKYFee6fPI74GivrwRcnz+DVbnxlqPydlSxFJJE9FEM6TV&#10;wmOmRf1Ofq6G7oSixRQakSh/m6/0zcXFeSSgBDVFcxupBTmaiqI41unoMDMj5UqGk+s4ShFhX8xV&#10;5xLVgL51E3oI+VdgYq1NJVYDvMwNye/1KZw90KDh/okCtkzASHVctCT42aOjBu94fc6qYuf+kU3h&#10;xyXNN3csPA9zU7K+WG1Qdvg2t0+BXze3xRh5qNugj2z6Yvdhs+zNBfBg7sx84caWIbNBEXEs+nJf&#10;w597J7hbmbsEZJT9yvejQMgEqjzIKjYEAB7IG1DYW4XtGI/7sCCAItiP1MsRQfonig/Tl2rqqIni&#10;JF/2IcXsybEPS2EClmyX7tVc2VIoWdEGv0eELVsZhMO1zCDI0oGsb7QCGR7M41G0RJ1D681b3EUm&#10;FfFB740gnEtMMSEb0Rey256Z9Qiopfet+YvyfZoycoHZN14Ax8/uFTTh1qf3Sa8fnD0AOw1LyfCp&#10;C3yIvTxrlR2WAnp4qwSnzfGA0ii3uy2mPOyKzCRCjyTz6M/q4KLSghDNTEAcU+iJJve68tFJfenD&#10;qyVtTk9vvsm6kGiPXAIckCYBzPPy7Hzj1roF+E7D+/2CPJSuf+b1Rd+/e6HkfIlEMrJSHfZK0WOB&#10;XklOL62vWZEh340l2isUOzHQZqNWb6lXHXIGr4q8mspG9pGxyDEqligyFdF88kbqNoRfA1DK9JrB&#10;6ZH1NxhezxLjBxk9Aes1nI39KVOyDXzXAS9uEvVeA33xwYPulcDrBLA3uSXoKpTn23cXiraGlIBS&#10;694RUOViKp2qaV7slEgBt9Fy9SJRkb5U3+mlLQiak7PbH4tHQXdHkXUI6ZJc0WFi5KYiS8QC7H/I&#10;LtP5QsVkHWdiDXwKiaFaturKUHhslmRaLaaibCdP25Q8pxobFNzydICfYVHUSmk9LkvgnJ6dqeck&#10;NUr6ToI3iq0dpIj6aTSZekDAbDE3WKx1cuiiKO4hchWqhz8YQ8BEtIt/dpqVqaC04aI3VpSXKVv7&#10;lbEAFcrbFTG74JBLz4KfvXf2hybktr54N/qn7X754pvMXKWSLNyyYZlkYLcXlP77EeQVQN0YZcTA&#10;pBl8u1FtRmA5/1Rz22NaVzJ3EY9jjI6PT/xRoJUdrlolPyH1ynUQyx7lsElh8MJLMhsL5WWHgK9E&#10;NQZfso40NIHXMAZxmzBRTDAvGgBS9kpeoB314secH/tLXTjzqNOzkwRDpquueSoa6FQgm2H3DMkn&#10;gD5mDkrE5j7Lt+QkSGQ8OS5TdNcdnYPkw8TFcSq01Xm8uBb1lUxhsRaOJHns6zhjdvqMIiEemrCM&#10;RuNF+hqZbmYpgvn5xXljAnOjeXpoK/MmWxAuBB8F8smbYjbTS7YJolJvgsrps5l8yN+XSYs2nc5Q&#10;RpYjEG64Ag8Kf9mXMFdU2YYEdUPqK0P1uamY06I4JCpQA5GepLVoSlQVjKKIkbqTbl/v+wxsksGu&#10;o4s+9DD/kNdID9CIHv+N/R9iVXQZwLDZkgVzR86HubOyrFoAzsamAzUEM18J9rISNMGlHJ1iqsSw&#10;4DRu5/7DNysl3DQ6XIUoW0mzNL4HeYm50tGtt2NHn6eWug39d25GKigu8qHqfQFgJq90sJ0UXMcu&#10;juhaLqhxYipC6c5YbTdwnaa39RgCjSy6t0LtVafYAe3h8w6oB9KGdpWgD/zv/zTa2GmKtoYlUo1R&#10;iygAoNRS4IilDlpdSah+40MphxqoX0Q0lL7UXwwNasarJpMba63vmtIMUzMSEjKHiEUZG+ewXEKe&#10;nn+r/A8xzb1JUZ8eK8aFglNDs1wO0hG0Kc9dhm3nVGrLqmpwHaGsLGq5jUrnkRddbWvi5QtThkE6&#10;oZhFgm4k8p87gOpRWH81xG7D8nbV61TuHyBRFubIjLhcK0vZMzomQyZUj2NdSTLCtDolGm7uGj5G&#10;ypxUOW4tGLBgWp6lURbXKXUZMJGor5uAyE6WtWt/8Uzn+XLVHr38HVuu20b2YjG9rql5/I2at7e1&#10;c7ueSzWCBqyUZTgefDN7tPMHrwuAkOMeIfvB6Zl7Aad0gFxLUL6JxJ/+xwWvLLq3Rg2eeDmSsBaA&#10;8yePR4w2DiILb84lDP8pGotF6R4FVaPi96FObLURriETLkPGSvndhvc9ff0mlwXHhz2knl6q5x1G&#10;3SS+c2FGVhEldCw90SWFvZpuxA0ekbwJGa2mY4gBvQ146yBq2YUpzJMvXxyeHOaUVe5vnt30hBOH&#10;w2CkdnzruslcNZ3jGTBdgN8NG32dUrYZPT7zpYPpmSkIGyyAz53j5RGZmssEvifkL+4vcnvhMLrJ&#10;bwG+8/C+v/b4/RKnRdG7Sb745YHfJeGSBEgJlu66B6+EuMCcfQOpVhxXTB9A6nPqti1R3TnTcc2Q&#10;xYkgcvcOJ7EkHsmlR27U5sqk/bJkdId8YAqXSXgXGHfLqsuUQR/M20Zf5IPUrobmQStQfpuppbef&#10;xtuCVNDumfucM9w3EpXV7Db86UynpWBQ7sF3+M1DdMvtrP6UKimD8P0+b8FwNLvKdmwEccd/mBvD&#10;TpbvWcOuZL8NQRLN/DQJaF1y6nIcyqvu/X6kAYk5aj/E+3JduHxbl9rc2rgFaYY0M9d9E2KHElF0&#10;hCtVA4YghYgr8h0cnyKX57LHT57EuS8/JnL69OT09Pj0ycPHZ2cPanqPUHcSSHhwFrH/9Pgkd6Q5&#10;KTkErkVuOpzSPsXTNcCZld2en8SoKCLw3UM1qgdWoZ2KdaHFsj1d24rQw/I2sWj1K2XsVF13JmFe&#10;1UuHPSj30P7IW2yJxMXxWVSBfpaoIubWlPvDVhuKQmOjAKgQ6n7o0dDPq2qbfFWdCnd2u/gRkVt0&#10;baMsraxYhWDP8UwaOl+vYmiYYOLdpnTrF92cPe+zadRy5Zej45N0EpmdDKxxwSOXEa0hvmM2ZmOs&#10;2cwdyaaAPj/h1+NKFlw/pkwRFo03WdfsveyEtGMuo8j0JKQ7OTrO93Ec02WTvaSLGPcqoIOgMcMz&#10;nmweLEevoiawhw0RHBu/Bif4tLqRx6+hi0i2WlnVGkdMogjDirvAq1gc4miIs30Dz3gG2d1jayBq&#10;Lu3nfcaLgkp1FK6qVn9h5nAYjLhObaMkuK33JgdnDELuNws2ZlBcSgo7ckAZsmfuKRYxdve46UXC&#10;j+k9AfCp3mS1uobXxyH/5sXx6Um6mkOS63GDpVwhu0LbWY0j4Y9RqsUWRhMao7YoiVuA70543187&#10;Cb70z793X+7h/Tsj2bCl9KmkTVZ10Rzpi8RHVFJGUlw2x2VfA19u2QoONSQv1kGawL4v07qgrvdO&#10;b6sOsOGd5bu8BkA+mTH2OrMlFmvvFogV8ufjkuYZVOmsxNMeTMe3n6YvS81uJ9fF08feomJj73HS&#10;+dGKj+Dgr7JBu2ks28QYiYHSb17WYCEWaC99Hl4APny4mrpT1TYvtbWtXrgNth93tolZtPHwb8dG&#10;JyPn3mdBMozjqQAxlHy062gglxqDBCPNn9V64ejla8LHs0kftJBCI3+a5DxNYX1vmDuSyrUyEGk9&#10;msQDSqSSIESHu/UEC9G9ohYouW/JZZvKIko/hgxFJ4zENmzdnaQXVTh1aphwkhohMDn50FgWscuD&#10;R1L16pgnmSpdpzDJql/gFuwZoa6T6H4accgLQNkQs45sU0rj+CNLXROQbW3nYszm3WsZIlNuH+DV&#10;7HMd3PdOUknudIhZ6tyWuVh8QI1g4S7YR7atKF+07syLSWxUk59ZNK/7RoZvpxNDo6NGob0PZpc9&#10;V4FfJY3NwrixYfJPTxhGZhYRtTCu8PQPpsMJIOlQvPCwjZterXw1gdhGsqEeiCyOmh+vjuY6sG8k&#10;Ww2Hl7UIYMcExOySnw7mQQUASpQUh83iUjMnDAHq/SpekkUOh49syAAemn1F7Qw13bC31Ezq6a23&#10;PH1LmwdJ48O+tWMwr04erulmvjG7AzuNoDm4B8vlVXR2s5AZDv9CfEfxawH/9RPMx/CsikTwlJH1&#10;09UMFicVYu3CJaRaQXZc6xbixIeDwtGRLgS0gwSF+hR1SPVq7I27cVrEDwa/ktSniR3EhIwYKnKQ&#10;D6K9j98fjwhvkBxA8XCh9IMl6rOo+WlRr1sJ3tP2/r8qZCyEHHQfQWQwZ0HpGkzFjn7aNOrd5U3a&#10;MBA4FwzCFEW0fJL6G8LBPRzutkVMCvwq8DMkRmZB1hVtQUuKD8VbrIMkb772OFSEnVeF400ShYYt&#10;HOOn1cMi+LTjkCQ10l1JqjPEPwpAA6/FV/mbebP1bg+dOxnvoqmzpXjXH9ebkZI7swM3/uMg1C13&#10;fEWHzj9k3su5suxO66F6i50vb7Hfk07aGmN/mXtnAWeuaqiFaDu9BRDKZJliNniLrjoux6TbRDEe&#10;0laB0HQ3mmV5FhSE4CkHk+QprgW/AvzNIBZQjwUxK04RDeAntF6Td9AfGefq6vL8/IKcZXokIRHd&#10;3KDnfPP64vJykuuglTX5XchW0+JWujX8SnVO51PVf00/lW7XrhnnIyjxni8dhBsnQMKUiuz9o3eB&#10;PvNrIQe1d2C9fuHRPSZYW91IWAuqMmJ/NcWYCmFtq90kao15FWMQf2vi7YNm9zHDwvQUcIPnqOll&#10;XdndLneBAl+Na1faJWWVvRhGunaPyfMotwrHWPmeRmY/uOdkI5xV2oL/0OmAQ8sWaLaMSbVbkDNT&#10;OhPX53WAeRvVzgJLGIegXJTwxGWFXZD9oIKQ9Yi7ah1Qc7Ii1r964S0nQUKK1qTqnflw6BaSOrr4&#10;cA0PTk5RCaAewl6Tb6KlR562IIG+I1qXrI5ICdrD42GPpnYL54k1ckWMecvcoM3OK/OGGtzE9R6W&#10;N9TrPU4PeXo2bVQRBL7rzV5VV+L0sHaNNYHjwqFItbfL5HIgGCDb+yRqjzv3ohyzpl0s4scEhRIc&#10;xDpdXlNRPr2L5J9MjoHhxJ7IaaiEJ+0j+orMCTL4y5dxSUFt0HS1uOwxCWknlgVT6JDIj5iOe3ej&#10;CcsjwjfcvEnVqBdhgAij93Urwa8d+H7/WxwY2i8C7MB7w6tBhhlJaf0Qh0UWizke74HbXSi5/Hk3&#10;RKUYHFtq2oSebO67KgDsTlmLXKviEUqY7WrUT7u4/ojfQ+WUU9udTaZvZyBAWuwl6Duhp8C/+APx&#10;kLO709sXDCbVZgHVR9f234udsYHckhI+2o2lYi2FbFdH1HVqd9rw4hkUYQe6m5qDX4T2zsmMXbvq&#10;fNxmgAvsAFjiBM5ULbnLyVncmT1HhV73hqX/6Gr3om1+CidqREJWQiheRCOqfpXrQoVZJiOGcdcy&#10;+oDbxy0ZiQfJWikX4pYwIGkc6Ji4XkzjiO/q+9UTSnUjfVPUJOU1Q5SjeE9l05OTuhNHAxqqV/Mi&#10;VPWYRCsMpwVlQuhPyECvRdaesLUqQcr/7LzggEL30bwgtWwgvpgUxW4daoa6Pum8xWyiP5AJaGRd&#10;U++qzC/u0ZVK7arhNXC653F0cl0mWmmfVI4CdpZa2dpWKUyOrrm9UoOtjbzafmFTjwcG6DzUYWw7&#10;uOs9x5N7B/VYM2n18MDehypbDGs6YTIBymewLhaLq2o6/5E+SHah7uNMGtUESEjLoFgIt0TPkdup&#10;boYM6fjwOJPEuAyVr+uGQXeTqEduhjA5nTcpeWdGJYTdNBebTXCaBH9UXz3JgmQ/BMjCA6Rljxrn&#10;KcCPlB+nTMIyENwvri7zhghy5GQD4w4SwpenkCSuZsdu3u4JuM/OmtOSXYsAIi0oc5ZHZ5das5hF&#10;wSWPKrFY3DM1ZFe+CaOJR0gUDF04N23t+GzXy4uLrGki793AMKYJaQuyxr4gBr++IscNmW6qVIkx&#10;Pl4ml1cwNPVCzcDDBsO7wbckEw6sLQsRHYNp/ONdmAiU45Oj3JvG81uMXJlfskQkJ3R2BMZ1FQ/Q&#10;gnupwRhlQgr29Mzm60xRWII8sEt5C/CLYLzf/5baD+htRG6/z2+j+7ujWUjs+R5UMLRn0sNxt8rH&#10;OiAJYyBJv+GyVsWuuDAAvSG0Zn6vzI8VJeclfEkyFGnbDbRw8w1Hcqniy3n08fSnNG5PUd8fpf78&#10;UyBfov4a1Ny3Yae31NBZpsQvpHSF2H7uoBWgl8d1b+GhO2CBFssQtIP+PfdCdR3mzrLeeZz/Z/6Q&#10;2ov4bbwcAE+FOrdNqElFQ/ukQqKZB30Dfg91W8yWw9i4qKb8S4shixCuGwtcjgu3HXBdQxLMNmPt&#10;cGPqAgyoVu20NBRfp3KKIUhoFNOgCT2UQsmkhiiSOnXXV3k+meZfvYx0EqskLZBqOyU4cU7Ox9Dr&#10;lBhBbFIPiROyhWegrVavaVqWDKPMmzqFUSy7SkLxWowJhRc9/Q1ZPqVvNceTA7W5UENS0S5sAm+V&#10;2zJK9MoxrL02k04mOzrRSBET7lKnfNwxwr/q6L12jhidz8Sls9NYwJDaJol1VSYSTbx0HH2ZlQW1&#10;ePXwXryYco8jECt0j4i/VdABctSnp70iNrFSzBXAJc+gAVtXCVwoAGP1GNrgWN/Vtzr9oeOBRdAi&#10;wyZcRinDHKYUKUVL0WYfZRzhDHQTU13k4mrLoAUbwdqdmW09dW3NpkDGcZ1hRja9vrrM7MIXbuIC&#10;TnkU5zOLHc7pVXHHXwTFuDnq80T84zSr47FxFFM9CY990yD4agN76lbAvTMytI3wvNqhYPpyUqrX&#10;qZoHXL7z5vzygi3ZLPE6ljbN8/EJXgXUnm/CfE4cK2SBhaB4doYpe2ustFAsFqIA//VV+JWolEox&#10;UhsmX2Q5TVofRuRetO046ltcMRifQ2H3yUSpi9+rqL6kWPDo8UtQO8L19IBB0/8wF2Ef4C1Sy+fl&#10;rQS/d9be87eQ+57/AYMv7m8pSGFVEBmwLrItZJK+KB8p5q6U5H69hGn07dMG9EuKJLq40Uq76p5T&#10;Cb5AV9F2e238Y9XydUGHBlV+XblmN6AtWvOxHuyKrd3Zb10/hNQ+VAhxrIXDvnYuTmODnAv6rCJ5&#10;L64cuOT4TtoMouQTOmpC/jxrxOi5ZluZxXstibNQDSEugzDQDEDLBjhNcgazJsO72XVmxsRBbyNC&#10;x7XNhuHe6s/XkJd0OoIepbxwmIeIU9dFXTWMAlZJpCuTl2sZxcyINRSRxfBcRDqCcY+oHSLGh0sg&#10;j2mmVe9m3JslpA8ePgq9rgGxxBoDvBtWbyzqlJPjjN9xu4skeBrHu/gOneCfR6FYw52Rz46OFY0a&#10;rEBQ0bAas5YYjNJ9N4NIOjqXajbIrs9YEKZesEEwnUIzMZh6vVJOVJ2MHUCq9zVOiOWv3ML5s4LW&#10;TFKG8K0JW6kayZ6nYqnG3IqjU625isva4NEnR81rP2fT5UvZBVlYAufME8wWAF227PfMWqXtKrdL&#10;uXskOGGW4iUyqruSxK8aT1Tny/ywtzIPnh0ctzc+Q84JhwAum2OWBxQIfZB7o1CRgRjtzZArygd5&#10;gtbaPcitJhuANh2Rk1A3QrfxRcs6HlL5LU+j8rpheN23Wegsx9FRErHhB5BbmhqWWVTEz+pnqF2y&#10;9KQJGLArqy3IK7IsfK3bPXfRGQvFo9gmCexLqv0uowDTzFxpNHDlcENL2hwREaOV3KTZ42FDM5hs&#10;aTcGzgESEHQVdblgZpKRXtYWftEUswS9uW3i2hYOIMcqwJzy8OlPVWJDtDPtBwdRv2vDApJzS3hq&#10;YkaUiyL0z/I1kJhjjALEFSM9QDqDiT1dfX03/ivYJmoyEOPTbK4nkl5ON+y1frVDem8l+G6/9/pV&#10;YbWkvzSD1w7F9zB1Afq6nBO6+3kJCpUdOSfq5C0+OSixYR6yePUGZhV1x6vI3HOR4yRLHHeQ6CUF&#10;UDbrIiampQhJqH/+7rWpBTmHVY/b3TxL+0C/HHGpZMsHLNisVGSbahYk9Z2ePkaWvnq2sggMxB87&#10;5AWOG9Gjra1XirPpdq3C3F5DwDaI9ThnylYlyFpa5aBm1bqCjr5SqfS4+NUueP/oigf01e6uudrT&#10;Iog3VM/s3cX1+tUwL4tFo7y08dYhVTgpy3SECuB5Gx/4pByx5pWWb+uQmHAjTwy5RP60V9HzS0OA&#10;//Qnb6gXZ3nO7IrkAY90ghQec0D+gsRgYiw2YCPUWaNaBOWeZNhG2o7yMkTQGh8EzUfx6Iq/riaz&#10;Ev+2zclryz4wEV4SeMkAdlcUEXFmpow3fnsFdCgu7ns4DYDrDaQuS1DTNTpbVeDLUXQs9CyaPiar&#10;vsBm4CE5yXq1EUhttgf653EBye/OEhYQWTh9TuGtMHP0BfRakrXMBGMYRlllgGrh7icGaEbS2csq&#10;wOUncLryaA8ew4BSs1zsdZvnfda37Dh9sI3hYdbMujdMCTCbcQLAzLNbiZwZMpMB2nIwPslZqU2Q&#10;1QYsg+JpjMi3ZHqxcCoJ2F26Bw+TFobnZnLIgBQfTJMiBLlqr3hBxneWToUBuyXzG1t47jq/jHyP&#10;SB4FfyazadqoXKeapDXhdJdruRcmuXrFDkSpNnpvSyGUhc73Zm3iZxREd9Mh9huJF6VsQjLQ6yNy&#10;DzjtyuWNdiVetTWQdU720RGxB5p/N3YMvUqYRlT0lsRJC5fX1y41Yv32ylLi+uCpjT2eueIs23/K&#10;zamhkZnI5oqNK0xwDiPdN7/TsDkE8hH7jr5BO1eHbKkIXrcAv53Z9/vNHqF3S3xBb0sMhHkRgT+b&#10;HCg1r6TiaS83UMF6MfVbw33gZlJWmOp/u+dXIleGKGPAS+tQ5YTJBFdkhfAoB7dDBZD2r39vkujA&#10;/AQdidkFfgdV/z6RUjrc8a4RbF2pOqzy7rxqsbUpGAOH3GbbE9h8Rc9OsJBWNNk4rO1K56+zN4/Y&#10;HtSoqu2ZM+BK7pXeZ0k6ZUuR0Hnd5rGUipEuB/5tHLBKy3DLvO27IxQ1qLrO3RjI49MEd6I6WHmv&#10;zmBpLW/Q8gkAeMyZb7V6XSXFJNy+UWCmTXWto9PBOQj1IxKi3YToxKYqacUgHWIZ43w+hkYPjhmS&#10;Z34bACNwH83+qKZDu8mMRxRWi8TT9bbr0uovybLBDrTDZft8keUGa/VEuiPSRZYC38N3BNmTaKwc&#10;QHS9daCGjvelnqUiMnyPq9Ef0OhWeM414Pf9mGkRv1quZDadBDrkPDOZtuuISsgWlpcagGelYuHQ&#10;n22zX7GpuVgOzLXwb5O3yOcN6oK1vqo89xpwvMFoevaj8FDSrkucu3rxsht4u4hueUBLXT6rbEhV&#10;3QLqrhi+BzaNh5L45U1mEqsHU3fHwmgkeydFTObhPKlYVYfwUFoH2/qgQHdAffFSiLCwICaciaSN&#10;YhqXDqLw6+OZ5cq9apipGBf38SiZo4uO8jsDj347snNWM3hZ5ZOalxFdKkQwPzVtzQwMYYhooft7&#10;kupXYdBtwxFEYLDLTIXb1Ow33dJElnb7BbzTp2Ep7CG4HU9VDwiqDALY4FZdYuYDez41nJiaXCyJ&#10;w8rDTOqaaukZnj1EBGh36uB6M3kvLy+ucKFbVDVXy/Xii5pTrCkhnefL5+fPSb/DJk84a7JUhZNe&#10;Us4twPfwvOevcsRrW0puS4b6ZvtxBw4bpksZ+5ImlrZDPwqQtjNqLeyelQCnTXzx5ixAXwu4+X+E&#10;RQDEUyHE5UF6A9NCeeBSmvXbwOZ0vFbkDb3WUDoayVCFKIndjADy1Ae0221qIfrO+Ca10W69fAY3&#10;/qC3rHvtqgMuQeQQrnvLoNC+oIass/QIfboo3qQia1p3jXvAhob0W/3Fls88w9wWa+mHOwclENvN&#10;+/zJan7YneneMBnDJ83otBdX+YzuGjnE0u3afRFiHWbVpyFQaKGt2KEOE9VlLiElVpKREQhFinIz&#10;Z2HWzQXmpcU9v/nqc0cAVtP2LG++ifQCEOmKjF83Afcko41pNvfmYy7WVo4sZFBSpd4WWBUj3Qf8&#10;z1CRvw20o0E3MRuvqiVMA5LO2PhDc4Pk59eXF/Hnj6Lg1avAA1bUCPT0EV2S01zP0ZiohVmKn+oO&#10;wX4yUMTd677GzBzQyRcFyCoY+K3S36YigqWtatcb+avZ5QbZXffZftV2WJ9v+wbZtPtpbtcozoVA&#10;g/IwIBSbfVpHAeEcYZbODyI8GMnEqpvxKLHSmSjyrpNTqJnSW89+zn+E8srQuZ+oB14BddIKcxfn&#10;PR+ioWFBwY/YeqOtefnq9OC4LBfZjsejkIK/5Rq70FlcWASNIxH6aQpNNZXc0gfBiPru8A2euCyW&#10;k4AMGohTCRHXCuAfwTTp5MB6UFD7IFNCUgeV7XE9r0Vjh+EEATlQp84pfHOTuvJG0IGUjThXH6DS&#10;hgFmisLcVCFQkdqpMsGc+1Neik0o3LesEVWX4nriTKown5R0lmYu8+fh5qO7qzaIbEicVF6ipVDZ&#10;DlXN1MEA1CXgTrgB5oq9SsHDsOxMa/Y5v1LKL66LHG7IF2klD8Na1ULEKvSf29f7PANLbLaPRQ52&#10;3PooESoIzQXvDmbAdUMQiJZZXESwdR5EuYB3nYAJS20leHASstfL9SGB3ObXmtd6groF00QUmRV8&#10;oV2VFaucts/F2t2r39STbmWlLWYrtw0QdmAF3Z648RLywWLz4DFdWCxNGqSfdrUP7VNKZMudbCJ+&#10;u9HZ5cui8a79rVG+XU+vXXaN339BtbcHyblWuJhRVw8BWzGruFQpu0ds87rpObYZY2Zmzp1ahz+X&#10;LV5NxwVZkFy7wSRIgJDm9Jq2G0U96mX7sWZuirq68igV1QrGsp5Upla/VrhFKqIG6bpdagsF1KGP&#10;JpEOX5L3XptlpRXoGsQptCueZfZtC2ZcLMh0ozHYSDgdrHxHpxoCaFjmLCQlSkPZkYEo8fnqxdX1&#10;5fPr62fXV09vrp9dXoQ+ItUDc5V7TIVbRY6beXBcm6tbeGR3hw+w8vS1fN1eoNFsrRrg3YFGUjfo&#10;v4Ipti3R2rgpmjEhT00AFdOV2/Y4ibqzeBDnoAR2la4NBTCHrin3mZlRChgB6AoaAOBeoQlL+SmO&#10;1+vFsQCriZ0etiOyOf2sJBs4BMgiibJG4hHAHA4gcxejb9TsuQrldgZ7987ly2uiLILQ1jZNC0Gp&#10;FI3l3JE8EJbPHsThPNwVnEX4LPZgrki6Vk36+fI8wJg6qMjr14HdqM27Aulr3OfyfRRBci1Z2aSU&#10;CRODKiW4nm9SLjbaFbQ4LIyQ75FGwLdvrjhrZKTAmzCArYeUUdfPgMlhq6UUqywpOfnZ3mZArHTR&#10;kjBo8dNaZtU8d8l9i0sE8wxvgd+Aj+PhLV3DnWgssBPp7MntsWoZpkG0G43IauRCC7qzscuuJboE&#10;Rlcq3US+8MFYn8ZFNDMDJxSmHM+A6DlidLiBY45qRHVRKcYtwG+U8z1+kwVfRH2H63vfLLRY2L+G&#10;Iofbk+JGLriVoHPc/GXzufF9beq5DJZ80mJ7XqQbyjaNG9EfZwnrJSltuztLxF16c38bwtNH2wQM&#10;6AHfa+8v+2E/BfKelZKqNlgVgwMRtvrrXDOsQNGlN/Un5skIwO3KdmCDydVSJ6iwOwRdUlE+o3gw&#10;TywHs5vLIQToRpzzXmZLclC7FGdMhPi+2DJ951Wq9Nq9XnSKHMwMtHPYTm5zuM3DTKCINVfGRQ6h&#10;u8SGWGSgF21rp4eCsMolqDcjiVvLmqhcbO2yAuXzIJIRthSnsLPo95SW+8TE8JRokovcWqIx1uKH&#10;Z2ESItsVQ4m00psomcuSHy03hkfInwRRpydx0CL4OEoFpptsJA5z7RrL1NZJEF2IL9k1RhHACLGM&#10;nH55c/X88tmnzz/99OKT7376O9/9wW89e/7ps+fPnl9dn18F6q9A4MiUgXx4Ah3yACBT2RqKrdwk&#10;r/AKzyZOgWehHlUVu0FmuWOs+5XmzKE3PqTAb+SppCIhMRmQr5YC4mvjyna0ItZrWnBWTb1ezYJq&#10;d5Qa5kJZaemyhvSe6IM8grIjuXCGYLYD+QJi5LDc2nrajhgMj+VKCzjAWEzl+VOVsk4KaTUOE3Bo&#10;USXL/SEvsuD88+bi/HnM7jkBCJZ37kV7nu0QGZLbojjRjTF9e/b8eaYr0jl6FCK4EvAdtgD/sqoG&#10;0sno3qlLFDSiRlG8JGCI4CAys8QUxDsvQNUK8nee4T1OkQj6aCADHGqCzrWzYNYxwAGtvmZsXEwW&#10;DZKYqMhTzOBGgvjrt48cjBSeQA88QeA76u7QLaWCijoO5fUur6+6T+ApqBNPUYY4n0R9hfqpqeZf&#10;vCK7vkH2aYFKmyUZcr7qfWzeNA2lYrVHYDuQvKTz6iFcLsV0EkBF8xHGKjloPQyyMrTjaTAkxBqc&#10;+VH3CwafhLUbTdsYvlKJ29f7OAP/zT/+r5CwyeidYm23Skj3GJbcmlAVPKmgfNltluDkpcpH5Sew&#10;RTqzaExz0tB3zhFg8zQsKv7NcdTUSRbmLw8lIAfxbHRfbCtzP6EsMhNT2f8a4psxLd+z9bNjLWas&#10;yrfmLmgo9aGrpJVLQGmcnufwkLQB9YEDjD8LKgAFAyCRDlusul482c5prbWtHCSAFwECzTC8C5G+&#10;rW3dCzJXOcmebaGaWNIXgSM0ExogGyyrYoMhkzgifHqomaBecT+PjoABt764CJ/MX6COnai5O8bf&#10;aLczffyqjbMMBi7Q1JgEIco0ZCZDAgnJTdR4hUinCF5B2He9QNlc6Wyotg2Pny0hMcgEhkClz6Ev&#10;IUDcl/qSSbBlRBDydsAKNzpVMq3RaWrr5DWhv3SH2KSQ4sAyCCKpyiImk2h+QqQwa2mAiuh2EtHn&#10;VyS/RChFgGBzIjsynKxfgE23PiAcmpuvCaRWVTBFbpLCjGFmR5I3PrEJB4dnR8c/9xM/9q1v/dIH&#10;H36ZhB4q9nWkHz40jzAQH5tAp19NAKSfoGHlv8unT7/76fee3Vw8j4be0K+zZMM9PftacuUen5w9&#10;OHlwlBS5hGFNTBVpyDIjLK+KAVYLjmcc7DNSvOGYsSl+x1yVAdUHmwRn2VPq/4fnhJ8z4Vo5PPaE&#10;pBf3QBPApcs1NKBxrY2HjdHof06cR7b7FhVxviEwDJmZ08Tgy2j0ehUSWl7YJxylJUcuVT9H26pr&#10;StHlO4eE9OgILK+TETYg/eLmMnzJvcynPEZiwC4jJ+rE8DJfpj8WQLufL9NoXMvSkzB1uSKZYvLT&#10;+fXV4wcPG/RVp4QqM7QLCJZXqaTOD2Hzaoe2zl9816lWXJoj25aZp4Xu8HCJz5+f19kNj4105pIE&#10;sWEGLuEYXmUTZGJxhrDCLFNIdht4SpLXgH3JyUjF+rrAPXz0EDeNnGhyPyQ6/4j0k4FeXGoT/HmV&#10;TZ5pSmiccH7/+vKKBLfKRSw9nqT0MlqsXBCeVf6JpPQtnAMHZCWnqLri2a724sXp6QkVaVF+USo+&#10;uzldy749Ozkdpt3kBOMZHQ6jhnlPHzxKGAIT+eVNFPsZWOYqMSnht2C7jfOZnD937vx3/qV/4dd+&#10;7dfuf/vb32aRb1/v8Qz88p/+04oNbFuDZTjhWoBIZ1GLNygouqvBaaZicK4HWA8dai3rA/UmxyX7&#10;nXth4HWtEmmRAChlGBokv6+YyPUrFigXY/BssI23IByPxzVXm6oJFVa+rS5rRLCxXRlf5JETul8h&#10;neAFE7sUlCu/ELabpuNqi+Gq9rw67vMoYlipiqihSr4j7ZiLG5IaaQPotnuApQdM1qbMRNJYmLon&#10;NNQa2VITfW20nNErHypnUqNZ85iqrMZIPLEoeSghwjUGm7oVIHMyxsAWWoCqzStsonyGpjuFQHHA&#10;6UcVMLhRuhQDHjE2XC3DAPpiDR3HOuY+dAvmg1BGNgOO3AHLOCc1D5xEXLVwVfRuAotxGXgNm+Dw&#10;NSiiJIThi/gRSkF4sSk4goJ5UOx5cFE6YlvMm3ykadLCGLj2WF8O3WwydGGnN8oOPoCsnyxuBmJq&#10;0fER040ODkcOQNWxWJ4h//hXPv74Kx8na32Vk87TqIsKkSyHG8+VMY5eXQp0+sWLy4iZF+efPv1B&#10;DKi/9TvfI5de4CornpRh0RQhkt2/Uuwl86d6kBGrlmKgEpJ+9FBqZERLfVeDAvTmG7dE/fVDjZHP&#10;CZFCjg8NrgtVnqxwXOmetdcbROWN7J3PpQMdYDkGSbmxanfwV8g/7kpNGfK4cEr5Hvs67mFskEYA&#10;Mg2IdtnZ4XlUurDqVemDOmyVWh9i8FacHEsD+ndbQHGOMgetRZ3vXsX3O3J4EAWdPDJ3pPHkcslX&#10;wDBm+DK0mupz0sPYhQM4Ojzu6LK0uMlTYI3Ww7Oayp1UCjXQ1CGgvhCZ8/CXlTG6Kg6Kv90hdCjb&#10;N9dnDZqjkC/ly6n4otzjArnb5ad67pzSykU1SOklgWgE22pC+7h24i6AwhKTA8ww1EEGTuafAQST&#10;0y9dUFkOy7S/BIwhSsy0AFyVCMp9zjhZ7hW0lXBCb/OUMBkI5TovlClOxKCSQ0ras22oOOfZ6dri&#10;VOhWcQ8wLLle94xYsPxLWVEdWagGmSF/6w/849/5znduVfTvMbCvriHJDScrS1+/0CQGSXFGCQAv&#10;PY1NjQQg1d4pSMP/SgyhFpwBBL5W90JhV/t6zqF+T9B64QAwiaxUnoAzYHanpCpz5+O3BR0CBT06&#10;2YjEa0JmcitcqgcJBVLSOHAOzSzhflX5xG6tjoEkl8KvWVlu4J8tiUEw26QCxSs7jdcFCRI8EjDE&#10;UKaEBkGvNL7Kq0hGVR6kixwbhUmFHhKrDSlhiuEkNMc2UzSXdQ7166kSlxBbnZhL7CMEjilCTotg&#10;IfmGnNoyBPHelu9Gz9GprlsZoos0bEP0ckvwXzqwsVjNuSarUoKVMWkUhO+CRXC+RjwspyI5lJrx&#10;h1Gbew4qpm/azICkEo/3IPFoeuEkQjIiFoSOZ+ZDHUKIg+5VrE59WMuOXcNAQWWANEYFmZZXiDoE&#10;I2t5OzdnfH9Sf4TSo5HyMfkT3FxWaWoIsiot5U5kBPOT/VTVPZf5s8slxzJ6F5ycNICrmwyFRK15&#10;g5tZlKhQYhjAT5+ep8Grp+fPvv/s2fc+vfrBs6unEekvzs/Po5uP5BeIMnQad69RXsMKokUW4+Kw&#10;PUZlQNKdg1uhymos0rEEG6ud293y4GN2YQCRZjxcYGZkOOKXX2CIRlWOkp5tqXWgz2ISuXW04tl6&#10;MiSIsPkRtzEdEdlRBivKgfeR+KbJjuDjTmI+n5ipSjfA53F7YG7C5xCypXofyOdvPN3M5dLYBCMW&#10;o6eO/5qR3Emjpurbp718mUQruT8O25CICJ1mQmUgHoj0LJ4OlDy5lzQsV2GqYg2JiJl+iFWw41ek&#10;l2ePRJme/yil+ube5UXUyUmR5JDVpGVuoWeq0MNKpA9ZL1LB6A6Qnl1QlIV1TsvZaDj2o0tnwnM+&#10;zWen76EzC/kyjjwnItkaWCjqx4iW/oFXc1LSQzz5ceyA1ehJQkySkY2EgKfbCmOjKus1OrOSUMWY&#10;N5eXl/WA6yEsASkJVzYLbJNTEZc6fwux4mhrHoHP0C0RZ0+2SxaXBfECbSXNVULf8HGhTiPu9KlV&#10;k3UOzUH7SJQKyfIysbiD9NG3Enzn4b1+/alf/mV0yMLtOAWBIpHmx74OHFolsFkRFLIbX6sLuByr&#10;KncwQmWp6khEGt2MACcZfxgDVbzWA1WqUwcOiueopFghR46UJaHpcJhsI6y1an1zl9ZZntlsGyFn&#10;pMWu7AAygWZoGngm9gXqfcu08AgxLaGlqBmVQpHWHISghX2OOFTwIAJB9OccDINDUDmgNtT/Vk2r&#10;uboYmLr7tJEZSLOHqNqR5SwhhSZ8UpCQ4GUeKXOjMGFirwYnaTLgMHuq7Zua/7igK3UV/itwc/bQ&#10;GTDk5jOpoMMaKTqD6KpknQYU5X7PADPnVS3kkKZNcsFqT8k3Ad1yV4yo6etx2ib+jolKYg/yb7Q6&#10;HPJNtCD679QHjPmYZRJWJKMrzi1IZOpWewjjBWwjMIFMhBhVb6zWBxpIBU+ygqCp1szsAEFm0YQ4&#10;eTBE0pm1CwMEEKs75WddrvgFOGUXkfjl7t2f/Imf+NKHH1ItXhuEOpSR49t4uSJu9R+4FRyqeeTF&#10;1QXO8xcX3/v0kzz/IsnwX7wkfRjWImqlIJlG5RvOI6nLIyqRSMAAkGBqDEYyydpKAVU9BmWPihMA&#10;Kutiglvps9fQhRBtyt2C1kIyspuRTuV+guV21B0uJ6bE6t/8VCOOw5N5q0qWB3IBG1U7Bz7Sml3l&#10;ezykTlvt/8joGlqs1yJ8VJ5jayiZjxd39gqroms/d7FCpgooq4GDINxJEgJmX6biS857GCFsNkZh&#10;5BnhjajuSpTjTebV6Er0HNmoxfI8GP7eAA0eAT4Jt2StCdfLISOiXZ2NjBzxh3qTGWnGkpOhoWyx&#10;+YMwtwHnJkbMuLR6hzG9f5HcsQ2gx+TEvEB7tG6o4atHMDt/KAznRPd1xg6WY44hlJQJ0VkPuofK&#10;U768akj5b9oxTQ2rgx5R6mb2iMAtPm5o0Uc3A8UNQ9CgUnd+xiVBSvKJIDRN63pgHpE689cEmSWl&#10;wJ3Eh4wI8zx5aOSiZpioZgj1Q76kJfP/p2UO1VJ6/aFf/IVI8LcA/15Dezv3p375TwPbCpcKfG4c&#10;yUQFIE1aVZgpP1qMoVjOlYUEncKw9UJE0IELL+ZKRYkEs4BhcqmR+dK0Cdl50kfIAJpSUcrnKEC7&#10;p/M1Bq8cNvlZEia3Hx5jjNbV6Mtt2A7Mitpjz4lchupjxyKCwgfoDq5CDB6llEiTAPGgmH7le+Rp&#10;5Fc23AXsR+efkXJKe+YnO541tmGWnUg9lYwRT2NmZq0KRFQuAwT19z2EvvbOpTpBXepsy1hIVpwX&#10;mBtjw6qpVsdKZQ6VFwP5NCt2Olmac331ibII6CGYc5kdlQvNpeO0h3vgyavSCUyD6ltijtknIsGC&#10;RuUI9kzzqhoUkUWrAsNs30wU6XFammzsCErYzlSIiO7B6hjseV64ROCDXOu+KxsqaTI7ocdRo71A&#10;uNzfVBogTPqapUxKk8PDH/vqxx9/9aspLo75goz0GjI6FaOqX+gXuzt8AmxE3JIjxgU8zp8/++TZ&#10;s+eXiZBLXBWQj9SqHgCrMoYPVMFlPBCRoevo1dMR3md3aThF/GVsaEiJZ1YQDDTC0SrZidaG3PnF&#10;5dVltjKilHs910deBjx8tEwwi69HOf+luUjGV6RAYe3ybVY9GOCeKVuoKccDDi1vOfvR9nO/Z59r&#10;VC4t8ddG8gWjCweSMyi6O1zGq2YYlspe8Op6pJH8FtG54kBE5FwTdXx+w/LuFGbTRIQXd3X/hnMN&#10;n4QqGMPQyvyacekxARuNAEr7SWB8lSFFwg/fVvoElqcrhr8XtALS2WWUTjejQHZRVrT+LrkXc8ny&#10;9Ulv490WJRRh+qA7HJXgXi1IHReAPVlnu8KGxyiZq+LLWVkiXiZoInUK6RbV14T1qiUOFtwZDr+L&#10;+kRdXQ9sJkSCkF+RrrV/LKndo8Iu4bSpm1lqPy7TsFIjZc3rHCjsqjBwLL0ryolGDlFysIiDZATG&#10;KOwHm0ymkQh7ASBCkcuUfETjd5Wt+p/71i/eAvyPALqni//WL//pkYah4Gwy1NfKqnUiBRRfjSOG&#10;eyMko6ApCR+E4miBk6AU8RUjKGt0yp/oU7OT+FsxwgfAotYKLjORA5l9Fm4RjzD9UatcNYZYmJId&#10;xsy2cSEhrJDybFO0p5H/0NIznIgXYrkiMiekvAVHdMEe+G1Gp2rZ60DAJy6DLmxIWXzNeVNW9xY1&#10;FrmE5OektTIzVJXkK6m7/PFovBlgCWfkbxK4wk5x1Ov0YN8iCRZoQ01kV5ok1XcV9JXvXBY6ysX+&#10;PTa9Ub+P5R5CAAvPnCjlr3Ku3tVXg9WWrE5HdBVE8kbNsGIDFHZ13IOZIxtXrcxlzsr8hX3DuSyu&#10;Q/L8rpcOdxZHwXtH7Fc8pteaIaVoCDsdpQYRrTa12WYV9N4oUwODEtB1qoUp7yoLmAUm8bhMJP5B&#10;EN0aXDVfh/LevfcTX//KR1/+OG5NMjrczz5X9m0FhDSHaR9nqOGKQnhjgo2IeRVh7s3rZ+cX58nd&#10;XW/tq4R3+4D0I/ffj/b4RfwMMqIqqGLRQYCr8avSIXoTFDyiNeFPOsMjxxtfLuorqktkrWaDKRXT&#10;TJXefKroafAeBL4B6IJ7c7Yxc3qcNCNbGgofIp8xiF4iD/QqWBfwy+nWOiuU8QzhGkRHscB2Zba7&#10;MD3FuQCHAPkMNgiAA2T2Eny2RQ76Xdk9fJPO2/YqVve42t3JlGb4UcJzwcUlJxZrGtfr4e9SG86e&#10;7YXk6rnIm5zE6NOTjU6dg+kEEumAdxhV2NOp2GSQ19EcZO+xlewRHAfIqJdoj1DWrn4D9Ypg3U1k&#10;lGYwYhinh1iv0ttYDAvPyWPi2GikO9/LLjBLJmfMKNRyoYkP05BuSAAZEZoYtWH634+CSlZHFgbR&#10;Hcm740I4pwyd58qHSqM8UJXFSjeqaJBXUDXQ6D52OofN7EUZFBSVbDka6dkGUHjOGt+Tuq46htaU&#10;q2k/22yC99Si5bc//Et/4NYG/6MB8JLP/y97fxZr6Zre92E17amqztRzN4cOaQ4STYmiSIoaKCmO&#10;ISmTb+xcxLEuElgRjCC2EOTOAgLmxndBcifA8V0SZHKECIgDy0hsU6YEOaLapiORshhNTaoH9nBq&#10;2mPVrsr/9/s/77dW1TnN5Iqobux16uy99lrf937v8LzP/5lfiLvkBc9V0lcnhNTACetLKOnj8yu6&#10;IFyOEgXdCRjY6PD44rAJ9NZSizaD7UgPN8xd5S83EPnSsDiNt8l+AhUIUD+AaHX3KjevEymk8PQC&#10;Z0G1HJM1wzWxHhtFki4FBnQxi1+cQzEF1OhMHos/AYWS0rYGttShpPk6CqJlNNyrsjDN8qqV3GB5&#10;53asmvFYC1Va2G9WTBPBilruvDEhaCgwwhkzg8wrva0BALe9Ab25neFH0meTWX0TkUJUxudB9C+t&#10;tqh7PeuGxrSHpTn4r2YA0Nf4V/U9NIkyBRnF1P9z4Sgwp8E8U6uNpMk8qgU8jSihRFeMxxfcMNqg&#10;ypoHgRJ9E2s2yqsqnbZ9mb5h9uBoXgRISlnyKSP8CeTU6q5SiqmbJOC0iBHFkh0E9zmdnBRCtD+e&#10;2oqYipkwUFzXqjxWoMdSkrlG4jAS826is46Oe70r0/UzUa8V4pzhhnrAK/0kk1gKjBKTweXh909O&#10;DiMicBKJvSo/Tl22HIeT6Gjr0xOmR+2XwVfYo+7kEkzpWXmnEeBCpbFdog+bqsDLTCi9WKXcb2Sv&#10;Uj6QrjMIY1KyROpyVybA4Ew9njqTNapHa+bEEpUzC73hCvcwknFOZx5qIfCjlBM2rl3dLjOZZdJs&#10;zvlmgHXU3BjTWW4qwWUOMsT41X22jn09u4gRr17FyY3XPdnxRF2wrQ0JwBiRb9OrzBvyi7p+yh4N&#10;r2BrkhyfC9Jo2sgo4ocOgaQx0F2jPTJBTBwXl2i7xgUQA0TIXooTXMelkhZqvvOsVKg6eyCdT0di&#10;hzlLkGemioawAVCgMAJdvlTgzuYkkQwTQjmJB/R1I+IZLGwibZiFhJMIHSZBPx6jxaF2VrjLrFBv&#10;uTEoZhXmTmvZGuWKnNHaBrppzI00YPC5kXdMIgEMPaF1pB12nQXmoBWsRxXU6BkCJTtai6ElpO9w&#10;SJ7uAMvs6HBpPyFIBNpaAS1u85LEd164M9orxQvKUUM8CR+pmO7rJsiu8/BWv0pn0gTgCmz70h6r&#10;ElZdsLkgc1Ajvl505ZRTt0qiMjQiZ89eRIsQvWCk0f5JDiGmmtw2M7KSlVz9GJ71MkcZhoUS3V1V&#10;tVUaFj3zVHaasFaxQzBSF29oN25L1RLFWHBEeTlvVIpwUyV6W7UkqT7G1cPaEALqQK4WrvedBLCa&#10;bmnQPVPsd3Mr8Sf5K/FuivwKKHylxE3/kUyYEC3Y+tH4dqUFGsDAEGCpWCNgP7Wcukk9qczjHGS4&#10;ZI4xmWM2R/EDP+ygXLKqHnW25fVsYIeJpNatXg2+wKZlou+1Cug+n+i+pY6Ga3dhWqY8E4LkQVQ/&#10;5sTsaWQORQvMp7GeJEiY+jNEumEPUOipKNWz1GpzqKMnVyq5GRKsQJP+gtwHKT+ieSiX6fIUOQ0n&#10;rsLZhEMyl3LKiGZSJsGlF8dcF0Ma82zVVYFQpi8lRbKIslWUXRRurOVgL3oLTE2TD8teNw7EBCd3&#10;yCFh2kKG07eQeEI6Jn81C53AZp5d10UFRIMv8q5ZyNyoS3VLiy49MDh+YwHyRu3HWW9PEqMzpi0p&#10;gihiJjbLGK5KnF3WanLKKAg9aOR6dbo1YND4aNnvzMWcdCedWQK6c1P2PVZg6EpaYjYV5pBRQpZU&#10;Kc6HhtAlCo9F5KxS1V+ty9c4J+r1Zz69Ul9FPknsmyp/m3SsBlREPoikbnwfkmWuCQ4ZVYgFoKDe&#10;2gC0JvHTpdu3gqDqmdZiCzEkqC2rQb7Gy8TjYZhRSwbDTEnvxsmyRuohmNDzXQKrqi6oDZlBSLT7&#10;YwJlSjVDTnko+LpMGmmcI1qBcD390OY9K+1ol8KeQWx7d+VkyctG6kqxPoQ2J5ceptpQOIQhjRrG&#10;zCMjKS+y/Z36dHDlwWLLIYyjwjP7kZnhcc+ReCQAOGeaCuTrnQlxJbmgLoxs5MQnISXKjRpcLFc1&#10;shjHkJ6F5cR1Z2976ebNWzsDGmChMskZdgTrWhp8aLt2rKqAwhJscVgkiIPgSRi2ZzkUbptFVlLL&#10;LQZAGSWnuinMsDW5Ul8W1kdiZwb8EiM9kXLaCWWrZZj1HTR+XlO2rxCgiAxa6nzH2IgKpG4XUped&#10;NitsQBQMa/Jbk04qbfChaeLWiaSvyujVesV2feGVo3uXEVsycA6a7OdaMBphKMzLIDA+h0dPdQtM&#10;HWxjpqHFeUfcUQt3eguSug/0X1ZZrTmULlRo6M8aV5L4oGmCad5kfTiUpjp5laFtLLRT4WwQVVSO&#10;n+YNCMIAAP/0SURBVPID1WtFCNVuxAchgUfzZNSP5CXLZXUAI8DFUI8RxYroqDaTQyWDUKuADMy9&#10;btSeSn9DBStf6hogJ4cHIDUYFaH6kid7RLzfSpYV/pQsiYvOBRjAWWdQCkUqzRJazysPSJxE0DD6&#10;kAmWrbE4UqxSwajh4BZzhRbogjRNiKhpzzajxk7uTxUwThsP7BNaIv2UhJqeoIEAQ07pZkmKAKBS&#10;lU9EMUoPsDAQbcqkRcCt8AqSe+w5VqgQ8CHJgcyq6S2sLHOq5TyycmotuJAq8Kwak1Or0e07xzlM&#10;T6ByecnatnloQDO5tS5aSDVZiGZY19xbCaavwGYmX2vKq+R35GnUAVTor0iQmYFrEJRDBQI0S3rS&#10;+DvB3gzAEqo5Yy9y3J/pohB+nh6dkVmR1DP95HTJDdJC1HPnDb08zhdauJuD46zEbgxd/svyVigJ&#10;HSYgP0R3fk7BGw0aZGYiflnjPQ0F4euGZyvRBlsog82+zJKCntqBVICZBk16YzhMBxXHlQCwsWQL&#10;ywHkjbmTIHOqNpmQpgDBJDS8lCnAGchzJ4+0IS4YEUNOoTMC2a45N1aJUXcAgppFJmRlHs84u16x&#10;iYD2XBr0FZSzB+k35hG8A8g60rDCJ9uOYkfp2LPTU9jdpCjrvjdNoH2T8JlYCKMeeS2v0qCcoULo&#10;DcB3Ft7yV1Wlgl/3m6qRYCk/tbgs8n5RfUya0EkFA/089VKTGgx7nSGPc5jSY+qU6HL5NfWVFCOy&#10;BbEbeyWmPdkrIqrhsrCwHFHsieNyuYJp9hJHGqsuk2uL7aEB/Ch84wUMXFUpVsciSqagWBcaFF37&#10;l1wVQ4P6qM5JxF/4USvDlHurbnKjFA/nxeWPomH0MhsJvqsPD1ux2sCoGNXoZ/bUAeNloDobAkHj&#10;B7sEWst4beJ8GpM7tAvuQ6yCmnbVgmvfqyUAy4f2XRgXQAMkjfbW+CDTrGtTVZYbJbhi2Xj6V0gB&#10;7gMw05qDHQnVvuDDlYdqZqgzAjzWd6PtBs0X+zauRIij5S1HqzVbMjoL1mxVjTw6ttl8i1REMLmJ&#10;YYI/3Bkk4hrnCVUSRWkCAzHjW2QrBgah0Qijcr56Z2IryscJetK2r4jQKsLKrP4DfJUtJ0yhwkwj&#10;GvNp7PG6qAk4yF5A4umhqwYQaCVA184abBVgCQoh9htDLk9kUYleziPJllba0m6MxQWrmP4aXCmU&#10;JFJzz+10ACl2wsfMyOBB2/YyWUPU8exzpjq9jbUFvy+bs2KonB3VDANAA03GtQGEgGL4hYz7VpLx&#10;sTbQLcN8DwFj0Qe5o75LxkhnSThjwhRfjEFx1xHZgN2u7uQ8k0PbopXmhNaEZzvwuqyoIOsOIHDV&#10;9BnMM4Yy5MFx29G2woHF4HAxYJlTxm6VdfiDa8ZX2uMiylk3hklGlnWjc3awcourSygiPASVlOVt&#10;Eb8Iue5iCgUqvMmRykSc1YzFJzOpkXqwUbq6+TsEpirC32kQZPWndnRFXywWzqnmpZJ1l7t+EwQ4&#10;6holIGBiIJxVSzjjBiJbRKJouaQmyAxPli0Tc1M3T6RtAiEXY8FmubIAMs9I5KYCmdehwmD8AfX2&#10;3aVmNaB10dVOGpwZPjO7uNxsGP3Nr7d4BjaGYWAX5CO0z/52C2NHFbYmlr7bubopFCy/h25VuFTW&#10;TY9u5qg+32rC8vQxHsJUPEqELSJ6ex44gWZw+U3sjanr0CTvCYLT7STbkOlPiEAeqrxRbQ95gWwT&#10;613I9amNow1TmFKSze0eLq5kKrtqzB2HaDESbFtViKvvlllSv4qTJFrcBjtpdqj+MCAjzBXMJlyu&#10;tg0kmmy2Sjay3VGRR1BwoplM9AEM3bLiazwH8rWZVXcVnBadzEbGbAiXpKiLCVE1xuROtQeifLNj&#10;y47c6lXPtYJIkMCaOXtIIu718nasd/hEECYIDNa6ywQ2PN6FdnOPjGc4FUntMEd5Za5Br7LiuGjK&#10;MLndlVWXUjnOqtZearCwfA77KiqL/B1mh7hkfTAtHdplwgTJqyacrLyzUecoKrSlAk3AYJ6dIPjz&#10;8zOepfyijWe0drU0/mFw0pAgK9O6yySyG2pfSX8yyQCWfk3pWam0p9Q3QtOIPg0PVoXT4soZ6SpN&#10;TDf2XnxaTX7O3x4DyqskBzgnm8CKv2WelZUqpQ65IcRw3Ahk6cpG/ljrq2BTNHpVKzQKGdTqDvMb&#10;Ren2QTN+6SEvmxT9tMLWq5JXHpdZBWjY0SZQcAZ5wDJuNeIhMjVKnvXujW6QroegMmEFbJwj6WpW&#10;wAIvHpWCcJX/rH0UsYcOFXhaH0bPF8JeRgH4bXteyweSFqMxEsgdAU1nIeKJ05SSx4bEWvyBxl01&#10;JlHy9h2PyKqhLcyu9MD42h3kP+yprqOQTEivorN4v+XXaGmrFW3qFNG1zn8axv2UQXHEu5Ufu2tc&#10;u8yp2535iP3DzkJUR0kl1TIq2ciLjNsfYkdUwEjZsedna3uk0UgtEjFqCutlwmO9VLWeQj02quai&#10;cL58kZXvswSR3giYbe1nXyv8PpZ68h7LPWhzvbn5/VbPQA1uY4pHLY0oXfORiKOeiuFGm2HIRJkP&#10;Eke7B/+kEhFoRGQikQfjww+MNKEoCvfKj9GoLL+QraoADmoCYFRimuSxicg1AE0RHsk35BtOJIK6&#10;zWTBnF1hajXdVHwu/tfYJDihWCROqMeqqu7Ceskx7UlfKr1FuCiX5cHsUjynpos4RVUsjJnCdseO&#10;thrK8FlRQbZcJNVoEW1jhTWUZ+br8Md6kYVhZBTYeu3g4u6UkiAKndGWgwteUx5gjBNuzm2/seVg&#10;S+w7+zZKc1tGbmABUY3tqYode1e35hTAwb2CqqoJmkvVYJCNVMwsLTBo4Z8BJ6H/HmZV9QF9gWP5&#10;F7eaOnwPAwO32kmnh3hCPPdYbUZcqx4IOBTP2/V0pXnzaQf4kWFlubVqcN6GLL74RBFQZxETDkPN&#10;sdwHHLeaWxqHoa7jwBRsXubscHRH6Z2HUAa/NhLobSqZZE4iShEHKmWFfGGRU1SfjxBoDJxO7bDc&#10;WWgxFx5AapSJQDEvkX8KHMl6RzjTIyAQbFdqjGCLMZkxjTg83bSZJMLL6QyoRv0Asxsyz0gPKfPH&#10;bDCpFQpbyR7tDUcI7aANA8BSiBdB+oZ953HIScR+M5NKqFp6qAyD+muQrHa4KIVGWhJma0908Bsq&#10;cSdwRanBihqNPUxjnAi0MEy/jUKntkAkBeRdfFiNenDAWrZzcrmZlqYUmICj50KE02mVvBvrFoef&#10;kOLBilJ/Xrke8RGTjG1i+yMmlM3onwROtCIiSSROY9GxvhX5Yrd3MscoAqaGEyWYonuYRtxF3YO5&#10;SukBEg4hUGTC2I5OY0hUJ0yySF+mQo4Uy+gdUdG07cBtGl4Ha2LvZnTK+bkHgwF8cat0qQQpC6rh&#10;Xp+AMh1r5KaLvcQoOSd5GI6hjxrha7fh0RGKi/3lSfpPYGbM3QpScblvXt8FM+CxreBKkVoRcKKy&#10;NIs1P8qXkmmM6lW5jYjVpYkDUkFT9T3tQc2U+LCueJpMPdF8DmFX/ZU3h9nEFBaaiUImkaVi2HkE&#10;x/AV4lBSYU113IJX1SGI58rZXdXDMFUlf8Mq3AQH8LhEO2M8JO5sgpzDofFCYeq8fWAGEYpc4Srt&#10;c/0aHaJ7bfaoYwYMpn7qkLmmVNlwhYMa0ylvomSzALJz2dh1VeHk/sELGiOoWGK2QnoFI17ubSJl&#10;MI9i2u1gnW0lK2MX4I+xFbsLtbOwFtW4EidUrV0l3Y3YTMJxfIrNejTUxVnpqmhwclQ0mA3cUNYs&#10;e2EUuo3hvbVjV5wPixzf+YuAXPy2FA9GKOIIj2uRDNfDmGZ5lBDhxAb5yHdo/R99wohljW+wWyyi&#10;p9A20YtsY9lMk8CZkMyM/MvZkXnrgsUKYmyHqdVJpMZLyumxTlEO03h4/0TwUwHldoXGbSJbPGB0&#10;nHHDVxslNC+2ZeeVCl8wcWbZpGED8CY7EaTBex6PUo5TU4YwVmAKL1EFcrZQwLVvRz/LjKcnEhuR&#10;jM45tE7fXeGE8mE88/KIMzVEYeUimswUeOM5slwB+yxJjVgUTsHWilkISWIReW1jlcK6DStqh7Bz&#10;b1Tp7nMC1tCTIQyQWKd67smHzr1p5U1h5ca4kCU42+xAK4DH7kGpRLYL0lVqqWbDYjxAjkSsCVIn&#10;rD3dIFw+hdkTZZdtjPqYxLAsZgL3rICpZygTQ0phNfCxQ9GZ8qh41yFIXsi2hsDDOzysiC7kWzHe&#10;UWOA4OwGqBovNWWBcVpbjVVHBNGUDZEs+UmfboRW2XOUuETGAmTxTbMm1YK00pvfaN3GEQ4iELBf&#10;jGknojAx/xy0Y5gNC0zATexTUjvemcOjYys3a2wyohOnEHkAdKyWq6ElShUbyURSYFOExiqA6Gny&#10;xAFKWRN9GRrCHO6MY7z7nkqggeKVQRLdCPRK939NIOTPNQhmUfCs9s2vt3UGxtdOopoROpqbri0H&#10;C8HpnlclLR1D65u/WSjUhj8e3GVWUiM2iD67S1URlk3Cj0E9OeTLnaABvDZtfoaRYaK+Os9hDJOG&#10;RPZ5FbnwfTZntPy7tdzaLRgEWrKMLxEAkSSgQkKO4WvpW6piwdljVNRBW/Qy13OcZF2Y3EN5ima0&#10;ew2qoUmlVrCf+RATYSlqgc2ex4TIs8TjgnE9FLbKmyCWzk3dgfILxhvZo+eOaL2ELxmwpgF8DrZq&#10;36oIGP1s6BawocUDtRJpyREV9eRvRiYWHVEmUBaYYbVW1xRFkDB+J7zMq9Kb6Q+6IfFZAIL0V8nA&#10;3IGkNSf/x+ze6sE82o6BSYSjEZrgHGKnMWx6CgViUxQhvdPVn+L2WoCEG2ZvDB5E1dUQ4nUVtDgu&#10;Qx/wZDMy3AqbywixZCPFI0MvokGHc1PrdGwkqGcGMFQKQlXireF/LhoxCV3Byh3V+QDC+Cyc8xgw&#10;a8zNxcisw4GJFowuG+HCI9dMiXaGc6+W/z5vxAngH4mX2zHSMiGWIAT4rBfkYuVHkECTkkvvkSEh&#10;+Oys8ONspUi91aTRzFAAMxvwbuIzAGkmL78A78Slk2IqrTSxxeCMuzlzTxkR+EemoUxhNVckvVoj&#10;+pIhBICR8hN/x7WuT2NisG3oMiDgCyLJLFMXkmKCXJcv7FFdyYAQcg0ln8eTbR7g6MFpPBFnzKOG&#10;kHQhZ/4gkYNAR8oPbKUcYSWzQcg7Sya9VBS92ISM2/HxM+uRLJVd9MSnPA7t5JVnn5+fhm+Yo7tA&#10;m24zRZXaS5AFVrcVXkXmz1DEpjWibRtZidQ+ROVhHHIANrZhPfZZ+5DaBUKYRz9wQK5Rpfn6+Pgk&#10;rWf2kpBpSgJEDKnUUOGpSBj8ick3ZsIc5jotLL3TfUlxTBkgFAgNhADCYF+9zISw6HK2GLfolTIf&#10;9cI1iIYeI1gl87Nbyw1xhwNntfPkm9rb5Bk3r7d/BiZhGhrVzw1zD/EZ9a26WDlWuXiuUTXsxUDF&#10;su5WVa0NH47gCSW44pLeKqW0IEz2a8glBItjadBB7dBcebhbwlmVkeMeIwOnqo7FX0NZKAQ6IjUh&#10;piOGcGvmQsVH84DJY9SyVrxxPiiaBrTKUPDcaxY1xbz9VykhnVjFdwyzrh4XNvwVfk0zxtapABMZ&#10;pONKpywvBXECWTUVFHr15NU6y7RxDeVuLIQ50OhIkDvSQ0QibACVijKVgkJrwmtJY8vj8hATqQow&#10;1gE4t6ppH6wSoPi1tPvisWlsE3KxjvAhWHqN2nVhSmX43NFncYH+a2HTk0MV1/Q8DEJvlfMrzRCb&#10;qeFUxoeOi/Venu0hLlZgt1o4D8VagCU0vcdMar6bNqFBdIgwx4VrdejoGjnFybCtkcyaWL24xxw4&#10;ojw0OBFbKHAuDXcdXFtWB/1YZwfri8zjNFVCRB6sRshctO6N3W+CdcUO6h1ppVB29ESejAIBTHhF&#10;aOM0HYuHCKOaweltT0xnZ2201GOUVc5QmwQU67TAYDFUyHW1HlktNqB1dIjA1EOPBCbrKHLQCK1Q&#10;zI7BEiKwghMlSNEGOcKwf9sMKlYK7MIrsE4W6JJZsXZUKDR+grr3TsVQeKUmOmlAJ06QniwOuZAo&#10;VylU17OSf6oGxVRuEElhSW0XQsj4qFkrgWkrMTwjk0leXAraMKgMwNq3iqKkFSTYEFk5hWazGdKL&#10;k+Nj0yCUi6Eo6C1wDjMhtTUbjePXMD2wmVI+yBBaqyO4S9Rca+OpY0vhshMEH5DdsGRcsWRonFXk&#10;2rXqIhY+bP769WWdnV4IwNQ0xmYCQhQXhiaEJpk/ncxUZ+whiASoGBgIYKNyaKch3RcLB3ucJdC1&#10;E73dwVhBYXZoCZsggWyEemEywvjU3QuwDWSO8e6hn+jCRxobTUbVqIL1ZqS5AXi57Nv9qgNeGgVK&#10;RfEJlVT3MuxW+VndbsMhIVwxsOJ9KFiIMmu8ltsa68KuXyQLWV9dDPIasGCQ0bwl9rIDYRKc5I3Q&#10;aFZPtC9PWGIjEmG7zWXLMFW4hjsrv9NJaZwAtzoXeCFB55cu+ZaFhyO1BnYUjhqNgQ0CqbhMHlcX&#10;qVqdFK30jfCBSKE27J5nON3bubDAs1MEMHXiNXfvCV6qV3UN5FZPpCWkjnmaBCdCY/DBU+tGW/dI&#10;WO3VuPcWgDN6Q3t4qrvUjqmMFOP7oucNuxW8822yaueTaUtbZPXyCg6WfPdutbreruUeB+6k40+3&#10;M6tRKCtL8TgP9WqZP2APMQsQaBhaCaz55cpJSiSCKdzcUHn1IUblcGDrFVNkfTp6wRCKl0F7VCuL&#10;PROEK++TThE9DU0i/w3wHku+iC1PmzFLgl1QFsI5ZBTiInOpvu8cuwMkOIjTgI8MQbW+ciiKXn5r&#10;vVdcU7hEKsKWoOlZqs+FeVdbiBFmKMVrpaBa0twbqNFMFtQ1g7y25xK3IXC1eDAyBImAmoXETss0&#10;Od8c4FSBSVsFA4w5HgoPwXc0toAfzYWeJ7r9ey5UpQFmWIwc+QhYmoRG91VRVwwT17E3SPxtkcqs&#10;BmhrpWACEyVwcpgsG+Dz6PCI/C7SNT04MXNmFXyghcN7mLEGN5RacglpO0SZsa/LqfC9U1QRKZYO&#10;o/IOgeXGaKYJuqQYziU1bovL6ctY0VXcNYV0F6dBA3L1ZvdDUF/52y0wRJFOGvRAUCrr3CgG/IYQ&#10;gxnytd9Dq9V2sIrrs3A4NU9i00MGta5zN3JDaDPWtJBSiQ2FHHlClgRhc203uvZCqt/wePR3t9bm&#10;YiB2RK7uHkViUuSV9pyr7nRpiv/wWpAnCQtNGaDS57Kx3WjwnfO3+9XsmKJXdmgoSDZWbq8tSpxW&#10;xJaafUmUFhUxsHY4I6XUx7lJzTXVnvAR/UXsoqgUzSmKhW1JizsY4pwlPbarmJd7rGKFtCR/QbBH&#10;HVTPNjl5JA8uAsfoyz0KWOJnZoPG3WD2C0ZO+6yKIBjBVRQIpHJC2KRm+ga30sagd6y4BUdoKRVz&#10;wDoxXsk2q7+tlrRayDFIatdl9kSd8oUqASMI0xWxobwCaG3mG8guIxujnzp0lcZqzHC49tbJ9As8&#10;ZzPS0p0snVe80nlEmJ8wWZZXo3Ft/2W54LHDh+XilJGzZyD1PsACDL+qu3WD7VxOmnJDDZxUo9Lq&#10;HYcP9t68lzuYopM4fY3PQZWqU2kQMFi8yoFXuCSvTy2xOcfKoyYl9xGNQJbjj+Nzm97wqMBoBgDH&#10;1Z1f2mZaie/jN0RiCBV1Y6pVmrKJeQG9lzIu+bSlvpjoGMAxUiOLeCYHIV+5r3WUC6JOl5Jby9r0&#10;aHcD6GpgGSz0N7QqMHbFuyUy0PGIY2BWuqFVjTpuxngdmM9h9mmSfmdmM8MeuudTM1DUZmaPIDLU&#10;dWktfYvkyaQZnGjdnd7U2VkUJWBIQnObsdkYjQy9KhzmJ6SCDQPjhoCKyFzZIu+OD4/xLifeNpaP&#10;OaHYEAGEQORIlYUSLJa8BtgiFpqQUs6TNnNNtqgB9oqziU5Nar7wn69rvDG9woN5XInpP9V1OIUo&#10;i3HC+ehE4THJWV7sUbzYteZ0THqY9XqilDiDBHIqP1fhJcaWUevyzxBjAwjIWnnBavzqNSbFIVbK&#10;V8iEwyzK7DCcnnCjxGDJ7xbAIOphTsForYXyipKuJy0Rb9Etxj3OAiG6JriQliGnZQaUotKD0DKc&#10;MmdU+mKXyaHkGAI5qQ6Mu2IWe1xmUraWD/EUSM9uz7GBMROzYje/3uoZmK0LXggHkg57KcsM2g4D&#10;avA8PIKNpXeHv9HUdJFpxPaoK+pns/xVPonLoIZdqatsggqU8oPKBvDpiL4Hh+bCogpP1foRMlQa&#10;F02jz2kW66ZHgZA/NsY13QvJZpOrhQJDNYb30drTsAfkFzvH+D60JQO+pN364K07bURCNXTuUp2V&#10;FcheW5+GvzQkyJ8Uhwizx/6o0IT+Okba6tlIIRmsMerya6LdWnXOhGRNGnB6K55Wt3LOlJz6FOdC&#10;Mxt8too4TGcTBTrLZRkaKhFuHEj5hWKKPN3xOiqT42HIK0xBAaW7GuAXE8MaioJ1/6lGTfib2lKB&#10;wUvTGVNyRFCWWFBHp+RZFA0k2gy2m8ezdkyvvF7ZyOlTBeQp6ZhG/to2NFDzVSW6idzGc66hwu4J&#10;Ps5hGko0QLxC2jMlcgQ1T+cW7MnCUOxQIg2E82F8jX7C0SWeki5pYfYMr3fcvvJ0DuGwjiFkadGS&#10;9IrKjD1kyOBkCrxmGnC26imtoitd1rkwGLZcYuyyeLhaj0F/Qned8WdEk2S3SDEKtY6IEAF193zQ&#10;o5ZU69jGcPOKcURvTCUlF/VVEzGVw+zSgllyyhsfQ+I+a420o/5q6ZjUg7PekSkYjfjqYSS5iwxV&#10;qlzSY80wnEBawSY7IyCVPy19Wpufm0JixmpVv0bH5bFptXtRR4BNCl3kf1IVLBFTdzB5lHpJ4AYq&#10;25tlyBROsnj05vC8wKSTbw2fYLNpbJlqYvJq/XZdhhmypqjm7vR+YcooNWe6bxr2biYCJzUY8SIP&#10;CVkTx8e2InIePsMuuKuMAtEiJi93UNWhrBln2hZ79QMoLMK8VBWa2lfwheTKGBBJbcfU0FpDQybF&#10;XxYiTcCZI66k2GUDe9VS2F9aZUr8WIx0ZuhZxV2CXO61Ncoa8DTbjVXzATevt34GdNFOYdHBTSXD&#10;hWrKrghupeaKd3VwQrPExVsZSjcSzBfPMXs9V3peBioXHMeak0vJX6gpfYWsSaWTg4z1wF1YwAYM&#10;2DM6vSA3GACGXPY1imkVffZZNq2+SgHFwDT5sbwP/l7DF7vHGECLT3g6lpC4G/JI6uBTGsS1L8Zw&#10;K7JPWxu4Va9msJV4lEdkIW4w+ULTautjpmw1YpPW4Pwkbsj9VhZSrbROa+KWR9uu1aQChi2qsKKy&#10;TDBg/SOtT8nBl+1CRSNG0XjvOh1GFVm2BDd4IUGDOfwRrDU+iD4bYVsujyHR5ALRcGZgwFiPg10z&#10;i9wZ4goBv0OTc0lIVgt2xWGvFdi4U/OM6+NMVjOzVK2iD58wOZ40ryNyUpwFXW5HNkL/g2lVGsoq&#10;9xxPJgGCNEeoD0P/pis4OHObykpsMeiFOaVbJ/PVxamXUmq9rHBAwspxiVrK6WSdZ+P4Ku0lqM3y&#10;xuR51tfCkCjy45q0kxu92VXJReZbH+3YeEh7IvoCjyyF1lLvjBVxg1YiIL0eWVYBsRvNRSOVc+QY&#10;2HHrS7pkm77clR8fFNH80gKRXzbPlHbjrz2uvlvfjc7xNigZ14ChQSyUzeTQi8av5Be5LUv55HaA&#10;GRmo8TEGsRnURpct23frdoz2Mc+QnAkxWo2vJ79NHoFmGEsckXh76PmKzkjasZKrxf48jrLBh/jF&#10;PBmZTptM33KHyoMEF/txHYeOcUxlcof5YnQJiNzDZsKPkAN7LrA2MHL8VFsMXDcLDiWEPYUtKgcR&#10;6adTOqerFSl404KSmulgfbIdqwIzLzo7WN7cg53DYJbuqQY6KoxjwoHTXqPZM736o2ojsNaAabfW&#10;jkBxx0JFNjBCGwpJiNzEYGaGma6AZbeNynSbtLc3AL/W7S3+LbDAbquqygLYsAiUtWMbzsEx3iao&#10;oNa7V1BZeqKom7Pcs/eZBcsWEfgg1jYbYo0uxY0qZy1vQR1mNxXS9JLJG81BgUx0Lf7V5wpRQYVw&#10;U+DWPi90pEQGG0GCVCU10l55urds6zAIUYO8DKLuPeCBD9RdWmmOiDnOlVLpNEBPhVibs+Z1zRQw&#10;YLcNvUGkWIlIfl5nNkxZJlHLqjtzbWw2N9+JI9YMcAbLL2Sy2H7Vh3CColeJZnYmsVr6KhXnVT3k&#10;ufCUflpmvVLSFRKYqKxUQp3n/Ygg2CfFKAL7Pd2SnnlcPail7YQzh1Dcq0mgEQYGfZQhcqpxTgUr&#10;g0GVTjCpHXEmSAv3mPtqNqgXJh3jPCtphgcRqWSUVg2PKvEDUfUjFOrk6I0oZGnq5hbqclFGQYSw&#10;xn91nTE5gFNanxSAmBDMqEKNk8C8IIQxG8lAu3zGYSdYa6LcN7xEowV8MIjBEgxPHIaIUEillzFv&#10;lvzoUpVT+sg+qLDpTkPedOjavcydY05zCzI0blrK7rZkgul6YMzIlkNJxXVUc+fCcniYKDQzGQqg&#10;mG1gDGp3nq4vtiUcBro4Ssf2xsBDr0uQHhpLnYyq3qMjBnb458jY18SyQADo9NoCUSA4DR2oi/Kd&#10;saUV3X+QCS2b5k6YtzslXWTTj5VFAo42f5Gj5OqaqTmNXlRhJZI3eQqxxik7pm+HB3fj3m55ie4a&#10;bD/pb86VQZcwMDCnxXtYQGw7eqbVZSu1uyrsyApjuv/cbdoWdJ9rrHLPW0Yzfv9cD18kHzj1Eznn&#10;ONcGh+sLbMVlprLHMFqLJixk/PX63RUum7RC3ofixWJcNAUD6dk25sIntRX5HrNN++gOUjai2Vib&#10;6oLR6zf19ZQYtGpQE5BNwaJJ2GOV2qyVcHwcIoT0yutymwc01CZ6A/Cdhrf+VS9zmT4M0Y0PqYPj&#10;BUfcNNWKiQ/XVMx+MEZlbaGpE1c9VaqCaCrs1XLLqQZukKp21l0yL1Mik8lafVN/WH6SH99ikPoI&#10;IeE6nQpO8ay7//KnsdxG4eUDLcOjtafvhuTCoepC7v0iN4yNYHXYHyGqBkOVEWP4UhdvaB46TyN9&#10;rLCWSAHVBAUazfFFfY+cGmunSET1K1pEkQt3Tr4Wu7GawIgsS0ZBDHLq3XKMy/lwfjE1wyzsWMQg&#10;FWU5eKeCvjT1pfrZphJU1u5Pb+cWRf6RFSwqVy1NblsaGE6Rv1N2QJkNBGpbI0b4eJV4Mtej04Mf&#10;+Faofz4dW9q7ZnbICDxVd29WnsCGvzCIOgBlRDqDWmccMAmARH8jZ3R0UuUE2bVgn88lsK7LkZ6B&#10;nvUvzDwwwFAcQmlKiOAUtZZDVj6egh5IXnlV5ZLjxVqJLfVkUKP4JE9GBzKJwEBRiUkCo0/18qDK&#10;M696PaTbTn1hs64wid9O0k30RV37ihV82I0zMoqw56ySa8rmUdvDqMUaWCRuqeUEB/BsnuJhAAZ5&#10;+ORqpWwBvT8lsyEPL3FBKf3Th7O4kmBy//hF1msTFmaPI/1np+iNN/2h4X70ylg8WsukIDJT5YaC&#10;DVFqFXCwJ/fpicPAa5ba6cwntg2KZbQGnOvu6XDY2Kt2oFdof9FcF9IDbwL/qqr1i2u7YOHityZS&#10;AVXeMhL6UzCQUPVGwZESFKwLCXUQuTUAUsge+Yni8MQJLIHZaWmKkNDL3Eb6uneXqsPYQE1ho1o+&#10;4RplqgiXCT6gO1jjlJnqkhuJraEL+XriWNWFOJ0Bo1lyCjifszQD+42PAxv+bHHkZG2cGJecq8wG&#10;cL78VoYKjfUlRyoyGvMMc1cCoepHhH6ULzPrRAlUNF6vhmrSW8otcC7f2DZuAH43SW/9u9HxtIIr&#10;kkK6mrqVvuERQ9DmqvEVcZ6xaLmppNr483zDbhkjXrc6m0EbYA1lUzeuqpgKaJkeMkHJC1sW9kZ4&#10;jPXPayBVKWdXEzTr9uZbeQSyLc4hjfh6j0LoVhSB1RcyVYUNp1I7r/Tt0LpJMHZVIZCvsp3M5TWm&#10;iY3ZCFYT391wHQg9h98gA8Po+ILC1/Br/JfFV/6PFuieZ6sj0Gh+p1NLPRrFqIU1LNYN3qjrF/ll&#10;KJGTrtyHhYsRWapsDZKpKLAIHsjdD534YPD4oYljqhGyw2UVy8w57p0hK3tRXQd2rgYDxpkfteSq&#10;Cgp41uv6beNaUHG1uGysvlaHQCT3KbA4apBGPyi8pQYS8VjTtGbhak6QSVPsFCZKNp0Kf4Lr/q0c&#10;0K+sD0gxu7qNsHbSOQ80ywHvHldYY5Ul1ZQVyNsD+D2o67IHlIHxzDb25/C4VPun+AoFEhADRLD7&#10;x0dpJDoZ9Uc4nOxF+gEmEYFMdT9ghnOWe2gsIFqDUuYHOLTDVFegQ9qQGvFAnJju3cJLfuWanIky&#10;wqGRgeK3JnScWaGtxiWAV9kOSR91x3UXQK46eZQIMbe69G5PMzhqZiNtfSJmhDGD6dCb7YNQ/grh&#10;uPprGUbWBdluEq+ZnNSJQnSD8vuP82NadF47Sh6EOCU15GR4zdfGY6aS8VSJoIKFUgvElw1NZeMo&#10;vlG4qYuVo/yAeWrZxIKCafvuyckxUyobsTWl9aaJQhfMZbphhC+006CBZH/kZ9YcNDWcCKJVfGR7&#10;uoPSlKHpGsKd/2Fo98gdZ/ebK2oGR0gCWUQ931NwELOax0EPcm/L2JlBersVk7rEDSLB8k5sMhWL&#10;69hSwWlxfmIwepJVmkJC0uk55kfWcQUkYvhKTQLiUbQzIa6EiCOfIXPkINqskUfJGTOQKjeeOTTq&#10;GNBdcYH5d7Taelg7WdZkMy3B2X340ddX/tJf/A7f3Hz8uzcDf+vv/v1C7fDLPdnN9S1TYh8OePRD&#10;AWG+8+vp8cRQq0kWL+Dj+vjChtx1XFnFosqDLL18oEgIVCH+AgPaxgWPSVqzXbiSkAO4+lo509Vt&#10;1nhmMP3IIfRqsaParn8NiHSgMyqN7RpI88IIb+C4RkK56tKx8hed1DhfJYqvFLfr/Wqj3cMUsFsD&#10;aWBCeyXeKxysufTDmcb2sr1t0AsDaAjzGn6/Gq/1vJ1F6GVzNQ/tczpqdQF+zbOXRldBZ9kCtLL6&#10;xzzwL19+wqBxOGCEgLpL8pzBb+uQo9j1c3kkYyj213PDnGJNMPbNvDsMrTDZciWEhkaJVwWB5VxX&#10;D0tHEqWV48nrShDPsZJYsgcpU9oggSInE8cd8OM/8kM//1N/8P4J6fCVXWblremN/GRgZBYyJugi&#10;2eXFWRA+jaTYYip3nl9ePrk4P3t2GgU67x89fZIDy5w2Aukf3r//4P7JwwcP3jk5uX909N6Dd3J8&#10;zsPj+zmJ++D4hDCVnvMVTwegPrtJ2sdemicy3rX4AJGu/3wdYSLYgelLWsLnWrIXxjOd9w5zPr3K&#10;HqkirE6uSZY3IVWT7SLM1ydsiIxztfbULrCew0ahcIkNYQhBlKUjN8SSODiePL+cIvOUyD24vkzZ&#10;vsK0tC8pKbjUBoMCms84Zi1nt19eUDXWY+DPL5i9jOPJs6fZYh7RXjE+sHQYBTrpc5TKSNZcivBY&#10;RrDwD3B6IBaOM6mirCg99uSquACCXtSyLYVnTOl8LDF4A+NGwc6XI+YoONiaeFnVw6MjZDv9XJHF&#10;alCkP7jnryPmY2GC4WiNUUKFegH8QCPaMIYNXFrDmybmKE+X2Bq+qumI5ROP72Z9M8lO7KvjBIGS&#10;56ny7ZOFW4oMnl8k4/9OEuRcHNa34i0Ca+LkzRrEGkTFGkMQEAfucspwDPgE1SKgYFyUhWVik9GA&#10;HGCsUy1HaSKylId3aAq18TpJ0weMLegg8uaM0BIBf+F/9K996UtfuvHBl4283a+lB42o3c26wcag&#10;iuCrrLonBwxuiriDPb23/Hy71roVFf+B9mxTPcW8oM8iR/FENVJ5MXxKahaJQP2RMCRUeDAZPpUt&#10;1VC8bACv26DQbH/oYdFdddlO2oHpt99wzQ7B/M4da1sNBysY2y4NzZRVXOmfYq/gDKK3PfUccn7C&#10;lXxGGTFDF9eXxDK8o/p8NVcfNNtrBiPKgu5EENqVov56szo2M7zmpFi+bhZz+8luIuzt9Jo51z0x&#10;Ix1E2QQBvJhaGrFSuNGbqk6/KLWW7OpqpA6qVfPiwIujcoodNAiuJtgCHpmEKCU4/o3kNzw4f+qq&#10;BF5yQeC2cx2grTnFGAirrDfjSD8o5QeI+T8IE0w7J4cn0VeiIOVP/Y9IDTn/m+rfRMxd5mNILj8D&#10;9FHan6d2SjXl6zso5RQcproQhiX6ihk5FdqviV0PT8wZsiKnNctMBJ3ZB4Thmw34MqahCvaMHQOG&#10;a2Hes/CsadkggEAR1lsLqTL8KIKZNb086YiZljYGoYbYJzGPzxQjGlWC1z7/kXU9O0SHObcZ0uEM&#10;dykASjVUUNngiZaWiis7V4+TTHMuBS2CTAlCxEuglQgvx6WoE8JoJfkc27POUFanZ6DJW3EUgDSl&#10;pa7AY+rZeZCEpHBxdYHxI18b5UMsmOo18IPsxidZA2IyNMIjongkQRRWZA499xWSairLf8d5zL17&#10;9+/fjwKsPBqHTGNIXwbd85NjKUzC1AQyTr2GD1OMqPq/Mj6zrq/EsCHs8xQUMnG/UkG2jiCImST/&#10;5dY8sRUvKMSrYSFmdhoT/gFmLZ21M1gPKbkqxutk8nsU5+gCpmVygsakkChrWJxDkav+x5G9sBzV&#10;yw6laEiKqSMtb3UydDzhm2SZPMpRawc1oi2Ex2oknZKdxbDLcRZjhUcN17n59TbPQLFhY/8DVHs9&#10;Xigyl7nURZP1a++KAi0UMbg027a0IM+UwQ3GajkT8GyzNqLikByg3L/syG+8UH9gkdYvi1Ub2pXq&#10;9yQRO+vOZFu+jvQCoC1VLNhge+wEa3qGJ25PUW3YBt6AMrXgGd1235olOzlhdXa3DrCtn95XgK3E&#10;PLOsDLQkoIHFmS/lj4XRqu9jdlhzOKs4u9PRrREW6/fFlF68PdkQA+wN/Rz+w+UEN+WqHtEhk8VN&#10;nYsCk64ExljYHLogGg+oZr4Ntl8d2pjE7XYRES6y9HsARp7Xh5JMLxtltgtYxioqGIxCYyywqF+a&#10;kkt6IBEOe63LtbyCnXo8sLybsUxFznQ7yPT86jwx87HLZzhX6HbPo6Cr1kTRovEo8ZytErcsH8xZ&#10;47EIhGzSn8uLiyZ+gkMrRiS3kyBPohfhY2WySEVGLZOviMgiJuja4JwFO8UUoUTl2FBPztX9iXKW&#10;blxeULaWMwzjUUjLdFBN7nZ0/PSZGZgUDCYKiUdXbpVCohg87HG2Du4p9FCEkk4gFVe2clJaq/2H&#10;4Fr2rpzi9lOKJW40YlmruOseaIa3Rwuy10o8bmydXDi5E+WG1yPmBwPFa65w2WmA2lMpxWqlLIwG&#10;TAoYU9nOpgyLMc6c4ycsbcSZ1ObsnJyc5AKg94DTZhX+NP5Y3i7Wl/Qkj46FQDqspB4c9Zirmb1x&#10;XZFhY/8R9tTBjchx8ozdadQOwi7+QXcjEUUkfyqaTPgwGkiDLXA3eASDDQb4SRyIsYTj2xOgo5tA&#10;AeX4+DiPY+aNjWVRGplBBN8Bu9R62LJZygPjQZhqWjoFKJ5NzzM/mOg7Y4oFOu54sXZm7mVAlieZ&#10;AoWk6+dLSzpqSmW8deh0fata8Wd/3bze9hkAaOzjQiWJuqS9wfnemzUewHlPIBDlBBHuGh5CJNDC&#10;724VAn8mF9Mn5MKlbIuRxRKVEkKgRysv92583yKwgeR2fdffPXTcetrxLO2avzSkS6YD2jMFptY5&#10;gAoOA8Kj8JYdlG9V5mi0UmdvGSJGp59JVBypCCNeOk0ryHxN+2RG9aFqHZ16AWtd1FO3RuJZIoXM&#10;oiLA3FOuNYLL1jv7WGHBztfIP5/4MMB7RjJelAoxdMOSuRVHnIBtkzfzrZqHcQANYWdWtQqqyOte&#10;bWKhspe8skIMrNoLxgdU1PcqZARsqqgsqvhKF9gbSw1q0qqq82hnAC5knBwCREM6rOcRzRF9Bf2Y&#10;pCbAWzuFhequX4LzAfnnV2fBcuAzZT6pXGSKdROGrs9z9CGBlhyrk5ZzcaYhZc9LgWHQuSvW4Nii&#10;05MYzqlU6gHwqN3kRUf6CcAA6d06BOQ3N8zKfZ6zzowZDMXjIQCs0ww/4d+Zq7OzUw+SL/mBQUE5&#10;/NnN+2BnlQ+rHTaOpoF1mqCWucsuk49CIRQkqi5okuYjVaFuiuJKUs4n8BXoGQqgO2zNJRAAqGRk&#10;2Sf9DmkVq7iaKW1S/xHDA8uTpzXAFtwWLD0W5U70Wg142Dk4ytk6xxTI8MjbnErH1lDQ64RnkMp+&#10;9BMpKWr/7VunZ+d84+lTscXkutxuLAOxLIgUQUTLTyGear3ArNgtqmykkYUAgokIsayCoxu47aMt&#10;VjilKayWTYGackkO4OgEy3OqRuc/zEq6oOQDQegRyfHWe8Ym1GiULjDP2rNfKl2wUZg3zrBO/you&#10;VySKLQoKkYpY/FxhWb285YxHamJCCBgGiDSigCbVQRD2EKrUDOxtCccVaechAz+qfYIuSUYO7gbg&#10;Ow1v+asc36Vz1yxo37o9wPf654XbIYd147pF3OBfmAYJsSIm5IKjzfSY3tGH9rk+un1he1V/xk44&#10;V4qIo3x7NdTYmwu0bWPk6+LYG8jdfrCD1h0OtraGoiYNLK9+P5zujSpCF2Z0nSjtVuvJvnNE3SZv&#10;/BCz+qFCxGbw3y7cuELbWRtphrYGOXPGL+ZkBIDuvTWXBfzdxEwfndWZavviYNZjG1SxEUTFhE5q&#10;rZLt08xhYxKLsvk4mvSM2atzI5FlnKNz90XM6eYibr0rAA/HhJGpjhul0QXFNmiJLa5pfoEVxYIE&#10;YLUjw5LvDXxieCaqG+FOYAB+aymscXvnOagk8Ev6sNGhZL8/z4dn52dkTb28jl2YUgwY+m/nEPn6&#10;cQPsKYxGYlWQOQJAzj/01iq2zh0x+J1A4zYNF3DCzK1PkB3aKuIFOhFqUUOxwKSmlBOsTSo20VXx&#10;D9C8BglSV6gJY9RVnASYuGuryKcefdYI/4gqFhXudOkpr0XEGQaxzEVXoBAJNcyYLmfgXT2yLH2+&#10;slQERpfGeRAjPjUwQIi8NzOxshi3S1ce9+4iqscrUJEEayUXrADIcHr4G92uNyP1YzgcEhXWOMfI&#10;V0dHx+kwwRD68DgXL3hskEQazcQg3kmelhFE74xEBtlAJPREB033ZO0BkTCYgTpQup9QYCWniQeS&#10;wGm8k46fwgOfPNpRFwClqRtEgijLbDYkKDjKUZYUsRER78UTby3i7hCws6sQusVMTwVdw9WtEWnY&#10;Z25sGYwElFjtzgIPZgNhAMCrpJUTAwDr3bI8LKvm965pJ9mcAofvHfmlwNctQiAFdDAJxsb6mX0A&#10;27MzuiOs3oMUEuvRHiR0ubFWTY2KjutGg+88vN2vPUx4raP7kL9hvxTRvVTEFVa8b9Ne560yq9eG&#10;DsqSq2py79whnhTw/Wj/mQtJ5mPgsFis0sxOm6a4SR1y9WraWx1boFUJvcgK1KIOVhhlSBWx+4jK&#10;FtuAxJzi5ZJpljzBzU2CogP2ULgcjknX+FPBXnvH5i2HP/ph/19j6d+d5JEFfOsVW1/njSPvA9fX&#10;+0uxa3RAfZOlaH4JJms1Os8VkHyjnDIiTp2P8+n0hHBxxSIUbg2wQR3ATPaCntRgN+2lhk85kTQL&#10;BPcuw6fRKip8MVdTIQApj7OAfVp5GfxLXCKJXnrQT2mPfWbeqbLwigIozrYwH8ChMxebdpgpnl3C&#10;kF9cBCLAyAgh0eHzzXkMuTG5P0s83RVXJiIskBugNQKfd1WMeKjeApdeLEj4WGK3SAOjugPoLsZ7&#10;d87mYrq4MUjMp9H+zZSjEq7h/ZQhA3HzNrpsUDxtR+VK7fTkgOVb4sI0NaMLGv+lXQFA5vb8Qnzw&#10;SBec2FAVzvhFSZl4wxG3WhdDfMz5HPFnqEydMTJ61qJeZ80O7o9tl/rOUmhIV65TPeVtN200PHD2&#10;LOZiEmJzG1bj23cjMVFSWvs/YOm5tLmTMwV0W2SwEa0obmHNnMA/h/WR3H83OQ5VoNWhwfU4Toyr&#10;L8mKmvbEuDi2CHkQqZZ9kMo55JHzLM+yMyOXNPqo0eD0IiTHg4ihzI+R3KxajoeFFHtwnAUqzGZA&#10;zut+LkPLQIhotPxcFHpEMuiHs3ny6IQ1sIxVy7Nxnr94+M473QWc4wfqmxbrpkOY8PDIvPdZqyaS&#10;sfTQuHXAYlWq0EklCTkITncGxmGbSt1sGUxDpm/EekR1E6XP1AyAN9UOJNQjLvcQpmGYrZEgDYzj&#10;4gbgy2Hf/tdCiOnpG39+pP97yAcSlIEs5BaAIXDtPQ3ARMafmHuhZfHyIvFAx+irbUoRGEIaWFm6&#10;bGFWIB1Eb4O0s/o5QD4f92Ebgg6G279ygPZ36ar2rteXle3anV7tzY5fV1qe4Q/T2++L3Rqre0Pn&#10;+q0fqdAvH8HMTL5WBeh4KkU55D18VkXZBeIpobQLTt16U0FgGEW/r6uhTW7mhz2uXRmqTLo3Tnhi&#10;e7PSCP0K8cjwXKbSWjciqiW6YCW4CVFx4E06/2SgqlmCMYy9ep84ZdwSipcaCzwY4Uk7pmyTB2Wu&#10;o/8E/JoWiHkZL+JmttUsrz1fODFfi+L5RT9wMXq82dGXscJTwUv0vbo8ZwAeFJfVDEgHWlDWr1+e&#10;c6YhZ99NGJTaEs8kcwx/alOTo8VHH21+f25EJb3GpI87IM5yCg6aggwYm2mP4xPwz8xh17+O+zzd&#10;ii//okZ7jMxotskeJAHPak/W4fGV50b7Ja6KWLxUK6Bx1mQTlzWKoKynh5w4nvHhd8AbDc6gSiMk&#10;GaIKl6/mXkVf2+zmZ2lWCFGiLl/RNwQZc34uTJuunVWEJTdwTb9veokLOMeP5jwI5SFjDJNLHbxR&#10;/uCEFePCtEzku+TayTU4Z50EjUh4ugNI3Lq+ThKE8oxHX1oHN9Xr8Cs3EhCWUfEkPuwjdpgyHnn2&#10;xgo07bG9LZwzD5EMtEXVLx3qKpGbotqaSC6H2weTgBVBNCD20EgEzyyNM1DZfHYhSCqaZq5SO8hS&#10;+ewI5bzo9PzpdiBx7vL8ApEMuUqnO0kQ7jgogSgHw0jKb0eI6tSpolt5Ot12fit9dinzkyi62rha&#10;gbvnNbijCEGVnwLkPio2LoRGRJFUI74Xl5IrjiGIxpvDsmywNxq8a/1d/dqDsxlHIXfo2M+WWL92&#10;gR8JZKLE4LS06eWaYwupRaC+CpMwl2WrtxyWH6oWzoOxFa97vHkH9nzuVysYrUBV1PO7PsG7zMLl&#10;u4YCTZNqf8L2jMxrF9bvTce41cXWgrbnT6v625yibxF9RBqNZ3bef3ZkspHdYxuljLI7E9uBjyLS&#10;XnU3LvnHP8YGYVcWaxio3s0xUJzHGNkwokMdEX3E/mqv/syDVufWdBi+rgpJ8Vo1CeOeokY0dBk4&#10;0FjtSAXuuhyZdnm0p1dRdosYb/yji2GNjNX+0L6F1RaH1R6r2YDy5AkQow+MX+ZeDQwqQjPG/4oV&#10;AeWDSH4Mttcvnj17mvKyscPHPh9We3FGAhwqvAr86bOnp6enyYw7y6/Ls/PnF0+fPQuY5gMsFGpQ&#10;edXjUNUdU3kwCiPoraDXxdXzKN2c79lioHx4dR0Q10sPnOsgSDo++fYG+mGaT1A6LtoeR3t9evoM&#10;SwMSCT547njBgTcIH89x89dT4KG74eF5grZ8T1qRITMRpAkYuhoBgFnVSK7/CxN9i0MzXzVaC939&#10;ibF4mf3NYKOcMP2P1MVBo8x6/AmSnXOggwaxpmUDik/+q2c6bzPwgEMJr5Zq0haEIPRYCkKbqCZF&#10;YSpX4kWCjCe+VSiseJ8WTApQxvWhR9TAYTsJ58SrM+a+MKtcxRydGPtmcDQuw6gKEiM53EW7BQRq&#10;EgEDKpGZu3gnye6FNHqFtOosTZ0i4N9Dkqph5zrcPGq6ipr5KOacKYaNVcNXDy7ULJE4TVaIjdOJ&#10;cgESA8h7wyMYL+kncJcuDyyrtgpYDFtHgqRRM+UrTMvrzIwwGJFrsJwplFBuSNtDo2WZuJXXYqMV&#10;Il4mFKIDh09BD07MyoO/AfiNY383v1m8dcag6iYp77DMjSQY78CiR43ICn2zhct1G8xPiRA+oO5R&#10;7AUHvIAYVdG8fw7VVZc11KOaaCviLBTuM5c+u4kPAiAEvxT0TZdeUvdQdYe2Gtk92zbrh/Op3RQ+&#10;Fa1FQ8bI2GUHA0hzvT7s6ZvD7Tn38hI1hhHQ18bt5pytJsgqeLRfa55900lzTnYiwq7/2wws1C/E&#10;wppHNJI1trCMH7q3HYsqWf0Y6+nDNwsDfZ65zlwgMHDABtjQiaLt8RCumpqY6zEA+oCqR1XY6Y8G&#10;4d4LF64vUAdj2Ex+Hx3F8K8plelrRTAKCoXr9DSRVAm1/9yWCwhK170d0E7Y+dPTZ1HY86DAqeii&#10;NEkF5SPKqnhMQPzxAd1MQDAzYXeJubsgXj2uYkv6OBnV+TJgaoboYgBdb92KXBDWGfQ9vYzmH+MA&#10;JdhiWmeW4s2PAt0w/msegSASC8HFueIBWnkRjkA+oqbpJNpXgvsSJ4AVATQ/O4/vADW0NfcSHaBT&#10;eUrTm+Fm/La4y9jNcuJKCkMaD6CvIhfoERfnYgy3Mk9nLLfFtIsix2OUBZEw9EqoMLrcCDpINBXi&#10;lQbSFMjUA++tkSC+xj2RnUONVSwjcXzE4BFtvpWf9ZSrPBPnvzgDlVYCyVlkT4+l3ly+ZYlf3c4j&#10;kAoSbqblJq14ECVQR7PYcO6mWwdHqa5NqHkIss7+SjJZ72b2p5FcSpocnaHkVEfLUQsr3AyJpFq4&#10;VFpkpYZmlRMgH+cCJnSeTpZE3oayKgeQEHBgy6oAgWkTJpk+bRl3Mh1Quz1HROYPTsrGq3X94tgs&#10;ABnOWP5q7dtYgXYEkt3lIbirMi9sKB+XNr1+VQq31mcUcWM+oJ7Afkg0GM+0sLgmH6pOdYspJ9rf&#10;rH7dZAgKg+w3AF+G/l37KrQPy12jKE4sBVdy86shwl7Nx6qh0NdA+xZ9uUBTwllAKOjRjO1sHt8S&#10;dpHODcU9uhURZtuLCeg2JNiuNIx/m/YCozC1GcjFuIKZ3xah5p4RU/rlAGhBsXtzjbdAa8d6bAwN&#10;4r2c6DxApnKPaf2b8COeEoY24xLGfb8sfJ3QNQR5bGUdnlXBwn8z1lmjrld/iJKVhfamYvt+4Wib&#10;1AjeqZv4LNtBKJkFatPzdLlKw5YInIZTqesQLWzNMpUfXLPgYv6AWfBSie+JWDyu5lTeyGqBpZFp&#10;fHzcsQR0o0PgVrTN+MQBVLQ9PNwTx4Sn2aOAejKvPFFtiPdIBIljf/UiNUPCCJ+dnxnrDng+Oz3F&#10;4a09Xus9Tu5o8eFl0Z5P0eaLpqwjVod1WMBWzCsYnL4CvBxXh0abR+IDePEi5oH8Oz0/TbPR/vkz&#10;yXgvo9yf5l8A++n5s2fnp5mBnFVzdnkVq4H1camgd3F1Tlr5q1uRLdL4+VXaeYYoYFHxdDlfnaVY&#10;DOJLmTvC0NnFWdA8EklGkT5IItCggdvMaHFRaSAldLDcovunf5ECwGvP/8b4gS276nyXqXXg8wdg&#10;kCgHvbFxTMQ8kktMph6zgaeyJvA/wgiCVNo05T03mQh3O1njHNbOZYZ89xHN+DJ2gBI36Md3UtwG&#10;43nWCe2VC1S6MYaDiMSscbAFHVeNxQ2f35klxBHWOKVnb2f6cA1U7VZeydD6p6Ehr2IpoWyDIZkk&#10;VVCZcQLudrJxOznFIpmS6gsrnaOBadepSnsv57vXEpB9RaE6JLZIKq2aV7QcQ5O8zGp3ZWGJosfa&#10;FDGI5USSYJYaK4rhxhgCA/SIdcw7iiVUipvyOMRTul/bcjYN7gANAFg4+sp3aaSFCd1kFsWL+NiK&#10;vG5tuEOVdXzx1nJIC7Xx4PiYaNkbgN8w5rvjzQ4Tt/4upXE+KJOXiBbG+42QIlf2r8KMoqdAwyfq&#10;iEXIEv9cxs6Z2wqz/Nv/1v0smqngVWfNy5zysWwXpgYWLCnTLrX78wc3we8KlOl/o048kKNYP7Fs&#10;I2pUnh41dBM/+hA5Z6di21IC9uyZwUV7KmzzrG6g1UBlg+3Pdm6JFGsq/UjO2DsHhquC7831NDxT&#10;U3mh1/qIzoKt9xE+ej4aecAZ3NbQPb4/RuZ6qfeGEA9iz24XvIVwlsaiWtosOur6dDF+6ly0/Jx4&#10;2dNLsTFOhhG96zUQjCBTxsxR4vJEwJusX24cirIQ+i59Ts+9Cj2SRxb2Ui0sGB5Mir89TP/Dx4+f&#10;nj3NwwLhAc/wUXoYAQIdGtSJyhwOaYicCjL6OcfC5dt791IrTX3ONYWpGi0S73okhfPT0yTNxwFw&#10;enYWCK07P7KCRUWuUritmXYXl2fmlLw6i/f14iL2g8B8+hLt/zyh/VeXcR48OX/69Pz80ekzMPnl&#10;rXj08/kzgD2ySIQVQusT/H92cXpxeY7HOrrp5UWmCK8B9UsIWderis5OvTNmFacyPmNt9NSgxcNC&#10;vTlAinwo/qcUQPADK8RlbgQLMw956vkZnyHORLJ5lZEGlEWtW5lYjmMj8h+jQv7lTbwehMEb/EiU&#10;OIc+UJrGtG8K41ArvjuaPLEkwrHcyQJHm6Tw39TOO0z2hKne1IAz2jyLrIgQuEsCHsFrxtpTwT4S&#10;SyAtcxvJILlnoUKzvCCdumwSU4aUgbjJ0TjuZHZYzWfpXPc0M0ZWGVVjdUhNhQBom1C/wXcC5ZB5&#10;YSGZhEwqJQdW/bgMJARXSZQjsSnsY+ARp21ZhlFLHhUg3KM4MohdSHYlcaENy09BRiIh5DvNa5uX&#10;E6fXgWPout+zphYj0suiv0zwpk5UBmlNZbIkMlKlMYJCmqegPQx7GRJ5E99Nh4kbQzY2NoZNEbr7&#10;i7/4i6sjH/P76a/8h7/Dtzdf/e7MwFe/+e39B+04/Pr0db6/96lvMQGJO92lvXi0QaNgikoimw5g&#10;galB9X1fvC8YNapuQ/cNAsMIxaNB9Olk5VyFbpF81WF2Jzc6zWC0QQVbWx2SW6s98OxB8bm+aF+w&#10;W/1jH3WMG2zOt5ViZiz9TAHAsY/9wU864P7gD4vnT3Nzm5MwfWRytgjWeXqFiV7jr/W5z5yPC+17&#10;voX2WFhfAsJ2s81tuD4LNYOhI53emdHpPK382otjwfeaStqK9kKyx8WNIkDSv5U4+U9/pDHPdkXG&#10;waz5+VT7Z8Aq5cQ5W7Ffawh+zzrv8z4sm+d6fG1XWFWMuF/VG4aO2UA5scSXH8cnx4HDu68Iro4H&#10;OxckZy4oHKxV3boTI3Vs9oEgXOQgI37UKNO5O2/TMuqM59+obLl2DhPPKMeiWOutnmWOQq+dOKZj&#10;Iqtb3Zjx6sREQY99npPRgclAIZYDHk7aXiYrAkI+jRc/Xa9qFatDHq+00YAD16yH/RjHnnFeE7KG&#10;2o404EHy+TLfkHwXa7Z+r8BgFEBs7KVSIhywPVVSwWyrTBA55ioSQFVLI/JwridEwEp81NWxmg12&#10;ftvP7Vr1iWXD0OHT1zF6SELIH9gYkDICgDqAWJ7YY4Ih2hSI4fKQeLAP78nSpwfN7oDEmeotLD9d&#10;zmQYEo/fJMjJ6DHD4+duqrkhezgX4urGtKNZMb3NtIcZRfA6TpHaFKVRksjKe3xlXVTYECFOrBAe&#10;Ei0bg4AlWo32iAv5M90oYbdabeoitBREJp5gQ/0XGXpIJXYFLOmGtkcwTGCgglAuyyg48CAyZXIB&#10;lBqhcLUCw+iio4O5WMWoitMqOuW27Dp0biXh2a31JkCbfpB+zvbsBm3YHHIbgSl5REJB8tO4P2Vm&#10;t7QsRCaQf1m1oj5BGHf+8M/97Fe/+tUbgC9nfatf//S3v7X1b5ML55MCcIHkI68FljuIJgiml8uS&#10;YdwiDfaqBS2Fiq3Jvlcv5w0k5JXFpGrzvtuwekBTxm0c+PwsShVTd/rttFsoVNrtYHKZjHrr11Kl&#10;B8v2+7vh/S4GTSlkTy+mN6arDaaPfFA1dN0/g670IFp1ttyC3Fv9YYkdr817I+LKZ3aL4fooc2zi&#10;zyzAYLz41ocswcAG2tC0toZla0x/+9ImKugsQYV3zvmtX39xbANjU1mLhKpUP3r+D7/rRCyHppqe&#10;4T++0VqYSF14mTVSqHE7FVHT4XQlXDJgOZ0lZQ72WJNsa3KN1ZSnmFoOOwSpOGh1QCy+2KODk+N3&#10;Hzy0Jlr4OCXjwugxn8bpHrCPwnfvgONw9IVzloxMuZFnKrgEVxNfFq59hfW4MWjGDXRyRuzruR0V&#10;LcK6DR5kIIkRs8TsS9356EmcTie0R4xA+dcxb9K23vU+PTF00YbRVoNG+N2ROTR4RQIgLyuRg88t&#10;8RvlklhuDkTBGB7AQFt2Uo2pSy8jQ4i70dJ51UJrPR3DIAyVqMW3XnoQkQ8MR2tAg1nsoL7BgEEp&#10;kNKgtB4TTLi+1YgmCAM6wCmAI6BJYlSvu0u9gefXVKS5dcekfw+WzEF5BPFR0y0LTx26wyOWUkeR&#10;9edVdiV2K8PcOjk8oksxQbcknPKohA3N1sWg3cguu/GKncYJ8mHiDpgZq9ArcRbZK4BI1AKoj0Z+&#10;c4PXIUWyn0fBEkgQgsKb5BkzbgB+eoFHDxDjBmyLu7jbuy+VEhAjuq9WB63BhTCxABaxFW+6TqiK&#10;GmzRjI5doFKuBQmzfCVaJc72miE0mjJbSbN7a+opZOfSHjisyYHVckTKfA0aKsPctjHSRJr6IwL8&#10;jYm+7Pa7+TX4Wlp/cyCDE2WlOzbHZROb4y3hgvk30LE1MxDDLwjctuXPRaD1jy23oEgh2p0qgQvY&#10;srBNFHBffrSfgmyptCMZ4/MIEptebh/2i9hXaLAvC4/btU0Vrm+8/gI/XzLNgu+V6F8kLuAOF5p3&#10;8hLlFb9xv8/dzKpXVzd1ltez2yXt/27ENjMfzLptU9EVUviZeVPu2AwSC/Cd2fUcfrushbGOz+nw&#10;8pGYYKSd1S5dHX7wr3hS7Zbq9eQowwSds2CeZ5bgw8atjuGdkJ7MZDRVfZYkEKvpzZEzhI9ZJsVM&#10;POur+MSekM2sySXLChvHQahwi53GMJ5I9hQ6J7qNmLKAECq8unOC43TLE6Nu3hhFmeI+QF/WQK3z&#10;myHFpVBF2bhKnLgARpRFou1IRIvTPJqT6hQ6YtrMUxLiF0iL2SBPj488/56cPnuS0P1YuS8unuIl&#10;uHiqxz43PH78OBcktezp02fV/s6fnUGV+Reb9sXF2elZ7P4x5ac5dFatsUbtvUop1gBRnP6UcSPM&#10;gIK7WYxGONYO0TfRaxNt4DJRUUdfvwfoJRYhQXCpQ5dY64To4RZHDtFykLr9zFPgQoM9iQGhozRJ&#10;HRXdHMTQEQyIzT9tkVOQrkZBbAxljpxhFhJ2Z7lWaSr3xVtc9Kqd+eHJSabUUA8iNvI708KypmCc&#10;UeiZigA/kZKucoaJHGAsOvqxJVya7x6KiGFcAsa7HBu5RdwwHhSnITzEKWv7z7aBjhbBD8oaLT+2&#10;PnzSoCZCCZnt0c7x4kNkZWBISNbizejQ0asQ6yDIUzAZ9TwATw/y+ALPqzSihchHU+JwkViPNsxF&#10;24B8AN9TyZ7ievYBlxZ7cFWopV49S1S5hg3Yi5G6POaRKgmWOOqIkI71rGGjwniGQGKUJPF0fIdf&#10;g/AArhn2yG64AXj53vfMa4HORxF0gd8M1XCkQdMNqqXOMsndjDT4Z4dZXgNcVXcfc29hqPhVwC3m&#10;lc55jVVg8JtP24Glxc0lS74f6WHrR/FqbACFy+2R+xd1j6nRbs+tB197QO8aZb6WTxsePBwY9m+u&#10;m3loW2ONqBq6ZmizYJjqJDpv86DI4oW9qnaBXrTFM66GBOVprTaO6X87XeVh7zVmhvZkiUUjI4mj&#10;E9yLdMW2N5xNS3tQwbOz4C6NvzOaWggP7jlXTWbT1BwunFvCleVBlBzRI0hd7lxK0G9jkWK4NDuL&#10;+VeJVycbaTBauTHJMCEZk8d8KY4EgUJ0uTRubgvXAAlEcQeYg5aiC4AR9TS68quYc9FGOZDU2vVd&#10;6dEFCRu0khfsupKldcVxzOM6RWuUAky1p/gMWdZx+idqzzLySb3j4NjAnpCcR8VPn6dGrgD4479/&#10;fvXkybMw1Oi7gcYMNXCYIP7MUjzvp2dx05uKF1bOafaU2KNsvmVwcLtj8o+MktB9qvMQlh/kTRg/&#10;qEyCXk8WiZ2cuTDcOhYFLBpU8dNJHt+H1Bjv+ZPTp+kzIpBTndb1XFD7PukFuZITU2KEINnPAHtm&#10;W0FNh388IBEgGCvZaNHUUeRJwkYPbwnVibI8SoEa1xL8Mbw/MkCemetjxMY44cHKyFVZHkkSTwFB&#10;++64yFqc9EoeoImQFCSo3QU5LHTQsrskU3gksKaU+ycnnYFG1GNjZ5kpUKSXwD1VGTGEHa6U7IBu&#10;+3USEifxRAgieDYhf4mMwxOTec3dmFJ4ue2gyrXbCRTFGs+BvLUlGIMPYzSkoyfKd0tiGSDinWLJ&#10;6QNSAaIDkplqjG4jBDUkCYvQSfFmulP3TgI1RA7vBiEmmcNMwtVVygnUV5YFwdlv0qn8tn73YSnV&#10;gvYZ0q64kLzixkS/zzPf0vdf+YYm+tfY+96fxedesEO1hZxv4Kvk5YU7DOxNktmKlVvtTat7eCNF&#10;abEvwBbFC7w+a70Zm8Ei6U297iX0YummwjwttWvz4o+lzU9baxZ2uvJqqjfuLrOZ0WNrX2e77T1h&#10;whGAY77dm1/nxQ2/N6ftCRa50YRpjEjXzegwNniHwRRgqW5lm03P2N7PNE2ndyNuh7fCd+3CeDNA&#10;x5miQrsJv3wtb2ojMxjtJbd//XmifvA316gLAzISh9c4Apn4GjfzP27RRlKIwYgI1em3M2EdgKKh&#10;SD3rgyAQMz1wS1kutOYeYuMyIeLUdooAVE+PJvqur68790/u3z8+jsFA4w8Tm8woS72QYe+5bY0n&#10;fBU0o1idp3ene1gLejIbIUuoa3BnDonBW8khNJoM9L8CNgWVmtk5M03Jq3aF4EoaD16Sg0eJupTO&#10;xVoQwEzYXTz1Ae50TgQmGBBkxqIA5MbyEEhK0LkInDNXMEbU7QospNw6x5fRw4ZVrUhGtGpFEc9a&#10;VUyx9q6OdkMc9FMAu9TbcYaJ/gPI4zXQsj2CFCXQe6qQef1ojTSeAsDn55FntZHwA02ek1/5RNtN&#10;nqiOmm7TGQwiCdqPBwHlH7XVY08DyR6lUwkta4ahnmrqt+OYIErO5cbNj/5+z2MCGGb+MkEAYY88&#10;t64j7ncAi4iMmK8Dvcq7nESM0JMceo6ZCdlolWH3Wp93Ms2wYbutCM/cBOXZAevEhObL4sDmMVrp&#10;McJXU6eEjuSX6aj5S2e6KZ0yOCY+xGxmXQaGaCI/KZlJzuwxjqTjcv1cOdpRqrbOHe6JAjkipjiu&#10;KM6QSRDQcpA7KzFXeK+owqQdMPmeEMic1JkS+5MMlozTetAgciMY2IDaDTK4yCIIe7dv/eGf/Zkb&#10;E/3GW78b3ixVb/raP0sXfb+9UbpcYl1BZkHAJgwUeCXueZV8BLCBlr7rvesyHKnurv5ELLAs45in&#10;llKer4qR09TomfvzPAMQftVQl6V8yQRVoAvP8/hKtdU7BbdNCGDwvapwrgAxiF4tUpl6dUCgUTTZ&#10;1/X924t2T/QW/pwaONv0vwbctDLPFdyrjGucF0XasP0aY0cfMz2qFd9vwfeKSu1L361BecUahiNa&#10;YzULoHcBRI4Lt6tTFpYB3IKLKtAecAL7MBTInmACne/ums/WiRFWXWvrhr3E/xpRgbJl5kQRnUcj&#10;jtmkpgSwoSEFhYlJDlfyNExPMS8jQzqgMI4MUUzefMbocFGwdAtH5SVj27No5cMZalqGrcdVmfuA&#10;/xzj4VFyesEZKWe0W3APIvEEEY5n0wyLoRu8LmBxikxL0zw7i4Ybf3PC42MWaBmcqydnp09OzxIP&#10;H+N8nql2ew3kRwh4fpk3XGyJGztw5wkFebCxR7EGZF8RKJDI/BjkExpI6P5F7vAri+4QPB9JhR/R&#10;8NBT0VypktvKO1E0KX2Xp2bmJWcgHPcCCr9SjlH0VO+JASAWghc5zZ2TeAKD5PKh7tNgiSpJCAoN&#10;eZYH+ZgbRv+prK5w1szGfEGMORYU1W8NGJS5DVI6gZYByBtj0IgqDGnFEtDQuYhoIeKIFFll6yIB&#10;OQhYQiyiC670CAEWwivu4mRBNyWOnbJ3rHi3UoAqdhFC9rq33Ma1KklFNqAfmn0AP5gVry2dfiYv&#10;jjqwHlWMIeUql2o2TzzdvYQwtAtUkDX0pIH9aSelGlJ21w3F2fYtYZMNlrG0JDMxpMRS9MAkdHes&#10;G7IywgXaCoOHD4jCPor/kWaUrMZjpWVLXR/SxL+uf4nACBV3msh9Hl/LXmi+okKz7gMqRWJRsEaC&#10;PxW+y6duNPjF8d/i3xNFv4HTG139Tp9vl+0j7QYZfgtprdsVM/2wmu7CZr7f6MW7Bq1WjVtdyiMI&#10;eF//XACmkuxfg+h73eeyBhgVqAGA/bDwhe58OIEnvbCtvYb9NlWrQKWP6WhxFK2SlisRCKYTcjey&#10;xRrW9G4M4DMN7SB/7DvaC627GdtkhQof/cr7li+zbXTqB7lrd6/AlLvGdKBiu127JBU7vUSC/LYz&#10;O1V6t2Te/etXJ20WjaejVmfW6+mJ0vMQ7fmo3MtwMZjuwlaJ904mAYv3RC/mzxo5lTKSMQXXJrot&#10;IdyoQ3hyCHHKna13CCOE4lBTZPA1QVQfOjw+enDyIEwuTBaxIIqdyVEoUlTfNGwsR60nHhthAiEh&#10;jYS/weeUoWSRCTojbSkDJu/I+dSdnbr3sOGyPnz2jIf45IgagXsKzKiA1jKeN83KI1nNUnbk4pPf&#10;j/mUngQirtDqsCEnx+8CjR/IJcTdQrMy64ADShUcGQKOWIEeL+gaGw9kYVRPZryn22UQRK2nJ2Sm&#10;KZTYFlxcqDQunnPoSf2Xm0fKwPIfjNf2ncegnSd2IaCrvJ6ljQCTt4Rxebgw8XmeMyQGWQlHAc5E&#10;eZwi+WVQmxOHox6RJNeQiDh0CcCT9o053P8wn3vGWiQSTn+HWHgiRFVEpASss4FinKlCnyb+bjLg&#10;iYPTZYJ46pCtCISBPHPeKIoW43Mbas7aeEVJeTE6eQgGA2PaYUf0j9wELD1lCDSIfx1AZR2nmhME&#10;02DAvMlzc0Q9K0LdJIjawwiYltb5QDZVsDBEgCyDCh2QpM4jQ1Pxd3Evp7yr77sRt8tMQx0eBXk0&#10;9p6wmLrk55SHcgy381IZ1N3lmWXcMgS/zKB+/mf+YDT4FdO48ZLX33zlL/3F7/DNzce/ezPwt/7u&#10;39/hwhaGuvvIdxt69s16LZwY6pDjL+yRGhoIKnnsvTw0rJ8M8O59WfSEHW3m+vX+NRxf1u/K19XR&#10;7emWLLdQfeB4ou5fw9q5qS1swXo7dHcz78a/yRHt7zao9XA+xOpQCcavR/zvznl9Ggannbxal3uN&#10;G3DSXVSjGQgutCVhVFjZzVHXZ4kdBczVwvZNJ2eMdfXdz+z7rjy0H9K+/BResRczkaGFFXPA1atb&#10;f/nsXUyFFvvMTdy7TaLxU2kB3QUzODxOkOaobMYCt8IxU3oxBajdU9WTPTl1i5Y4NZxaaKibsLsm&#10;3cGf8Rlr0s+f6mR52J0op55cAkaGi336/U/8M5/77IOTdzQGkJ0f869KagPILjOzUV6186MqJoJ7&#10;AsbiUjVROxytFdfNMQ5EadMe37zgZMlPbueQVgKWKNvtKaUaEdpBD9zDIqoxAKiZGO9cQMJevqCE&#10;CQShqICaGLU1IWlZDOMbOMMGGlM1zAyRV310GCaeCT9K5TbzVVJWJfOQdgKpSQ/LHzzo1u0j78oK&#10;xL5BSltuv3eklg9cpQMBRwUZ2LjubfMPpQHL4zQsDqRMZ2pYbs6eXlsRP7nsnsTK+orurFQN4E2U&#10;B+3Q0bM6HJSLrTrK/d34LkAs1F0M4+Sm3751aCglY4kK/uJ5ystHVc605hYK4HhuusHe6PG5pqpz&#10;+lsbhqGXYGf9Pnjw6TaPa9CAFYOJXFDMMSqtTWF8ShEFvT0a89XwZSw6mLL+rLKR/I2xT78j6+mi&#10;5qXOze2plB+vwItXeEByseuCOh6PR+7ACWfFunzVFLVSfrplzTtO1skFpjwUvA2DN4Ql8+NCIY1S&#10;91D1QJbCEb35swc1GWYH5dRiof8IVxdKiVaLSAZkuvbIA85JKoojeOVHN9qOeS2A+Df+/L/6pS99&#10;6QbgZaNv92sf4D++p4W1otnrAK/cp5t1+bxVxTa9kcuXZddbi34Kg1RzXHpo0WG/8R0uyjrmPvug&#10;rjedmSf5l2b8JXJs8Lck096xeWlrlhtgW3hcUCxOuc03kK6uNpIH07AO9WiUz1KRK4HYbLff6tAm&#10;JbSd9RpMnmlYAkFFjd2cLPlGrN4G7w5tJ0ey6ePY42OJ74J11wug7t55fBVsOzMd9pdqmTd1zqse&#10;w4hes1zc+r9cflKVBf04qMNZFJrQhfweKcINYQ+GwzXmSBO+OcToTxECVJchGJk4DCdO/cJ/1xib&#10;PG2V6fBpVCVUTovWhRHH7Enp2VuHx8dhc1WpK5nUO3Bw594f+Gd+7J/9yR//xIP7sevWx4kVPRrM&#10;9a17L8PUUtQ9NVLwuMc/LOir0l4nv/l2LOP4Isgli3n8/DTnuWWCckUASeoh9es21Wwy9eGVhBfc&#10;uZXiM6+ILEyi82FQRFRoFXGgh3lLijyp2JqvXzS5n3NQQIC7t+Orz7wc5/A0tFjmgccLJnLzHNNn&#10;RrJZheHLhynfy9npr44PTzKxObM04lUMFXkuvlWrvWaMAZs0RSZVQtDjh4grmrz/F0eHHvYKWqPF&#10;ZvZOjo6fnp0dWScu058hpHXnhU5UDkjEYPy4sbGnq5nYhMHHfXB0fBx2gHBA3zjsJwOKhb9ElpHj&#10;edcAEdih7oDVcLP+GWlaK5YAP6jWFo7vttXWkMZBqbjSWx8X9kHBwVStgaJAd0rJhxatH0f9dnIs&#10;1+3orNcpGsgJgamLkNB+Y9XxVmAA0YZh8kUD33ICG9BODmeQL9XyIUPCOFx399EyZXN+TKRCUyrI&#10;OOcST+ZxOClAo9eGuZ3zCxp8mom9vEx0CKYZCggihG2nvAfgK1E1lvDwMLKp7TIXxFK4R6y5S3QL&#10;csndpKd4NHFmhmQEOvjySAo0ypXiOfH85LK0QPneyxcn948TGsJuqSJj/SjMKihKWL8075RHeGyd&#10;hWzz5t/483/uBuA3Pv5Wv/lbv6YGX7a/oeweqMOCFyrsRlKsleXOjbt3YwreQLoNA6nrCf45YF/m&#10;0kaoWd32VBb7vu2UxRt8ta5fSLmH+Pva8N7Fe1e+thh7cLmP6Ns1Ozlj0ybtpKK8szUQO1M4IFRI&#10;7niFzN28rnc40Krjd4BrNvtJw7c7Q9vs9c3cWBFkNPGB8E20ss2iOv3YNMXp1hpenz+dWCQwnLNf&#10;7GQRx6LTrrEF/+7ZB2GguSJaUbsLlqvjND26gYJ3dAWmsZo9O56AURiyJ7sbxCUMNHFosuC0H0aN&#10;i3wRjoVSTkgXIgcjQy0zngPUQfvUSEoJFCuTU2YGazbdvPPO0dGf+oU/8unPfuqD994NYKD92EbH&#10;DWMPr0QsIRSqlbdL7eTHvTT+LjXqeXaM7QhdnC0Hk2UBUo2OlO2oXMJXitdEBQXGEwSn4xnuGKaZ&#10;g89bGQbNj6qoeDHu3ElBukwPh59yUH0s1KaS144MTz+IHz+gk64SXKenX/3aUi1YKQLblKJLw0kZ&#10;F1PuHhyiPEY+BJzSqYg+Afyenv7ieeDn8OQkn56kwIvJ35m8PL0Bknky/uCwdTVC5qer14dCsV0j&#10;AIY4dq3rGD8YBcfzZuQUVDs4JJzC5AJAmrzHDJUzCwhFNH4Nh3+y3xMTfoXPJcuFZmzqlmViNFJo&#10;w+iflqIDeaVKPcquIpKCKbgIWJRzhwSdKEPbDOLrRqvmGwmjcW2lEMSNnvCTbiABxG6vcDICuicd&#10;F+mV+qyKZPBdKVCjS2jz6ChiE3st84BYomFbgLQoveIAsNrCO3Ma4YRGMiIJKqBewZRzd5RXBF5O&#10;DIJ03YK5oplHFRrclHGpXGpRwHzVSMt7qXqbCdBukd0h6eLFSGs+iryVCTjQ2BY5JkV2saXBZisk&#10;kH3HcbfpnvOZscnxSLT7H/+5/8ENwC8++nb/RoPfeLw87+NfvWbRVJlg3ZzCcUmNPwonKlGNkQbu&#10;VsIRPH94h21NFBfVoBAYEYp1x/ql4KTinMbAe06nlG1L94X8JsyQeTwq9ujf2tUGgzfxIveMH1qs&#10;qZI6uulC4n0N2yjxQXGVTPjdZo120N7eSRM1Cu040hZ+duxqluyQN6F9TWxnL7PDEMvGbBbRfucp&#10;4OpeI0yZrlbLxBKZtgsqf+zkoVnXnWDRJrCga23QZc0AmOY6LByUDuk5VybXhT2k5b98+QmPBHVB&#10;ncEoH6CI6hl6T3TraFGxvpIn9SLSQO5FPjCLzQWNuRUl0ogmHxnIDG5pgY4C6oko1IslqiycS1A8&#10;oh2wH46F0xR6CaTEl4nG56ynA4liOjujEtx7Jw//m/+1P/qFz3/2/skDz531rEzPIPEnduw8kTp3&#10;5gWHDlks0VQmjvI4G6SW0fBrFETYXIaaTPFZicwbI2D2AvBQihb/Cqm4SDV2gyapdaPBw4o6YFvq&#10;hAUaYikO26UcTfR70tlBwqAQh9IZm48KFaiLoVvrahPm6pXPI2KwTsxdNyIu3mBVzBLB0BxekjI+&#10;Hq5juRUaqUs7jDuXx+iN8Z+sPGwqsfNncgIWqLMixFE8Gh50K7DhGA6kRQOuGdlrCCxAZb116+jo&#10;MDSQxIV4FiTFO04XZBQhhrPP8Ys8j0RyRtk+wt9yWXwNSDglJ63NlJLFAoHtoUQcdTPDRraI78NU&#10;QyopMPsAduQAjAEuVTqSDoVuW1Lu9PQsCqviKWb5SDyZqDRFuqDn52Z6ccSggjNkqiQpGSB6mqCR&#10;a0Or2R6lZEh1nbQUBhTbC2fVsWGYefPUQ+eY3InYh+Y9vC60TaKawZtZ3whoyFUWrTPnDUOOJFQ7&#10;ovmi9DlPxLqD4wBbC72Nt8HyILoIOgnGzREPz4zhsHcfQYQRYad6PXIDPDN9vrqOSBZCjWNHy5Pz&#10;lqVUkEpfS2xjy0J1x3LWELx08V+/MdEPO33rf70G8PvovilwG/xv3/Yr1bX5paivk1jMUPuU/rhn&#10;tDcLkG3wNnKAMjiCAudLyJ3kl7XcDnD6OENLKl+8rnQu/b4ihZZM/gufKLOW+tcyIJdW4F+flwFv&#10;wgEx0gsq1zB7uyMeVdubFWjGMSAY94r1u88sVE+3uR6eVydaN1VurIwyO8wGB5hrtFCImjbsf3MN&#10;RnyZtpdJ38fjAq/4s0IaKwDRYed9BChNC4aRWUVY/LGD1la188TH8SQuAZU7va9e/V+vP3scVuJu&#10;16NgxLuaYy7DtIjqQDi6Td0J329QLppZcN2KbOFw6vTMCAp/mBpp9XeSqRWGwmkisDZcrR5ejik/&#10;vQovDQvLQVtpOD5UsonCVcmx5+DtcsCl3dz6/Dsf/Ok/+oc++flPHz14sMl2uzVisnUxesR4I64r&#10;pRE8WAGLeZP1q9mAJ657L6qspRlT/VOaBfuZyAlQ0qFtgRF8sTwLk4AiTsacmLQcHB/RRciNpEuN&#10;2HBeqMKpr8U7nDXh8m4XnoU7tqeLalvO9ySbMe7gaEqu5luCyVBn8fByUW5JQB+ngbHK6Tz1BvJJ&#10;rhHM6DfbU2d224w51zACIuCCHw8fPEwAfAQR9MWctncZt32WZYq0n1+eB4GSmyAMdIPc8WSanMJy&#10;cH4eCSyhDLjgS89B2QngYh1jRSD4Mf9YU2PYKjF0L9TV3f2C0SLzwxiNvCsQGryWBPqII7k5mnob&#10;EOxRa4VPSuYlGyDoiyuG5A5DDLFFsBmIMyeAAB+TroPYEGLNBjIX42KOMIZPNIqWEnLwgNDQap6O&#10;hamF5SlYT/Ke0aATVgI5IQNq8QabOcvA7Uk2AS55EuLZcLmZPug8QD0YUVoTBeYlbB4RUMg6YUqc&#10;GFUiTBExhPhEGIa1ezNwBLJxjXUmUe7ZoShXErtH7ZUNyL/hXlWciCskvUWWdfvWv/6v3mjwpce3&#10;/vWaD36DtB0LlBSKIhtWzZ8Fz2rry81bHFhQbd7RDhZlj5CLetZAdbFKZdrnVDsfvHFz24VyBR+2&#10;gXbfcD/W6XDhwtL8A1raEVgqDRer+FNjoxrJkLGQGezT18RN1oWgWR9HOO6SasJ2+2EvtKsbZy9H&#10;6icgN5YJkGms6YOx7bb2ieJ6n9ixdRbGdLHvj1CRZ8t1Papnc1zFxMfVhIIrz1Suykdpp3xyPAKF&#10;mmqyPqtwLvvcTezM8p7w1GUyN5dP/73b3weXx6CbCiSiI5zA1VV2wT/ttGPA0PcYhZ2y3vg40K7m&#10;gfiDh0NlwjnrND29GxM0536m6hg5dWPICTwyDoZPDjTsz0jA5B0RSJZM8WS7RyEmV8uxxEr8Qx98&#10;4hd+5qc+8fnPHdw/iW+aECcYqBZXp4oZINAJz32HWxNoQUXcK52gMqEFWpN1Vt3xlXT6EkuhIEPk&#10;SMju3vBpE1sh5VVUqEAFU00MWy1TcPMev+uX5bCRlGrtbyFYyEbXbGZKTY7OKafwxrF4vCEO/mh1&#10;2vVdBQWseiQw8U7oH4ICpjQircgqRLZuFGH6kwNnitNp+R51iWIsuajpBpfEClgTGhHXOrRM1ESS&#10;c0Dd86A+JnmPj8v2YaGJR2SqG/WGn8eqL8r5OOA7jULWVC9uspwLE9UzZYleopi+0IrejDFLDGkD&#10;YEk408B4i7yPMGHgW/w4RkcS9s+KpLhhUiNwxsTCYUm4pNKBeTUQKo1h6FZe04nwKlGLuTjSZ+L+&#10;DuIF9zgGDOxWemAXEwmgg0RmQ3c9KKEFdkp7mKAwTGG057IQQCxJRqik8bg5iGVRkS8fyCyRFtgE&#10;PAsG53+krCxQJJuICJFwb6UDzw1RqmZvwYrKR3LYSI3QAKw0zn5KA8F7FCnSJUMeEJ0xbnngL3uk&#10;8S+yD9IXYuBR5r7R4GfDv/2/CvBQUvF1n8/v9/51dO9l1eCh4MYC+QespAGdIgYy4ljiNxW/Eq58&#10;szq9CGgckRyNWCv4uPiqECqw2Tpc0N4iD7THlRu07bcB5QHhd7BWGNuYcJlvoVBQLLOtXsGgllCh&#10;duYOsS3FWy7GUsnObwX1AeUNHWfW4Aj2Chudpu/qKxU7HMIMkLG7o3yakGCbVaYdCHpaMZt7qzZ2&#10;PHU/LpkI+6n/AS0+Ll/BbfxpYsxiiO1vXQZOWrV8A+TqJelQNRjO5K8wvdu3/4ODL0YRj27ESmlw&#10;Bs804qFSoAunQI3HfFGp5iCe7Fc5uPXO7bOz0yQB4/mwP7EeO0twzzQRd/fJvSMw094zJTUJwOkS&#10;ohV1F/4UZwBJzLr/a8/gtBlt/6T5Sku4+m/f/uIHn/3jf/D33f/UO/cfPDQeG8hWmsRQqY3aYvHW&#10;57TCqEzZB4/4hVXC6CrtFKg8VlXreWFo4xBGPTdDkSOBVW6taCoROZnAfq5U0GFtKaHjjBPX54og&#10;QfaTUrNFadDR6d6SUBWkSv5FvpFL0fcQqJqyHCDnVLKeLNIDcvyfREa9SLhIJHogTAPJ0JJmFa3T&#10;3RRUCcCBUdGR1Y2kk4SFWGLoAMqdIxrZJVibwDTnB2gxW08q4oJMnfZv2zeejjz1dQhpfN5p0ZpC&#10;Bnlij2EGMdsk1GDtcc8TqJWCunj4JdzCeQLBe9cvj46TTG81GKcqVPfk2bPbB3cvz84oQNfQSTx/&#10;wbMXSfybLZN8hKMjAgv0N22yt1ZJDgIOlSLWuDejUqRWAWSnESvzHPt/epW6Be89eIAf3eS3g+OY&#10;r1q3LuEaL3PaPLGZL68THpjupfpB7Fs5LziBERlBaywTjIhJ/6ABgAT9xbOOy6aWJOwOzGYapJ7w&#10;JfyN5ZSE0lGF+pVDGHkxm5LsA+Lzj2K9oJJe7qDeABIkpiLD+DHepE0OOJAW2Zij5RMGmo2MJHdw&#10;cKPBD/d8+399xyj6BQCbdvLaWLr8Anw97sXdco3CQykNHW+hfXkdtDdywDSpQQyqXbplDUYLcW1W&#10;9gHja4GnEl9eLfhcOTQf2QE6xm5TOKig4MmO005v59uGcIu1omYuE1sENwcEJxKPO94JnHakm/wh&#10;nIxksRMpOn+iERdUBBqTgBOnGXlsDPuT3ccV/tmFTuaA7npfKWHB+pIXyuP2Lq4uI5PqE0aKExHr&#10;s4ws1cmsC36JQWbKNkBJCWD1qcrp7dt/9fCHOBgGI6RrJzcR6viWaHEqouC+DfO423NnYNlUaAm7&#10;jwYTVSAdIChJtTjVP7JGcYUmRCtP07gKaIevRY8HdC1Fnt9n0SkzsZhkyarKxVEQk8IOTz/MAa8v&#10;Av4ZZ/SlcOofeufTP/1TP/7OBw+P7t/fBleOD0VJCUbGeWxMhVHK3bfofSKnxD/IyPnbnDvKXNK1&#10;XFSjPWukEIjmQ7aS9XycwM69AmrXoWq3jWiCGQFzbEvCpCKnYWJ1OOxtRP8OX0ZLqy1AdEHMkm5Q&#10;380X9YECKTDsWMQHB9g7lXHUFE22ZgZc946qZFivBIOyGyiQSg/gOWii3YAbTRNQKCVhQQTCEJ3M&#10;e0kdI3bM9XhClpODyD42L1ZmgwhfnhyfPDs/pfKgZ/BQjo1QtfFLeQAgG1d3RE7849gC69lR+x6g&#10;1dhikTviAyrRkv+d/qRwYeIc00/C+5izwHsKFnikL5Vwwkzik3atcPektzIro8c94Y6aTgRaNuFf&#10;b4FzwvnIjl0xM2mWljSWjPMT0s16WYCPaADqDl3hgI9E6y0RUIxoSfxdQj6JrujRBgqUHE7oqKPl&#10;X8aRgUfBJSUaE/bCRg544/snaMD8DYRL1Qm96epS5gXor0fyODzMhFqCoMczm0Rn5UEqPZjixOKm&#10;V/o+8kc6TBCiJaP//H//z94E2XU3ve2vAfiFMIOdUOXq+fCk1weyqe9ygvqcwqrZN/KL3q09kDfl&#10;Ypu9ByJRFFjqlHxEOqpiXkYJYEvi27MrQKw/KzjMSyl/9JhRVAaVQPEeDltaLx7yaLvGSPlMY7U2&#10;Uyxf9ruXLtas/u5H/dYGtRHvrB+0mHngkwnfWxqRrZGpJTAs4M8ner4GiefijkrGP191kJocdOnK&#10;NwyPm+ErFuw6xty+hkdwWiFN7VCNTeOnmcou2bbmVegRxdQ5i05wt81Qc+v2//PBjyaPi7Kk8Hr0&#10;pCy9CUvUnAeq1UdLCJmKmgTzVaqxH9w7DOPxXOpX8dkyvZb3AtRhSQhqWZ5IAIR/k0xM0FOuCtej&#10;Phoe+WSRHYZL4hCNLxZH6VFsmwndSuwV82w4cZyxP/z+Z37k9/zwu+89PH6QyjwAQ1GrL2hVjMRc&#10;X7DUwCvu9orRyott/TF29TEALPewls+dmBenhJhngxpcGnA6Dx77U9e9Yl9/ypFx62qqICkfnUmr&#10;KVdota/VerWkj9xpV5Enm3/WcgwKNqswl65oEh+RuzireyXX1LyBcAPTZwZAe/Vnnob0AEZiuyrT&#10;b4S/zzX62pEg3wAPSnv1L9A+Ru4G0to4TdRJllaMrSfEjPhvFkSHOq1pFBGU6uOoqDkL6JQRhmBE&#10;o/If5xfke+A8K0m6IGAGF9JJLZGTbVHhDu8PaJ0UuDspBVgornEdkjbU/uBecvOYE2YvGYzPzU0H&#10;eQH8xIQm+XBNO8mHfGqEHf2xLjBuFIwjnrPQzjDRibzQKrMsaukwZy9xYuy9y4uLw8OjCATQp4UB&#10;rFIQmE/0QLT8KOIcpgDXjYne03uZQZWkdJ1M94QCuDZ8y8ZPWibFBJsmwOk+0ePjC9CmFVDv+iIw&#10;yCcpFRxhKAcGTgS+joaKpWZa/iv/3X/pBuDXFny7f0+QnQhXnBvQfOPPj4yidvn8r+XTzaOqmvvy&#10;ySC0d7lriPVAUdDEKO3JML1F3sBj6/GcR430rQK0Qf7gsfZqwc14rsH1afBlmEX2rfYCq0RVV6m0&#10;UcZdZiRY0yLN9+zFKivrMi9dfw7HdwACb3XlTdtWXsGZjWrR0XVEzmSvhFU5V/G5Bn48PdMkb1ss&#10;i4dfj/SzJRzWXL+05JEGpmNa4Ks1Yk+TfxaUnfwKBZpWG+jQfpC0kxCqVAOT7ekW6WJhI+mMqdXP&#10;LBGJYzvt/3/0zu/lOypwk12W/HEslvpjjJEnVOoY6CX3K8y+R2BlXEkya1pbGiFcPCySotxhuy9j&#10;3sSwrAs/jz+kxhyr9uDgWNXqJFbV9C+h9bkVn+6rVydHh5Q849X0JMyqeX7ODw0HDmv83Aef+LEf&#10;/aEHD+8fpCCMlbRtE/8i3HNWpGb6IUKmaWnYlX4wPauMVvBUNtIkbBTA+INYxdZU4Zb6LLreS5Bs&#10;MgKVTdfeWgKW+nq9s/6UHpSzlBrcMF2KGh4m9YsrAhosenqFSzV+WPGve8hz3qpEVuLMvTiiPcK8&#10;ZD4/jFZDLZSEGldV3VpphzzGKnuKATzWWcF9TpWVinHtPBa1ZqdUHGEe2iDLo11eOSDTBGLhbre/&#10;RARoxIbSbFwMQ2cos+DGBKK5NE4jMk33IC4I1FOq1+XR0cJzhB8x9jZslDjkNvEVHgQXc3UNHsT2&#10;y7sCq1ZKLuGPnIcvJkH7mUaXgMq0dJvj5M1dJ5qBubrmQBesGglPtxJ/EhKJJ2DMaED5itoPnU0/&#10;7x5E3Lf2PkF19F8nWsQLJAnyBrNVBGDr8+PmV8NPaIURdmnENP2MupWhW+Efe6W+KugAHak8Qfoj&#10;+S0+EduPrOPK4hAhWAGBKU59QziTikLAIGcjobDpyIiFpyff/Ev/4r9wA/Dusbf+tcuDn83+OtIP&#10;qn3MMMRLMkbhrnI/QELuUAhZmrY67tJRoJXljCx4wHDxssP7eLMFe9MRTG7VmsuzlJ6Hn7RP5X0w&#10;EJUsgdvPl5u6Cor30o/aJWVUG9rXXDAt2V7lBy9zIO2DIy7k9yvRojbYPaFgk5H2pCUnd158/7op&#10;Yje982CDE53JEZtFjRkbMk0BWF6vltivZ+CVObhgfWyz60/1fxelk89i4fhQA830xgwpHoxUYUNj&#10;cZGfwrL/xqd+mvM6DR0gwBpTKt7eeis83et5bI7JdiNLO8lC5rblu+ZTBUUSj52mEqOUJmNa90xr&#10;jjAxMQmj9CFJTiT3tlJbmAsszDkPe+opWOlvq63lPLXUtMmDkxOcyaWoS9yu9+597v0PfuSHvvjg&#10;3ZOjk6MNzl3ghdMuJrQz2nmaF/tV0DfQ3S2DUU81LEETI+LViST+ikHKEOi7s2y1DVBEJcMEGDSo&#10;m1inwm1TxfBZHCm54RqS9yLsPFBnVi/f9tCsfpCEg1us54pZQpc60Nk8vdkeixTXbuFBusmaM03T&#10;3QD2T6wDmfSIV8B1irB4gQqGLIx+XVldRId28XCN3AzB1drVCne7MJoq5t1/CiJq5g7cTTgbfHZQ&#10;ibubyN3XNivgSvGtHFf7l9uTBAsZlHEVPgU7t0Y9Te2zfzGPYX6fI1vQs11BTkdw7soOnSv6Zq9T&#10;CiKSkEfTSt6ZE7GT5EBM9ykVx6EJKch0GdtVSkT0ZCCij43qr7gZYnCYqPjB3QSZZFxUSAz0Wtqp&#10;oowmC4SYPJgyCpQQoNYNeYy+egCE5YNcXc2OKeFUwOaIQlYt4fTPmzSfMkkRShS7GBxPTGEGQhCz&#10;Kw+TDIle0DQflLkD5IUX13/qT/1zNwA/W+4t/wXAd7/0NXunhLwxlfVmbzCqMC1+QAQpDmwPAtku&#10;2cC+2NftGbVVbkLbRSn0xdmxPr8cYk/MaCw6Pz0hCkrfkyHA9dKfml+aRAMAy2UBvhfbADBZ+fCL&#10;drTcU8Zc62y5qpqwN5Qzuyv2+AV7fJQfrHzK1VWVCps4nmEkYEB3ZhG9oTEFhWqT1U46b9PzrsOG&#10;x96wZqVTNJNWjEn7FWKsxT7Y39Xrqg5bWliONSVF3EDAaa1+xjLXAK01tOtmGUdGOZcfZS3iOL/z&#10;S+//vsr1Xb5E3yS1V2+i+rSqfFqkxlmSsOMdj0U9mdPxLJoTFUdso5N4MGU9rqNzR1rsOWAB7zCa&#10;xCJRdu3WrXcevDMBGnlK6tY58+083pDA+dFhbQvpEVVBSMOj9kx6+4UPPvXFH/zsg3cf5olAtvOo&#10;AXniN0sSdYV0zmCiC4xGSC1or+naSHyAuXSETd5riiQFeP9Ga1Y3Rjmmn9bs0cBU4N4gnE3E9cZj&#10;Vxb1tbB/duT+vqzstYCHi4tXGXurBgHDfeJ6aRxGwyvvhoSKVXSqdhpO8JuQPmkEShYw3LnUb+l8&#10;6Xrnk35vK24nB96gfkGWPuQ1kaRTCtfbCq7Lt9YRGpCzhJoujzEstOa6UnwG8vM0I3cBItfYotLa&#10;wLhmOVmBmjO7o0UNahWoDEujlNJ1EqybFFO5S+kU5RU5DOkhIZ5QNY/Bn23qCepywzVwZDtVDSDK&#10;xVnIVs/N83WCYJ5w/Wtiqyw4LDOtJmUxFoJaFNI9tpXRA6k32F2WyddyrgseFSAXW1FxuCWFeFtz&#10;kMQEiwMmvECTCV2lIiEm/xRgsKae/dB7kglmGpkMLCm3c74A0a8aq1xltnwDUmM8iPvgp3/uZ24A&#10;fttQb/Wb1wB+QM8O75D6I/13Eza4KHRpMXDMQmMMXJeDGiJZWcAwGK3EgB+KxfiMW6mmW7f6PUxK&#10;ZOVRMo5mc3GvXLJYis1AbMNy5t81bis9lFfQaE3T9ov7xi8goG5ja/9qQpBT8PdirG1Gyd1H+3PS&#10;8GSI/Nnm4S2Oq0b1cKkC/Bo/F9nhacrR0blGCYDTDXf3xgAYCkXht8KAOQXttrEClVEypa1eMvOy&#10;TWMFoEpIsrolmgiTzLD9z3SRVOSqVyQqSIT/NFkApKj6Dm+59f/6zM+G9cTnbVzbNS7M24Qfc9gX&#10;wXHx8ZlM7HkbnO8SB6SlPHJ7qmOmhmuOLbck6L3kbUdyI1E+XvPj2PVTfzQ50zHclyRuHx8ecyFT&#10;QVQTntqXBNDJuRIWDSLX0x3Lc/qJCOh5Ykmc+/73PvkDP/DZo3dOjo84HxNCmnAtAATZqIJa6UlV&#10;Hm7OPKPTY5UsGbBuJhQtm7lHgZNhrJrpVUobpU8pTbwvHXDjGO/7VaOfypkHbEYV9kMnuU5i1bum&#10;iglU6yDRWu/7mJL6EGE729CqzXI2CG08HbcY9amCXorC2Q2tTFgHPvIA2wCRYBP5CHN5HV8GZxoY&#10;j8OiLo/dNPbJxTsQsTghpQvqqezjSeR2YSQZnq6RwPx+5gyngLHhJf3W89FsQDCsXoWZV5RUTgvS&#10;luCutmohMXpuykrneh88A2CMeVUwyLnAiEKiARmbdrucpB6HCW3xE8kAstE3kSVvrKLlmDhXnhIC&#10;OCncxfwkpC4qPnuNwEOKHGDzhJYcuchf4lPtxj7ZKrmxc1g1iLD5Cgih71ErLMTEUUYekFPJKpvL&#10;wwbNelSATM9pqmp/hk9oYJdUToUVQ/IO5KfckLmPy1Bf2yRbPq76xMdEfI9CH+GjUv2P/uRP3gC8&#10;8/jWv/5/aPDdo0OCazBK7FIRoJ4d2FMuBHj1+prrx+c91vVYVKGzsqdudlpeMT5yOyX5BVp4lRod&#10;Q9hRiVJbFbw7f0niOvsqSthVGUG19vI7HlKRQuxvEvIYq4uL7CvNEbm9ogDGK2+p1Mzm10VdztYh&#10;0IFtbzoxhQp37UACnYI/74gAdUDJQIXzzfjBXldtCLNEfnp+1zIGMF8Of9of78AMcEkasieVhZrf&#10;R6USzObotXyqIjJhSnpb4Fm7ro8iyt1F1iXxDRL+7c//LNd3xhywRKHtOrE8OYw1mjscB2UiXCPW&#10;8ph6UWZNn8sJaUH9qOPyurQPtFDXJhoMNsx7RHZMxsSr+8f3lXsIxk9OUVbQ2HvXQkDOg6jfEuKI&#10;ZzUKkF5JXKevXn72nfcD8Af3Y6E/qlc4t6+kTvni62untXleOJV38DmbgDGW0XexFsfdCpWXFACx&#10;0K2eeHU0qbECGjDWUswTClBu3PWreX9QP18o622PW8x5NuX2p4Q6MRxdKsl5WzU7pSo/wQGuWI1a&#10;y+PD5YBxuirlVEqp4t5tCURVLlEyFziRA0wVFLwhAZaYmekmZ9T6LOxP9yyCslJRKIhKhsgboG6l&#10;hG0rdQhFJKXkSmCvvTbwTqOq4rvJylcBW65Xpqk4Ug7j8S3wKmibjMdxdeVDLFXrADbFXDmd29J4&#10;Q/1hpXntBB0rbUItyouipmwHyaxyA5Iiqj1KkXUOZFcDtowS+0aHh+aDM75ipWo+NhVyBAwkLO9F&#10;0mrKhnlzToqSXo5CSO0/4ulwHEydIjMz07xSCMOD/1g6l4Q9gxNjhJQfaMVxo1FLkFSC1mq8TqxM&#10;umYiwOHnfuiHbgD+dUp8W/96rRb9G518YzNt7LDKhNSXcGXzjzlOCYWy+If/eBfUJpJUVt/bj+Nc&#10;L4sxWGY2U3fTloQzhmtVApto+gdbbTiYhsYBngaXVmmuxZtDI2eLsrutQFVhYGQMtfYq0GOFnusd&#10;ZhlcJ6bvyi42VTifwauNAHCHyf7cdN4251vuWSjC1KimLiy+Bv9ly4x0PZGn2JslwExHZrzzhMpb&#10;7Wb5say2m748duSfCZQLIi4I4NJqdb3eipt9pOx9Glk+Wj/Kh7/6fX84dejgBcj5FfMIcCuSmUcU&#10;qzuxRQIBmWz3jsz8McNKKLlzfn52cHDcU7nsatyEYSMkBSX3SV08Jsec65UMergS2UeqtnlcLAfk&#10;MXOMW4LscdILhZpV4Y8cGB9t7VPvvPuD3//ZhNAngq+TgQavSAKROLrKoxUhS1ID802Eq6kD11Ln&#10;osr4GNCrnjbFaKa0ersHlW7o3kUIm64c2yeKHOKg2DXkz4Wp0Ua08/bqo3tB57wUPp8MeVc+GHW/&#10;JOTGG9STJosBpQYppYYFMbYxBUVzRIG11xyOwfBS5gittfm7z4duV8gCOAYvICyr/aQn3bbAUQ8s&#10;kUrF/kYm5hOVT5fBjqQ/ZgRwO86LFZyRv7PETdOIeKHMUQmBX2znqg+uE0xgdIdRHmZ7mECf62pd&#10;mA1XyYPQNgvOA6GctDa4q/GA+VG0nVo0EFI9b+YOoCJn6T2mxbH4YWneZzE5WPhdKSUBBQ4L87k6&#10;K70l7yfCZsiSXmi2aZrAuDD6UNwBL5MOgP8rvIznMMnxtbMNw6E8Rh7xLt0IZhuFWvMGvEUPBWX9&#10;2ExU7CdwUh8TGjuFnOM+y0E1OcY3dQDv3PnkD/xXbgB+tz/f5nejwXepN4ax/bltuI98hdQKNqAJ&#10;EiOlBp8tA1KqLgzDEmjjni+cwgdL1RzUNPWrYbs6unSOqhM0Ro7tqrxJ+KwiK9uBK5csr/VbKsWy&#10;uoyBC914ZkNt2Y9QuKHybujsgRgeqPghr22nKEJSBYynj3XOXoH9NMDQBFD1JRifKX/tj77wBROz&#10;6mEi42zzNI6xdVdVgYmYuqUN3JI4DMdT1oZBdyXYbsMMFjFpECZ2SEappCBgadWojEAn02By2Tzk&#10;Ah5TDQebxyoxWJWr1pcN51fCgXYQuzJGTk0g+ehL3/fzme3jlARJgY4cLsKZLKmAbeAb08x6scRo&#10;I/jRLTynSZSMuJysyjtw8WW4Cf7yk6P7YW0pnhNgR4tCXcAYUJcnBm28MFkguC3iFOPRu0ku08FI&#10;V9aUtSTIvbj8MwOf+eCDz372Ew/fPYkRFZO7D36D0gtVriBW3ox1UxYhgzJB9cvZDb1+J/+AN8x3&#10;aXYWqG74sRVVpBjRAYVd8dQ1GrmsTxHd64AfK/o4gMYOD/SuaIDqW7m9BoklBAwAawZww7SvxXTw&#10;eGS/kW/qdgG1xvpdoXbMbu7x+gI6rE30dBqVTvrGHSYhzo4rYNe5MIRq/j3paZ7a0rx83QwtYqEw&#10;so2ExWbu1xN9jwBpvJwsQ58UqxeCF5w4aK5+vRoVGnGmHDCCaWdcIJUYtfPJmTo2hYCJT9SRgWWL&#10;TEV7xl7uTHMG0niyhihsrNIvsy18cvE03ftLT74iq5br0FEfrZsJso6yLmfYZMoRDCt8jfbQUoVS&#10;C2OBK7oEeoyQzsoTK24G39sVMwgovYeszBeGMSuVqBqRusCupa7dmME897MBJfAojve9dfz+p28A&#10;fhbyLf/1K7/2G+U0awvvSHAxn4+MoNqdhLw0eMw5VALlqAYlynJNbVmmn6FkAfDGe3RH7W9nK64O&#10;/G88cm2d2h63rcG7KjEjdbTgVQcxdjwYWvfN2A7meXqh3Mz00Ei3/Kna6s1aEeEIE/pHFxRWuKnR&#10;yzL26iVrt6f2JEHgBQ9YGE8A+zmyqTuapqtJ0JAMwu1UfsqHTpGBh2qQ4wXsHZUnfBMGjVkC828r&#10;WznTM5fhnVYWMqZp5dotmWZWzeq2nDTqcGgRkNBBnCdUPfVt+U9nC+3NN8Prf+2H/2S5ZD4+updC&#10;XUQGZVIyIn3vOaKURNuoWaGF+/fvEyte7zi5VRw8w1U9e8bCpYd3kmV06zj1NzxKK49JVVRnjpKj&#10;IHnUJg9x7xy0K7mFw9KS8xyFnprnVLzP9z1GMwD7/snJe++/c3hyFNHBORpzDsjH03G84AQx5qjW&#10;DDjmwgPnp2TIJCBx7uzqQ207VVtHw1y9fm2tKVkt0WFZm6v1L2689GnZ8mYkcAqEQBl0V8ElH3ms&#10;Af/Fjh1RFlYrGLb3oulr72uKF1yr3jbGAvRszp5omGnqum97cPGLSihIA9Z2NFJu6GSxCP9GmZY5&#10;bHthQlVKVe240TxWp3ES0cSpZbSG1RnxOFSF1ZSYpSTzSrhf821fNNKwu5tPqBhdzWJktIKfMZfh&#10;V+Z/2w8Yk1xFxlUycytLGuNnKBlBZrmpinql/50UWBu+C7WNcCMjpmxkQbpAQByo2bzfKbzQiey9&#10;Pk+S2BKCkJ7o5wiseiTTAWrReN4BwQsOt4JvWiVJz+Y0jipj+QxZsoITsK4utGQqRic3KN1VPtfM&#10;8PLew3dvAH5bnLf6zQ7gdzvJDm+7+Tt0XwjHFBcWzfkOt6LH69cVjiCIBr0TT05WZVWKgpnUPAo3&#10;SOPT9GxJcnXlVp+k6gX7DlyTjovhold7Obur6der6tdSasVmNehyMPY0UcQ9FqlQbX+7hxee8Xm3&#10;02BJLZO6qRjFjsM2s5nckm5DvZi6m/0TyxsiRVNLyxQGNhvftM8AUOs2DmSHy2GYHLDfkCuXA9Uk&#10;Dx3utrOxO39YDL13p+E1iAHpSouBAL80JgSL8rQdQtRvOgDuNO94jeP/ez/2z+f7eNbzlYenUczr&#10;Mom5PikGQA8Nu3xw/52LSWkr3w7Gvzg+OE4IPeeJnZ9nIbAKvgpO56wRLLUtOpu0t9QWReJp+VvP&#10;XMECmbNNPb8cJCNQkTTn/MlNVAxlZiAIIsKuE68FwL/37uFJcug4RZ3XnjS7FnxWvgJj8bJUD9SN&#10;wucEtYmxRYjmxmFJ0kvFxy/a2wa+YJRLMDJWUfvT0BoAVmuQ+MKwGrM9aD2X+djVyBtbs1d2ZMaa&#10;DBBtVJqGRaDBRq5UlV/wPGH2JQkwY9CdiQT8Yn7z1aS7XDNTOILpZm6q9MGnlYkrTNc4VAlv2qln&#10;ugzBC6rE8rjkZ5kWyRyroNNilUu20Zx6wBPKL2boeMJIBUTcsOKej+dxTtZAb9iO8nZlMuBfQ1Pz&#10;BQhBITuMHlGK17OSECi0SYCWCg25o6V/jIxBi/ACzJbjsBgXzhh8isGNUS1O+r2BOBJIukxmSmM/&#10;7bG38FDtBOOsdK5YoZlJtReneBETJaJHex/hoDykFWycagwbOaeHI+Epibttap5HYz0OYOw+CiJy&#10;hjI3D/VxuLdSSecG4Ltab/trH+Bf6+viGd8J6UUfeC8pzBwHDYONNlWRtnFwQ7DdhALKcK49tlWY&#10;du/sEAXxfRW4GFDvVpUmVbOmQsswwsasWdOmkgGXLdkT4lY2V+1miw3+0dzaVSp35ZXVV+ar9VGH&#10;IN5XEm5TW24eSUeICoVsxPka06Yv8vEaPrc3iM+4uFpBeg0/j66do/2o0NAoccUG9Ui8GMY524LM&#10;TBcgsTKz4Wt67cRnL1NRZxqgZUOFeMlC+3D1JZ9SrriDHRWUBTl8+Rs//qdzdVx7sVJwJGiqynAM&#10;PCeLqxUg2QTi8+ic3kHqGsYMOZ1nWhDd8yJ5Ozn3LK/U06A8Fn5BXa08FxuhYyfmeLMvtCTIzp4T&#10;bn5xfs6DXl6fnDzIabIo7gyYOTw+uPf+yXHK2B0eH0QIhfmHVcn3xwW+0eFa1vldtc/52eBzE71m&#10;rqomTti2u6Ev+HfzResyGU9qCYOplTz9XtFTolbyqz97qWVtbJFifV7MzNxFazxl9ll3Dxf0yr6U&#10;X6tZu9aSVp7d3pbK5zJoG59KfvkUPucqiZbds8Y3Mq6bqDd3ljoVQ//rrKbq7p0o6L85JgOBk28y&#10;nckEBF9HeweBqsnnYvf1KirQFlbv8GRXzCXcTJffnnuJfjuL1n5hNpz2ltQsdg3x9zq7NwNqrypW&#10;0vwusscx0jKyWidSy1nMacTVuwgz/yPorOWozNeJrA5fZ1Y+Tnyp5+LMBhR8F+sYoIVwOQHB6TRk&#10;b5avqXaaFrFpVJIIkDuB8rhFysP6GFedDqszY8hMlmmTO/ymjrTS5tZrdYjzW3duAH5b1bf6za/8&#10;+m9UkNy0gO/Y3W0zdP2V9zXR3z48vBfTqhXJ/FTzeLX5NltS3VeG+h38aAJt2qYXl5VuWmPNRG4q&#10;qPf1/qWJxqpsO6e03k3WWxpXv0FzP+znw1yGSVVBH0lAkWA2q4yOH0gPBFErgC/mWyZWMx3DXMx2&#10;zA1r7Pldk1de+1Pu5yj9205s2FGdvqCCx0raLdlHxQiH0UeVyU+su+PXPLspTBN7zx2MQc1zLc66&#10;atZ/f3Y7jUueGdiwG7cC8HMAPMG6WGiS4x7ukP+SfVtGRhoPYcxoJJS8iwTw/Ip6ckbRHx8fpwuc&#10;pJlovZyqkcpfml9wPSTkXiKwlhbQgm7eZZOnXaVMh2fDJEz6ybe//eV/+I8eHB288+47d4+PYhE4&#10;Ojh6JwXtExpyfPLOeyfvv//ewUnc9JxG6iztPMpdrCZ1b7q1PZcoF4NdeLTMlXtaOF81ao9GVCtB&#10;0JnFWYoirBYVB7iFVi6PgAprdfkNLzfh7PVtNyKy22QF3K81K0F2o/VV/XKjuQmhr2Ys+C8hTipS&#10;GGCGJwNUi72YYbtL5O3uXNTPTlK+ZLbsv1Ev1a1HSVU+DRmMJ7u6tTZvOIVGL9RHDgXoLTKRfE3V&#10;P31p1kdSxFkp7Iy1bnCUWvUDTUAT7diafhrT2iU6rXGLxo3qLbvpGXfOZyYE7d+Jbe8dxM4Q0DHt&#10;L657LZ2uuNOZKPx7GRxPh52k1xVZzhc9INSz0thuw9sbrrRUH22OWKZ/sM0O/5I9tWkPXRwbQGZg&#10;K4rHKq0I/1zaFFzDkZDzKt03MkqDZVINtZt2ZnrwJP0i2JDzhTlml0V89vxlAH6nw63R3fx++2Zg&#10;A8Z2jX2y3ux39g0200vER5V17jEloxwGtNuQY5kqZSKNxZNSodxF9JhXu0WkaHc435pkT75ckYyW&#10;ZcrzSBuZvshgKvi646Yb+cSU6v45P8vrEzfQN8j9qfqN95h+p0gazFY6x9yr37tmuoE7H9qh5v8I&#10;Nss3YaiBTADN08lp0H6ZSE+SzI1UaVudyb2oq32eDY8xwBpuQUZYnV0rF+uPvDorGWAgqvVx1V6V&#10;AfBt29B6LuOq+ZvLhn+ln52oNT9ayUfQms70uYhia67SRtLQy8ZSMT7c+ejkmFHcu9vTuFMXNiCd&#10;Z0Xwy8/jk2S340GJobwdSlRmSsdHsz88CMxrm7VytziZeGAi4WvCTXeov0kQFY7DvKjQSZIP0kCW&#10;I8fTPb14+uTl5fNb16dnT8+vTp+cPvrw7PH59cXp1Tk1veSMhWs1XqYOCqGMCXPVGr1pGU7bJagj&#10;eihrjFGdjl5ZPlvoxCspAQktc9seCvC8Wi/k4GKMdxdwbBFiw7o6AeFMdXeAzHV50yuzFtrnAIg+&#10;UtKHvGczlAJh5XaaZAZXWPTuw3tL4+lKyoITpmMcw/224jTUX1kcBDNpxPAFLuSMHyugVGr0QSyj&#10;Rmae78zYwyIePaw/hV6I1l2gYF2t1vnfBUr/rSY7wmKz4Jr8bnvIKJy5lusVyOAu60GjZOcjGIgg&#10;nKKrmWj2I3YvX/m4ieDOkpvFKgiMxQZ5ly3F0LoLUCecSMizs911in7v/pUkOHJXroWnLqEkiSpl&#10;Fcw3cpNinuKgBeNlyiDygw+MJGV2uDo/cyEbwVMZGEqE6Tw35yBTsoYLNW+RqEzWCVsOBkuwi1FR&#10;5R7ZmDnNITasbFVXKrelXOXRIW4JOG+sZzTJeRB2q0JV2oMb8hyPobCaWarc5MLO3w3Adx7e6heE&#10;O3u+zGMnon5MvzcmVy6h9a5+slBAiG/IvRAh+uoP5a/B2LXNZfgTiwfQdsdJMuwqaQxcF9uytfM+&#10;ME1rfgXlgShLILAEOod09AV10oH8HGQceByIlHBHJ1xihYY4e64FjK4Iw8oqdrCPbm8rE9BbOz3X&#10;ySk919mvlisR1K/a1AQkdTgHqElWFr2JGrZXmBkryMz6EnK0NIIB/VkxZU9iGNGqFn27OtKJ+tyo&#10;F3DIkbeEiAEalr/PmfWSOJQKdmsfJO6pGGYk3gqoV0zglAtzJp+nbgY8kTXQFIEOGz6eujizzvfu&#10;HZ8kdS3wnyNkkghH4zl4hno2EhI1SaiJSawwxeqTKXd45JzfSsGN+P7v56ybo0TjB9Qv+Pfs9NnZ&#10;eSkuTZ09Pz99fn529YzDswWzJUwyngnypyLN0HinooDHiqjTK9aIpmvoo5Z1xyzpKjeCeT2fdxld&#10;1i4qIIgcy1I+gotyWv7VFFSgkDUPTsyOqLzm7aU0LnZt6LwIvoF3oyaVIFCpEQF9NKKDyGPgOkRQ&#10;UamSAZ+Ic32N1LjMs/1Q8WgMVISwLZGFU1U06ffYWQWWChXFTUl1CTdurT6xO5SZq0y9CTqsVA9W&#10;56pKeIphNUKrBDAQ/katDCZ1TvyiAhqguTkUap5003FcmzPTxiWVMiY75bTkr0GvSQkZU5uQiykt&#10;cgkFlOu/n1IQhBTlfCO8PyHmtCSjUOIZ48AtPmfMoHu5DInFq4RU8XVEf+Na8l/qMw7vklPlW+A7&#10;N1U8V8KRqzFk408YBIZUZAriJlQbKjHk5B0OhpAWcX/JWbkgb8B0Za40GahvTyKjEx9jtireM7QD&#10;ClNhN6EckB3or5vXWz0DBcTttb1dvG++2YSAdWW5Q7gWmRVumdEkJDlAcand1c7dq8IzvN4ttocZ&#10;RdwKCn5eHWKuECncuyM0L/oelaCsABbA1oaqDQs3W3WsjOxOmkSwcIxs5l2kmbxhhbnITEew4J41&#10;Jz3VZqxkspM8ZfHIdklmoc/Mt5NR3YhCnzph2DKA8u7+Eoxr7rOFtlZzmvfxxYCuC7bz5rGBbUPh&#10;rByO4EfWAXDPh9UauyDDJN37e+zWBXLp1pCRaxQOJtRgU1u7Lgo+yv+R6BX0D2Mcj1pw69b9k/sx&#10;xQuuVMBuIzl+A2bR8nXNX0IZoZt1itQTWStr68BH55DXwd2igpFDhxUCHz45PLAijhJ/9uz8+YtX&#10;33r8+FvfevTo0dOnj5+dPj29PH32/DznZGNvLnEMbC/CqxRabdoaX6XJkXukv6Eq6AnykIBcIxZX&#10;wBamS5RLOJWPdz2wfk4k164DfZIG8tljpchCYufWlWwLQ190teXWvXj2msqxSN390l1Wvq7aulL5&#10;2agVHfLDpEnBqT7vHcSO9dZUNKU+I8Nzj122Z2ua1jZYXi73nvuqerkTA4Up5jK/eJocHv1iFiB0&#10;nrHMGEKzj0o/zYbowmE8GDOK3wFoBFqmdwgWgGi3UwUI5nUy1kdadY19dkXjPpG3ztUuRkEbu3zk&#10;diompg+D0k0P2w7xGwOG7C9Xc+QrDgF0d7Na0J4rWEv56VrlM+McisnDUziF3SXo2Iud/CzLQ53O&#10;jgCzjRLNvya8pip8Nh2N5V+sZnI2TQISsEwAKlBqkLe6lS0QqZaPcs+A1PPHrIgMM0HTmBwsVdVG&#10;MTrcjQDu2RB6DHndAHzn4a1+7YM7HX0D17et8Z0GQSk6cY3oVwFItgR4NBKkESDdM1ha2U0FKgmv&#10;PE1eWIChAeNguyn7Uo6frskyKr167vEIBLlmGQKmHRQygmDgPPWoynC6ASbtx11QM1y7QW9qVM/L&#10;UugD8Pm+J79Nz7tJNRJU8hge6Id8J/yz24c3wdYGJDQ8Oi2DEVXl7Yv5BT5dH1nBW2weAyDpiCNy&#10;r0zZ4sJSurUKOEtV1QDXWlEcezn16Egu3Jp/eo1dd010mXC70XPJmqpQ2wM1azjP6iWpa33QqxwD&#10;c8Xp7PBdTofLU6OF24GcAo45NwitJRhHO5HPiekVb8D8HMdpXlOYCLKRVLH6AuQE1KPU93SWuPy5&#10;yzUICT5Fg7/47Q8//PLXv/4PvvLVL3/lm//Fr/3Db335G6hLVt1fS+ryLSgtK3daFpZvM0/DmDz8&#10;reF4qZVZRB35iAXIXWu9lEJC7nPsOiwey+3Y4eXildzQAQEbB1jrt1+1kszIHN0iQ3zuy6E4b6lz&#10;aTOwo5q25/2lzl1QZDkhtUkXUcdujRdmRWsV+3DsNsLS7Eu6KNFKM9Lfmp0029RwT36D/PAlU3DG&#10;oQmfTldpktEZgN2t4YtdyGCtvuLJtMoPOirorBuhpv6tNWMdeoIO9pI0qQyBNr+ZBvhqprkdhCFp&#10;BvCujDQhmc4dtK21w6lQUFn2BMQRyXLQXtvRFluhWWJiAJGTlE3XYLHij3QyW4mH9VQFSMJVBKe1&#10;9NW+WeHQ+Z7lU/dYm7VTjGzGNAq3iEp9E6QWcwu6atnBfg0hZS6k4dWnICvxPXXmkQlAfdwFStr2&#10;piqBZFDimRtlmhURyqy4Zjp78+stngE1wyGrAdOP9vajqC+MlWShGchIPuWbRo6I7rPXinFIi5aF&#10;4UZlzwr4lUPlK1B7FX4l1eEEfVg/UQOA3eVn8abcr+S4hAcC6NDRR+OHD9ClJc4U9Rd2ywVkgG7q&#10;Yhgt4hpoC44DTWJ1YCZNgBy12+noBcV7rIGtQVr+sjexG+OTgW4ZMp2lJSBvKt7+jWU61tQstIwC&#10;5AEePMuOInI1ps+RDPtb7XQi7a/Me3BuI4OBvZ1M4BEARTtWUPbIibcYSMsTcN7lc86qeXl9HPSV&#10;EIpPEQ44ypputCPQRr5KXdl0mJreOUHrKuVu8OkOBN4iI8MApYkRUIe+nUp3qmsttzmh3SGFHKlx&#10;ZZlxGSEM+N2TBz/6e3744Scf3jsmALTqe5GeFVuLAYQ5Hhp10qaLJW9BTfWLkaQrg1uu5lLHpD79&#10;H1b1aTKndONRbN0kHVeNPD2jZYi2G0mNuR8V78UMLc3js6cblTjUhzsWWbhk3wnZeO4YwhYo058B&#10;oXqXB241TuRlPJf0SxYMyOmf8/yMe+hkT0gF2MC2Jfpk3+K8ZxA9FkF1udXgR7ziuzFgEFFB2pXT&#10;4XIsCDEpC5GAmaAbo/7WP51xjaeJChPYFsoTGJE2s1xCEEFtBDbSre3m7bHuK/RmDPvugGrMY37I&#10;e2e6/TP2o8+AoIFBynq5aFu6hDEWneEuJ2rypjWQKeNjUKo3IKcRWaDADS+D7xkwhKDfP4cPuiWF&#10;+O5x/o2eNFtK95aCyEuc7vk0YMxPLPuIBZkJ4qCtcKWzC1sYYnVbwuNJiEwd+/3piRBcjwkhV1QP&#10;WfLIDcB3T7/VL5d2erhje/1gff4xAyh/lODKoLZ7G/aj+FjtdniUkNPbBs7ZQhvkrmcM4Up0sqHJ&#10;xpHz8loXLrTevG3TYxkMgmwNhPPK1qtsIevspcNSR6Hv09jVlGJWsSl7GFGG36PscnOZh70to6NN&#10;ucE8czah9u1q0tkxo7evrtbwKxOb6d6Tsca92oHn6wozBRuj7ssv8J4JQnjatjWrEEB5goEPe9uw&#10;A3WedhiRaKDAPmmgG3nFK5hwLQew7L6xzF7UhAcnJ7BlDvB4XkYsosPWkv9mfjgHijRyTi9gInsw&#10;uUfH0EKcQ2hU28W2mh7DcS6uPDDDeY/+rXGy/IdbPO6aEuhgv+JU1SRmI79N+c2f+fH+/fuf//7P&#10;3bt/YnG89g+ORExYrcMrsqBkThDfIheNHzujPTDmWuf+fFW7d8lF0XDURMkTEhn5o7ReiBqQ54Q3&#10;Dw/p2rkR/Irye3RrKNzN4wLl8vquBu2kgbrPpQqFq9rAJ1aAqTAOsONB3UfX3fYLT+6TjPofVb6I&#10;yEJI0f1z3NVjobdk3uYgZ9swa8QB1BzsdlEjV7mWBD0QxfBvOsSSiUBWeVNHVxYqXtXW0Qns1FTc&#10;5gcHvnXplWshGlTqBTV1dyyniZ5qWij4549mc6QHww56MYhe80ZS0TlSfcpXSH2q90MEYmsNClxd&#10;u1EarKCGlAHp1XSBtOQayauqzGwZrk2NKderaoU5yjwF9iRjdn9BEkgIZtAticfRSqwlKvrgdnOT&#10;zqMURLgGjctaW/nbArSGttwmZaXTWo++HI+KQYTBynV5fOa2QoGKF8vRqL3GqC53yQ3ADzm95b9K&#10;1n29hvEbPH7nAVSabhHlEaVFkd6qTq/nWJtwA0FKlLNxlwxRoO8PFfHScT1JsyO0GrEJKhm0qxSf&#10;6YM3PUE1Cza24sy7W2aAu46xQ/KXPHqsZCj6tXLKPwXvwd52e2xx7iFhb/qJ2dmmCpzz1foTZqM5&#10;vYYvhqYu136XXTte9/kwBSqWjELURg12o8h7B94tPiID8zwD1CQQSd2mVmf6RqllzLgFGddtpsZk&#10;pOme+fcY6KYICeKRGD8DTExyLk552jwlMTg15YUBctJbq8Q4ga2wgdbKS6PfhFxpv02t7JzrCkuM&#10;FzOBS/QpMXQN9c9sYF0sytR9W2yTPDDjR3F//lxehyaiFs46Vq/93CdzxkyOmDlqWCZNT2c68XjH&#10;Oz+LYQ1X7VPKhEf8KkutC3abLbtRbCIuwNExmVCFRuaSgQBWKqKHM38Dhi2ZwvjKmNf8WtTFp9Xx&#10;z/5hBCV1rai85V6FIf5wzpjhOVLBobW0rfaJWeXNVK7wh1QxlmCjvtfela9XBBobBGGSTvXsyZLg&#10;PFP8U+V1lENYuZjlpvCPY7GEe29r3xQ10Kx1HEjRYknpULEYCGxR20pdPJ1iGzgItNWMdaHXO8uA&#10;9lC1tppKV0qEcxCOD1/p+A6/wUHtJ+ZuJVXnn/HC0CYjgcdw4ov5ZhUjcAROpkAoBAW/e2sCF2RN&#10;PH/LHlQFYi8te6GXj2nGGDorXg+Y6rOTVy1WNMx1sUnG3P0yIsBwgmGc0npkZbhhBcia3Eow2Tjy&#10;JU9Hsp1G3hGF52zWlokmj1FuF71o/25eb/0M1Bb0Ma8yso2dffSK9ZX0wdd135YJvHGf9qpB/U3r&#10;6gM29gdBLUSEWLdu1Zld72/5/kJ3Od08sXhVo9hobB/pvBRcpanavHtbTV7w61YdbdWaKL2gWMoQ&#10;uqP7Yf6ESRbGvGZD935b8FzoPHic1tuvnmiVOStnVjEdbqXc7CM3IPeWKogterXAo7tMXrnBVQ0M&#10;7tCuRftQ+Jh5tcM+aBMjuog04wG+zKIMAe5DLQG1hCoeHHhFWZtbKW7TA6pFmHkkjJKQi5TUhjdR&#10;neYVR9F4oym1Y39OXfpaEKfyBsqo8xlBgQg90F0WDwDAFwlKMq83/vgwm+j6nEDD6NCGaud/nqO4&#10;b985Pr5vPlI0kzlTq7Mw3LH0LGCiYq6wi4LBmiJ4q4cQ2jzAuVVTGa0zF9u1rhSuWYU8NJ1CFp+j&#10;5rKyFU2K8b4fOwqUUu7p7Mqn9whI7Vy6rGQH1DROviPItWOdnkF5Xm3al0QyFSqioqW8XktG4+KL&#10;hkoAEe8IgKjNuRbqMvg2Xujvvx0JbZO17OGKsMJhL4YgcGxA6YuE7baCo54dy+PoiQaDlVaUCOt6&#10;cIj6uXls16sJCwv0ilntSZehkm0+rtVbX4AxQUpINVRMIZ3R0Sts0HT3OuhOE2YMSoH6UIYPdEuw&#10;lWr2MAZTs0r5hJ2mt/AMqaCXL9UBJ1uYwBDIKCo7Lsz1ywNeQacb2zfdkH4wcvOwggo/mZl1rgQM&#10;wC7IMnmXQVRrd1Jp2f2tFS33cuaTgZAW2qoQwHV6NJRl9PkPA5Q0bl5v/QxIJTvntBtEOl3UPCMo&#10;4ffVNyVnNYZGyxT5FvH0QkhjYwjS5ejf3QeFD+XKbhpot0CpPXlMm9tjF+SMZTIXbA81RoQO+AlU&#10;WG3b/tR8PR3fgsn7AY+rEdRXPfejrXkWGq2pMU1ATtnsbkPu9HIsjAa1zSaUec6kdJNq+Fq92rm0&#10;2zeFh6XtzeUF6e0WVHPYxsLmUYgb0FRRrT49t3AftYJeO60jpnRp2pMZuKtDvKGi+2Slr2/74TiG&#10;b9/OgW9YDtUF0us43ZOe7rl9HripKzeV4VFmqWfXav+aKjjR3TD5BL5zfiUqaI++AKx7Vkwzm3ke&#10;XBDhzj/jrY/yVNVWA0Mqb+BBDAgTbcxxs0Yd6U99+ZLzuZ0QnCOvjbTTZSMTLreKCQ4GF1hkhZhJ&#10;1XRZXE2UNlnaCjFrNPBVX4cJfpo6ln47DH5UQ2wwpR0FPAUTyV/JT/N4iUsZqBfwIDG+G2X49miw&#10;lEKzV12grXm9CbOb3XQNJyFZbnxUNQMoMXtKbFW22QmURNz2n2rqImXkLiIsxwewyUwKcAqp7XU7&#10;m3fOdqkQGXn3lIx0zFEevZx4sZnGuQuD1izcWFucGhNNeVfXgPMfNR98S+i7Mk13k6oyhiA7Yrqm&#10;UoUcoZqrOkKGw/mHnW2Is2KT13g8D/Qz86OUjLDlunPLYjwdV0mrkrooLgPRFlGjTq2ddavxvlxL&#10;QZM2O2teXrbsBZAAEW7IfyVOrX0lk8V3t7XjGvipk6fcPXeVzVY0crBwbzkGwfy653hoD9PTGKHi&#10;7tot7uqpNr5uAH6I8+3/tXiOpMPKr3/7XReANyLiffeNPEIKhIdIuBtctsHhPkiDy1ypUCjNSC3d&#10;dW6toTwJsbJjpU1FZulsmXyH5l6DxHW/msBQoltmMm7Zdj5xb2NwT9s0gVahZMyRo+CqDiFW050Y&#10;8NQflhw9w2MnGK9eCSXv8Wrt4va3qej+7LTUczEBePsblcnkEbgbZzspUQOUtTMYG9xuUw/D7rNX&#10;76ABV8KAQaN0ymzQjLd1Gedi50Fz3LB3+edsYN7vCTLVi+T1yT17mWrzV5eXntZyfX6RkjIB6OdR&#10;6NN0wJ46NleBfCLso+N7SIwVsHPYZXz23PTyOV/kaMro9nl/Fe6csV5ennOqexz7cQC8eC50xUN6&#10;NdjxKjXmn+dq5S2BJiaN2+Tle3znnN+TuaM2hy/XYIZU+h2Dqqx6zf0ilRK+PIyDQEqNrfGidCTW&#10;Vs8DCnyzIZYA7dF849BXsEDeCuqzboZiSDo8OXdL5ACCrhYmXA3eLeFPkr17zqwiRqG/bxqpp2G5&#10;SEpnphYFYhonEuViawnMpu4+ssZAdmwNLdLJDETSskhDRjyAhzyR1gnHKpQI0mbAO8NigNTjoAIY&#10;FUorObhfK8U4nHE9oEA7sQoRCkmNaad2zYtWr3AfKXojkCkNzw6p8Md8YjV0rQZ+SM3A2jyRr7jH&#10;ZRr0WGcyx9nxpXvPoQ/KakiofU8vBtMDj3ACl9DCdM3S5D4PgZUOumfau2XvqL9ft0L3ex1+sjxC&#10;IqTMwftifje1lywbxqw1I9SO5e0da4mIuXWS5cF+sdyIw64lngnVK4Od4ejYqlBVBlE2YF9smaFI&#10;4GXpaz3nlhuAd4Hf9tcwp3bztT/8c/tkeP4ajruzCy83LN2gGwyZjYo5TZSXSoP14y7sdRvjdqIt&#10;r2lHVEJLzX4zPLf9cVPzbyN2Wl5QlPfZuVrppz12i5Y2uUnbs+8jI/NnxVK3oVtYYClTquzRrPpt&#10;OQcY7GFtcwuyu0N1Li5mXSa0PRjrwmppwuDGdEGfOgMLkqhi6xFasr/p0tLnYHCFDfCyOlYNrRVB&#10;+hRxut4NoiXsmKZXWVy1qLypy79GR50tMJ/t35Y+hz0eeSdnzDzPU2Mhz1eXF5dBaCrVXr+4uLx8&#10;fskrkfPgPUbrV3lzcXl+lQC6F9TAubq6yhieX57nEOtrP4kkEKHg+cV5Zu5F3nDl8/SFdp+nvfyI&#10;/v7iQpdAwJwk+9xydcHR7+LHOmcIsH+eY+yqOE5Yw8KSvYXuNHe2w/+kzEXWhdfSy3KVFnPK+Olw&#10;FUhncrPKlDzELL4yCX7e8KcTr+jZsCzRq66iusb3xIUq9EgUSzjpouo5UX7UlsMtQ2ebrw1fD5JE&#10;MhLTOysNQMFQSWuVk7VY+nALVOJZnnKeEVMvw6vlv7p87fzbLmN/bEfySDcxt0unE65vv8Tm+rbZ&#10;jw6woqhTx/x0b/cr5oWo0Qnu6+iYJYYtibtDLWXRzzMJ9QpyoWMbNqA06u7sAwaiPQXOgdsTOjxP&#10;UdHfpBCQ2XSDGh50FblhMLsspuiARrYau0S3TWvAeXt+U2CnWD5wLqmZScI4aoRT/FWs6J5cO1ei&#10;W8xzxrYtAj0z9oWrq4T4ibZGkwDKULUfMEFMBxmAK4iSR7bIbvmRI5NRyP7WbNZ7sljYkpxvNPhu&#10;97f7VSIoHUBK+6/Zd+ujvS/dH7NblYK5pv7piUX2k03nmy0o6g8hLeWorQ+jUUBeCvogHY8pZnId&#10;xLcaWVgtRW7X5NPJ1FQxQp1qoK//LGota1jPLWXDMfYHWBB0I5SPr/iz7kk6XAzIv9oLF3awecsJ&#10;J8a2D1hiRdWe/DlGbyd5jBTV5xyvzSnVa6FuLhqNNP7LlOtco2OiZfLgy7J9GquON5bp6vGuSKub&#10;sKH17pV7FCMqU3UuKhLJo5bRVdGNrqrQBXZR5MjoQwrIaa02TnINhbSOUosWdp9adWnmwACK/NR6&#10;HjvqNRUIX13nmtyfeyIrAEge0QtHjKldSwUyRFT5POvWnRwbz+GzqicBsLMcRP/qmqy8yAemFeTQ&#10;I5T7l5TWSeA83vqhq+GknVLzgooJ6uVipQNmFS1xr8I4+FAyLkS4Trc9WxbOnwQBGeoyO2ESb2WG&#10;KtmuY70As+I1v1c/nA1kPyoIiub7ZOkmk/IXmx6qaBWjEYhl666uNKbIIj2BJ0hfyj9DNt1E+uOF&#10;3goxkYg2GYUr11YbQO9mr7ADrWjYNXBP+uHP3C4qg8+snbVTmBo931n5NIV0MdUs5BkVLCaV1k8c&#10;Rc08ax7sp5sRV3f8AmKVyBqrfELt/ENbV5e7P6FMDS3CsmIrinhl2DG2A3We8pCuVvopC1CwdaZB&#10;w9UZNh2EIvVhWu/iOyGa4r2Tn54bybeNmV8xDF3ELim7uHq0M+rnOTWxyzvcbL1pw7l4s0hVXNj4&#10;DAzNxRmFh+EvYYfZwlA0JNdkN3OYjZm3TQWKme/2sOEK7VdtKJPHz5PJo+nVNyb6zsPb/SpNN/xk&#10;rfPH97j0rNi6wbQyNR+aLAoZWSRxiFbQGdgsZuxesxlKvSsIYBMxtisrLi6R1k0yO6UqaZm19F16&#10;nEf3z4Jo0aJWNCBmxQ/tD5Ny56MDOyE5jmwE68l8ExT5aj6vzq12MfKRzbVo6XR/LwG9HB+Wi6da&#10;jlN8ED9QxJeG1BMq68tMrNlMkEx5Oizf6qtae72zI3l0dWR58WlX4R7Rn+u5K+5v72UsVctk2uVq&#10;MJNJU5Mp56N0Gb85gYE8MG8stmXnr1/m1NfLiwsYcyzreeJz6tx46PvLi8uLqNpnl9GzX5xHDX8R&#10;Ff3s8vkFOnbQ+PlV1P3cnLex1Memf35+enr2zM/PM1O57OIi952/uA7Gv3qeM2rypNNnUeNzR86R&#10;e/rsGUbXly+PjymCaxwQub/ojJY9qIiy0QWwt/TOVu8f8F41yZUIFaRkfNVhpHA+i6tWuOjs4/hv&#10;y83N46h7QWCPLL2SFE3ZZGs5FD5rC5Dfdx3Hu9+ltRWNEouRr03nQtu9QWfCIUsAiyZeUV7H/t/l&#10;DD3bo1zZPKgA0j8rLEYk6+wV/JT26o9aqNRx7EzEfNG+saesu6KQwYkyWevKQ/hy7x4QE99YNeUC&#10;6Wxa5uEQ0oKXGA4qaJXOOpOVo1Gde/pAwjU017B8drMDxPImZyqHKHFyORl2rCn1FhV/FeYYLM+Q&#10;o7UBa/VIQy3Z1atdYnM02qUiHtNf6HP7+SE7SSlAsw03Dscc8wemnvmwKkYV+k1qWgPZIl1mPTs6&#10;RY1tJ7tV5YrSjxYBKWvCS/q94cnN+2UnMBNMUq/spHedS46dhhFTFI1UHviUb8Pkrfu8aUI3AL9b&#10;obf2XVKRDVTrqUFd4lL8R17FzvK76jSN8gDzkIKJV9ozlfPV2MBp081nm8Lt+mPIadgTHfCiYlSp&#10;uJtonIUCIWKFCdCV+2W4m2g/ZrduLvu27YvKIA0fG6wS5AhqLb9bh3p3iHzFBZXp9wXd2Q79tki9&#10;2eEZ9XKh2oHZS+pNwrm6Qju/fu4ELHDawpaCRpAVRGoIUAA7OzSoTzCa+MBPAtN4BnCu4ECumhtd&#10;ZVsru97KS5zd8WEjPdBUO09KF50McyPuLW/sFQXnfRdM8+EJWUe5y1158+Tpk9Oz89Pz1IjlosBt&#10;zPHnGOFB6vOzs8ePP4wt/fTsLDeB/xcA9vl56sNfxDf/LFec5e4c+/78Otb4GOEvzmOY55Umri7T&#10;Ue6KPz4e+vj4c1+OhY0o8PwqPoGnTx/lsrSmVk+nry5Jt1NqCr5gtOckOjs+Ztd6kQY6eRP2tDE1&#10;dCBpc0mSQ/x1P2MB2kSqQn0Jq9Fe3le2Pzr9QM0CGsv59dHS0PiPFq3PphhAg4W6DUZwHE1djjwD&#10;cMUGJEstQm3PgHN3ehphN2MVT+HV0pIjrhQAJcAChRtLm5Vt9wtj3wojIx/4TQhtdl3DIJCOyzv8&#10;v0EP/scBZassTN3b9YZznC9CGMSjC6r18mzD4E2hJz/3NmQhq6qzzm83Ufe5WwUmYIa9O8fGohZT&#10;gmHW6HYPs2aLJPgT2NaMATHQluH66vrTFflQqjeYp7fY3zzRaV66u4RUaYPGuB6b9vTBlcQsPiS2&#10;zZSkJKTumx8mqK2DhTfR5Vqb6rvvNDXwbdgUqy+hZ25LY72ya1t73s5ECdgPt6+q4Zw5avs8Egsj&#10;3ti9T+sidVg3GvxGJW/1m+R6mSy7U56HLj/S67WuQ2AjCpSOlmV+7yZRasXML9weCXEIpYysZC+j&#10;qfiwbaGS+Pp2oy4+hfhkJ+tn3/CVKojX8AmGU/xRFi7Xzl0dyiMVpu3t+erow+3ybsNsuTyta8mD&#10;jRY5RpfTJJsXKVver1KOvkt1NeLCcJa7T+UKquYVjxw1XCXgW72mO08X8sw45mu5VlWv7a7hGD69&#10;npFWN6kV0/ud4XnPjQHDevS5IDCPoKAIJLdHSBdntoT43e366oLZNVC+uHXnDOX78vTsFKf4y5dP&#10;T08z/KjYKRmb4LhM0vnFRWY8+n1ckuk3SuqrWzlfLtcEm8PYMLm7YMG/1tdMVzSA5w3dzKpd37oO&#10;/qeDF3G452iZiwvsAa9uBf6D/fHQk6THKfLoZKywAeFrLUZdkxFDoqWYAtZQi0y08tBmS++o5cuD&#10;Welnq4GO2q3r1+UpHpu8pWXYAYGpLMTmr6Kk69AnQoN3Ijcif12v4xFGulC94pvX2GkN8uiHKsEm&#10;W46TyF7UjYTZuYFgRX0E2VU6twJOxAuC0EhIaz87J/nB5hiXtRWeM3lRrxt2nou37c9U72o4E2ht&#10;GKDNlDoVhwOuWXerEk2UQfNiMKLkWNIWFVCZ9li0LHhd15uBhEWZORuaVw1tUrj5KuCou0LhDkuG&#10;WZQMXndAHuDWsMqNwuwIavWs17TlMthc4kH1wniaJJvG3S5ko6Db34FwNxA1X4FzsByiKzjyZ6fB&#10;yEEv8Go6BHXQWSXB0bZZgh0YQ4ceyepkcmtlSPWUOt0a8NvV6wSUeToNPVfX2jkbu1hvuEy/ytB2&#10;+UD5IKYvX5o404etKJArYl/6lNk8NwDPXLz1r8OWb9Sps794b3a8nEBWNpeViBcaK6NCk8roU2e5&#10;aoTkVfDqzYtGhuPMFX68b8YfovWh3Lp1sG71jaYVbBeBLzkBHuDGoksNi62lrEBYkb8EDU+hZwut&#10;Y6nr0OqjrOqyPmk4dYFzYW0nLtwXZ/Nwm+I33xDHYovq1QC9Gg/e0XoFa+DNxflEBOUTw+fU+bUA&#10;ROMoF1P4Gd2o2rfgVEYFQqFMTQlbLianXB4Ho7cyDL3xz/zMUwl+D0g6oXSQVG7RTpE+9/JorPoa&#10;XgUAlfIrotxe3jpP9NzV84B6JjJ6+uXzFxdRx68JjgvwBv7DrR49fRJ4fnZ18ezy4tHpU2LnX+bD&#10;x6enp4+fPYsx4FkqyT999u0PP8zTo9o/eRzzwNmzi7PT02ePHz998vTp13776996/CgXP8vhsPn0&#10;6dOnz57mmoTypesBhiI9OYRx9luty4JdIoEsrEQ0yNeFWa/NmiSfXYstUXVhCvMZrdZ7A+K06mzu&#10;IwFZQ1iLHCy0KzO1A56FKuFh8RobjxvC1H+e4twqIqhLQku1qxnvJiXwlWNEbF05Zu2i8IJTNb89&#10;Z0jvWNXcoV4T5Pgz4Q6eaVY/OvIELw7sbdh0C9D6aW5t8MHOQ4TWu/aGVIskQXEYkADjQWbeE0po&#10;IKcPJLUzQ9NEjHg0CWY2PCLHbO0xGCzI6WzRIoGmStai2apQhHOh6F5Qp4dMsXKzm0S5BJzLU1kI&#10;/9eNrD6rsD/ek9zkATYq3x145obQgYoUw19YgvHD2DsL8VrMdVFUTfdp2cLHdqyMbyW+s7jt+PgX&#10;1AcgBAbkPyrSyBFqAXUd7ezGhemVCLvHU13lMsPy3S7hcD9CJSlvV9lirpXzu+lHPsiNBt718RkB&#10;U2ZQnhUsqh6tod6Y6Pe4yNv6llWDIhe673O+N/q8+IRrX5B0/8vs+uXCoxrkUUblcMM0e/1wm9mF&#10;BV7TXQpSbi5x0Mb1Bje4Cnbh78ZL86bGdm83YaYfeo29yv/UPVX6lYwrB7M7EoqthkM/2m3Yjw2C&#10;i9q9Wz4U/VvFFnzWJI4fuvzWPbVtD6AVs203584A0ERSN++8YY8b2tPybUB4ALH8VL93HR/50+AA&#10;eG882/zTey27QyHtRPFtEsteCMzB5OCx0e0OIYw73zJXuT2cJMZ5Lu5P2yq+g5FECCBumJ2uE9zk&#10;dLPeM2P8nfe5GFP68+ePnzwJ0ieuPTAfbf4s2XJn52cXF0+enQa9Y5aPa/1pPrq8fPT0WT4Mun/7&#10;8aPAeazy5xdX+TOAbbQ9raXZD7/9KCZ+VvA6lvuYBy7oPoXD7l6cX2Sq8zBN9xjq87T46gPsWdsY&#10;5APr6UmmLJFEhataJWDaPRNFBRgikQ5Z/q5fxbXZA8VJvh0KlfMOZy1+SytwRmU3L6Ntga52dFG+&#10;TcDvVbm6DXj8rvoyVKFU0a0hZAiBqnEIDYYTcE3NNR3QmKYn1G6EaCmMZmKGKS52pwlJyh4v8MQj&#10;XEj2SgSZJbqpE4wYyE4HuGimhzBfh6313dZUiZ0O2ocrc/BMEWExA8ASOOghQ0XXDNdqaMmzHLSw&#10;Gy07g7DRIAD5RzemrcEhiDMwwqVz7tYIpZD4nvH0kHLtKiBiQY6Ob5pBmRxQPdGFXfA+Xwx1zkab&#10;5jKKLui0UyEeAmmyuPIYi93CtDr4FZYGmeuDG9qws0vsmGdCHc5m16e8ovyEmIihzLEBdDacv15l&#10;ZH4eXe6qSDHmGGWCMiCAmSvbpZlS39n/RgJiHezxrwZjMJlKB+REMGxCG33EYpVNxGhH++vm9TbP&#10;gCcByq6GmBYhvd7pEfpmZTfILmHAH6r5lalUdy4ojuRbuNv+dt/O/+JYaGo+84Zan2x8Zy52K5Zv&#10;jjS/k5u9uBd0z2ye727YYF/ZAhFwq2JH4dytJeOV8F/7MJZzq7co1HK/UW/Yli0Za8E1K7M006x8&#10;D4M1vFFJgm8UYGw+YF19olpCmX9FhGxq97wDr+C/twRuOc1zmlHxOBCzLY/WKEeNF4IbxuDWyWzs&#10;Hmx1wv1G5OIzn8S0O9uqKWXBZRzaTn2KpSsN09WvwYnRMqE08eD+g4TLV1lM93Lcu4VmcsxrXnxe&#10;XMwxsnDvu3cOU/vm4Cjz9vTiTEUILhlATxB+3uao2QcPH5wcH+dfrjw+PHrw4H5GdHBwdHJykk9D&#10;Yu+8887DBw9zZQ6FN2h/Tp0BESMhRdaJmJISezl6bkQ+GHSH5vyjEo21fOZ6s9yItBO14CKMTAZu&#10;Z8AlzH7h0mCQVyxUYVq67yLRWbwSFRYyeTw9UaWu9DYqqo3CW206U1URJBdjcRXjgRBnWYxSMxPh&#10;ymwnzGM2Bg74hRb4LSLKQTjVKZ32pqFLTi697wkNqWJbwGa4JdBaudhUXNm9KXBqYoLCu9IqoCsY&#10;QS3Z6wiqFzkq+1RE6YkyDlO7RZ/Y1hQ5qr86uhrANDrRTtIu3GFzBp1Rvbmmvgkk7L6Ua6Y/neH6&#10;DtylBbPpQA3v3Y/DpdZ22EBseAvbTVZSbuJOQevFqN6SunZ/xus+Y9mHmtSCm3q3SQydzvrOHRas&#10;tJhMr5xDWUv+7Kn2w8WyWAj5iiwCcC/On1KF6wOnXHUQ0hjvXeM02Tl3ZV1++g3b2Ebgh5oBKnXJ&#10;KInDX1NRSeE7vr7yl/7i7/DtzVe/OzPwtW/89rdPE4981Y3xMUvWbTib8fVOyY7AgLt3U0E8HOg4&#10;RwZ72JKsG62jUD3gIc1JK9OOm9n4IEklfHnEzcrg3lllaqG71K3ysOuq3StrzqU14FdwLyPm4j7Q&#10;X2J/4wPik97O0UqqVTf5Uh/mlmXBVeytrlU9ylRZCrBvk9N5WpoTG5vOVNDxK/fX4pBuYTqcvBrN&#10;AZsvgE5WTxtxe02XvysMyZx7u1yTA10SzMXnBW8aWQLW2v90v0yz0+7trpHsl/HNvVvVbi4OY80q&#10;R5XH+WIV7l/+4Key0vgaCG64FzmonwdOrq5fxqEeS/v942Mi4BQFooX7lFtNlk/RufxM/bvEzx8f&#10;HFQkPDw+4kALjk65dXl1GYCPLT8JdzEDwEYNRI+uP4dlGh6VKP2vfv3rFxdXx0f3jg6PM6hk3gnh&#10;d/74T/zUT/78Tz5856Gl5QAiSWHQWQLYizx3dar5bSTeJeMfspRlXOuILW3Nl4qnOff2RVzpTCWQ&#10;PN8vfW5WAW65Ne7id5UUEZYSXzhXkdW5G9q4fg4cdmHawGwWwloRVlSdoQHU5TydZndPyqA86reA&#10;zXNh45OgPyCCzOiIbNknITaWCmte4OF8vPRN9iGVBLEHNDGh4M0PHOAZg1lYbMgGcBHJ62apHYs7&#10;mrGGdr5y0GdCOko9UEbwOUXI2ayvZIpToIuzTmES1BGJKjluevfMxtbzbjPpgafbDXMxunkqjY1t&#10;xo3C5arFheq2h8xSorGr3T8bo5zL2MB+7gXMRnd5ZegdMA+D7PSXiY0ZUJf41KJnqScnE5S2I7Qj&#10;p7Nxi/iK06xWdh6RDaF/1O7dzGbGYrrzVL0xDPmQNbhZG0e9fd6RKYikzS9//be/9KUv3f3FX/zF&#10;Xvyxr6e/8h/+Dt/efPW7MwOxkSYSOubRnSLzxoOHC/lp+YjboOstL2BD9Thh3jU3Y3iFhqehWi1z&#10;nnxVjlSuy0Zza1TrdS/Nm/xRBai4tXgvbxqVjIVupdghWQMkGkpVfWK6XfoNG6NX2iD81IhyRVY4&#10;Qd3PE5G0ZI7xC3gHr2BSugeq9aVbcJRxdeV2WKF4RiUYz9TWCqfE4z+ME2SglRd3xrSvIwcAn9Vj&#10;FGfyVTXyNC67a1w9z1Tahz13lrpAtRjUW9E55JW7xubfTiLrMISXzIYpWaP3NyrQ0VH9Mz2wkjww&#10;EMt3pu837rx7dpZsN2z+1KWxIl0s8gmRz5HwuN719+eKeMrTMBlv55d5ahwBKVaTtk7jP+f9Zd7H&#10;nxBfQWLoLGfz4pS0Omwigfkon41aiBU/KXRR0nPf2CfyxJjrz+lGkuAxGpAKz43Hh4c/8MnPfO4H&#10;PnePBP2uBvRa8Ft0O4QOxAxrfo30q7wZslmat1RAhSqNJRvqjS3CPPiqYm9wenXXhr+NBNVYjl62&#10;zNfLzFJqKEzrsVW51+K9auZXFlmmCMWNetOnz+vUsvzZwia+qS3dThSabARxqAfDdmaklCWCj0z8&#10;6poKAXaMu5SRp7XeUdIbU1DrsAoyzGBr0Wg6z92lI7XIGWWd4n22UuAICproDRh5nrJ5Yx6UwhW2&#10;aK1qaA37sgiTwkcA1zCwiL+PbohDx8EWgI/Ulbi2YddbY4uT3Dowa2Zrwumy8flybiogy4FKNTvU&#10;l5lY0nJ90enfJMkCf7+VtFwaE94QFpUHOu9+PhczVSsUSXzvE8uZKS7YJSj660RfSzv+Cwh4zCpd&#10;wJoPgfyK/pJNJcdh90v8vX378bPTr371qzcm+q7a2/5ap6p/h36WmocAIbZynr0XIGfIWC1JoGzT&#10;yku0shGYHuZrU7xA6OpUSP/1jnMpeINrHGqrf503U1eBK3oxhN5tUPKv8UhjdauO4ySPPcAYseXG&#10;g0qFMVrAfSCrKVfUx8kFk8RvU+yWaYoetcMB0XRH+DTlnSH7oam+/LwOsOHZ1Gv+6oL3KNJTZSPe&#10;cU8uz78oxGk3gpG/X6Hazn5mzvCNrsGKxBP7BraZxa6O4RQZkNdw/c4b924OC4epo91620seqgtD&#10;JjYaUaWl/KvHgZIx+fkiaXIBYOvHi+4B3Dwriehm1b46T36cBeZO43xPlnpqy10mip5XkD7p6pnD&#10;XBJU5rBX89/DgHT9Zx6SL387SB8X/uU1uP7s9Cx+9PQ1tySOLg9NvH1Q/HFC6tJ+CuZdXCa/Lrny&#10;33r0rUThZRLSFEYk0+6jl1CU/t7B+cVlDaclQe3ag/FvUDlLrNlyI/DtAlik6fR4MSzIOiYhJn8n&#10;NbF69cSju2N+QM3a2zQN/VqyBWtkypOZ4no9oKM6kBoNSlfbJYzbGYUMFifHUuQh0C5b7dDuAhG1&#10;mQLaySjPJ32UGoq+PkwyqLIruvHGbbrGjmXbGMVqxdGWDyA21QD95d2A3XSQzO3EPXCz5juHaqUE&#10;ss+NRMMrpaRCCJ4dRDeXgpdqQfc8bMZOF1i604LuITnhVCvdNqi0K79gaCseonKAk4JZpdPZFZMz&#10;4JugnTKd8pElVbDEHovArlZM47ii5ALIkTSty7NmmhR0hPo+QcRdzrq5Ph2JF9wZcNTK0flTcqq/&#10;yFkTm8eP3gbDyWp8Gllv6T/IR11kbBXG9MxaUN8GIcPZ5XZknRoRl+HOu+xsR1RstwsrkEItrbKa&#10;1IHsIpvjjWcR7ca/o5hFOXu/b0z0HzMpv+sfffXrv/3k6urp6WW31sc8fzbyUEL/GnYoj4EXeNr3&#10;UTQozfWyHa7HXwzx9PryWFPyZBtLd+W7onhujU64vHjuu1GeeIMFWP9pdrvuRHZiuMg4LCd9HI05&#10;1lzEi1G9KjBLsujBeihrQqhsYM+KiBZTmxHyoWxRaZqZKfNkJzMk+YPadnPY3MC0VVY7bfqFIjb3&#10;d8j5LLjenmwTHoZTkXxEeO/yv1prq64v+3/1oWXtTx/GLKzb1BkWt5z5bklP7Sor64JMH9tm2Yz2&#10;hlmWTAWxaczkrnE1Sp77f7/7g2lK1fkeyj26EJhd1TZv8nm0cuvZIZOUk2YgkRt0f5IUhazw/GWm&#10;ImTz/PbLo3uH2Pmx9lOTTvf/3UTVET9lYkG7FkHoIOiR+g0vX90/Onr85FmaPYlX/ugoQ7X4TCDh&#10;7h/6sZ/4Az//+x+8/67Lx42b7dqltyaZy4QG38nq6m4MezFv750lLrVwLeaQBsF1NmuA7/R0lXOa&#10;Gd/CbQnBmwu7cITOEaaXfMM6qmdJuFEzQP3BFeGqbvIMJ5NkMEm5ajAUItgPtai1qfwVkIZ6dcaY&#10;LG/A2gy2wL9GxJ6NiYjTe3W4ZKWWOa02XDuD13lwgj2uzND0SsnOBkvoDe8oHtHTuqtGsV6auhNu&#10;41LrrIFhhoFtTy7oC6xinuU4yeHTw66AXt9K9/hSANy86+z5bZs5IzgX1gysNZ+FrezRp7lXVKOX&#10;m2L0aEan3Wd1zGlBHnCRSkvd+E5trT4xHrS2Jcox+2Ktzmz52fvuVoczEoXLPFyp95LE3xWvgWHH&#10;JHmc6N46XYuW6ZKUYimEdtDUURggofVY8kH0tloNXoGxJv9xCNCi7//JV29M9Hsk9Ta/fXr67CLK&#10;46ZEf2xfy/qWmlPMXrQt1skB62SFNXmFZDrSXqVGNGBZbU3T8KpGw/VbQ9hgYnI0TQLws6E0Sr40&#10;Wt78LvdgNMRubCKvG+OnmT3vSUkHnNjuwDNiAUp47mr5zvzzca3atntvrxqEP/3nIXbeIQzUigga&#10;Y0dImO0uF59clFrUZzvZLDnDNSqKxHlKBZ0GBIgEMYbLgpAmihProeVNFaFHnOePzU1QK8Sok86/&#10;lhVVM6fG7Uk/q54Ue9JFjfQoWVVLZTxdHTtVkOlkKJlFx/nVi7vRv6OZN9iQMHuy5ImtB5ayABgM&#10;AtPGICbq/iqlbcl3J0+PgqO8sbeWnidYLGfDU20+WnhUdB4bO8FFEu5IYs5SpqJdQuWZN0y+HFQT&#10;Bh/zQvy5Ufrj9c8oA0sRKYz5v/PFT332s9//2YPjo0p3cNwljzLoroGMTyY81A1bXVA/kVdWt4WO&#10;au/x5QTO2Se03By5ylNujmrnBV1Q1TBsUXxa6JsG3/U9i1BlnPkXV5HIkJ7LxyMN9LROQNSoBBvE&#10;1S1fnxYqbZS3u4EWVPn8ooE06ZN0xs/+VjgbWYNP9WclooKsBJEf8ZpadYZYLipxgzaIsvMpJRGA&#10;XcNYOQIbwRANJ0JGoWBVT3C3c/tmLzsLGqnGWlL7MDGDThiSk1GWCkK6mKt5DjwPsetHsHHJhk8b&#10;7G7HCAkVDjNApAVguDqx1QGZ/23ZBuMLemq2tXVz+HEd8B1tF1385OXgt4L2Y8wU8R1N3gihI8Px&#10;YakywS4pL8jAjBPsF8N3ee8TtzclWWm8U+31eouQPFoquCShN2InzlaO7Io4FTRkNIJR16MlzBbK&#10;567jq6Sx3pjouyJv+0un76juQ6Ybn+o2g+L2fspUhtaGGcn7jR4HbITa2t3DuEmk9hPLpvImR4z1&#10;vceIm6VdIK8NzVDSXCM082SAv3G01WHq7tIjng6S/SU7oeAaBnBM5THbZWNZ4LzVZl5dWVQlUI3x&#10;3FvqSMdzL8b7aLowKeFG9PBPuDVzy7sQC2JgZwj5mY6Rj+ZwADVTzrSWW75UX0DHXlthnh7IK17W&#10;kuF+rjwRSJh6anrftfl3w3fKlYPgQXKyhTVsYHadv5h+GW8nqrYU9m/DoZXjd4YI2YbyeVd68Xa8&#10;G+qG8VmorqkntQvAuZfKHaNMKBrmkhjhA67GtycNPeXoY9MhHk6kuH1weBSBIL3CIn07KXnRXBlU&#10;1He49AGAwYUUsr/74P59n0XMdj5IB2KeT7sdvwYYPqc00D2Oj/OI2NwYMzKFBBKGn4HGH19r9HLn&#10;MANKPKvwywISefgOd6Gupf5IdI1vrzw3jFYPev4b2+isoyulPCQbLQooaXmkkMyxPLYYrBwg2bHg&#10;RSDDMF1b0cEReIBxK7pXwKvOykbBEqHZGSd60/3b+ZKNZ76p1NqkpmkJaNN0ycjShCCeablWyGPM&#10;vjLDbu/lS2sY18IbTxdWFAjdI7HRpTlyWLlEcWS9RpR3r/mcWowa8WebaymQ72UJKgTVH6TApIqW&#10;Dl2yYRo9qsEhO7V9KTxxpau0fTrQhz5NbIersK2+sy3tYVwZELVInMGwjN3u+Kx0QfN7EX3wvTxx&#10;LcHsMHhs4xa4WWOWN/Sy6ZqzKukodEYG5hbnZ3jABCo162E8Khta2/MORLPGyDoF7Mm26H2dHniq&#10;exozIrRcG6fTY+Ui16cNjkCgxWj7cBOm2t5HXjcm+u8wMb+rH//jr37laZybV+jEFSRn966Vfa03&#10;24flUr7KBw6SJaWCdZgqFySuwHAkDXjaUP2WxNWKko1kbkBLiy0PlMnfoim+ehnjrdg6LkyVe3lo&#10;7fJDfbSVi+N1EjjLfYF2rU8LFz3LpLqycUVSdz8pzHnB0HMZjm11Wipzo4Xv2DTsuEEvaSvXVofJ&#10;X+WSIoPRrT6o7II/vEfbPw12xyC4jGq1huZiyD563cx5ru6zel3/hG9bj4JP+tUmsi9Q2V+9N4iM&#10;22sqZoor0StlrKH1A7kPvf0/nb+Pbzj4LNxm42uu6LkdIE3UchdxeA7dzwWx2Ne7CTeM9nYvHLb1&#10;AEZgKafEa0hd97BCcrdyQZomDv8eFUvUiqz29erBw3fC21OQ750H78Q3FHEi5e6TdBfL8s/92O/9&#10;/T//kw/ee2+zzHcsXeAKLCWhmfxyu/pfXI6a3+u86OrnJ2/37mUs0v+2d9Kya1oEKjUNqVZWULKZ&#10;r9oHLtAeXvO06z3URoXT3i2ub1hQma1BJ4gOw3eRRLVjzwNKOflBRp/hh94nlhfym4bqDQYQYJyn&#10;9/B/ArChVoz2BDoE47eRaqLGBh6jTJCv0zN59kFN7AtuBmGa1WbwLoVen82WjqYL1tZ/3A3AMFUG&#10;MNA7wRWbtIUIkEnW5H81+JmczrSSpwLT8JxOJSvkMUJtvBH+DG2z4fN55TcHYkdrsCuH61eyqTrF&#10;aypPeAQ2leWwKNrOxbYz7GGRxwjH9mr4UkG0rCLvMd05Jj/ftuwMbnq5wiVpZWB9CfqLh0+z6082&#10;Kduqe4CXlLCkgrEjjDxUNoIsbq+GAmWbdvXWTRR9t/Z3wesbjx5Fux0FGd71Zp83ZiHRlc68Zv0s&#10;c3HbTAHF0d9V4rNFRqHXu9zTRTeRHnXQP4jw8o9G5/lPtXilvOeeRF+F+UUvTxcagmfj3F42ggLE&#10;HfCsPKTxdLI4QMvPNhs7FvvScdRrDZm1UHuqioVtuL6v6a5Vbqz2mqFrACh3HpytV5V2FJXKjPrl&#10;BuoD2X48MspwnNlF02BRyPuV4hfUyv7mmnXSJn+6KLMPB4u0+Te0h/+6rWeBV7cFIi8oV+qIuiJ7&#10;EsUsNpetIf/dy8PaMGF5mGCCv1T6TJ85Gq76mf9vCqULYafl1xbwswwnGiyMp1bCdn94T2eez11d&#10;5gSPznh8U7Tu4DDmkZ/8wo/99Bd/9Ic/84XPPHh4cv+Q42qvrn7gM5/9PCb643qbN+SuXLWB+o6K&#10;/RB4nuXSCDw2Zh/dlKSd0GIMVP3f6xFCuB5ucaEhT45FzCtWGOHFhGsBrvo047alepR5W2HKiVse&#10;YVk7rHbUQPcelxWLHB33dEp5kKFt3rLtXt3kQ1W19jeovwCj/eilYSI1NinBKJVQDEfN1QACNcvC&#10;c1Xwvcn0iTVQiHN0cuRORRlhrJNU8pV6l31OQ0s9DJ3dvimdd1I0IJESSYifduyFQzQU7HdpeHVk&#10;ayO6+vlqjPA159hgnPo1nWwBCmN7L+LG+HRQX8ncUvs8nS5h0FsXg88UQ9vz+dMPa0UbjtFrXDek&#10;cyd/ltNZHxG+M7MAu8OnfSdOj8OiFchG+4qWnZENvR16KVq7ydB8yke8ZYz2Tg2fWyGH3pWixoCh&#10;LNX2U8bqxkQvGbz1r+Lt0Hh7O/xqur6TIyEzP1yY1isGPdyE2Kj3nOsSEMlg/FMqBwBqJ/dfT6nw&#10;K8jSP4ULAQaQ7vFlrVMZcLVcamHbrSAXHaMxHnf0/la6cKMtbg4Da5Fzd9cI5jX+9/Zmzdk8rGmA&#10;pZ3XGEo09XRrasvXgL+JI+kxLgmFi06FR17BtIB8R2Epd02ru2I7FQiY1HmzMJaeDOY63kH3gnBZ&#10;Yv/x3q+1JNb7Pma9YSV6aJsK1Tu2e3vLzEgxtMu74dZeN+pY7qov70ZxfTG+PBe+gKonIstx2nfy&#10;uZlJ5SyXB11TG2kiM8ukMLSirDNDFSZmsB0xNVaXkcQeRpj49Hsf/Ik/8TO//0/8vp/6Ez/5U7/w&#10;+37mZ37PD33hc1HuahsuM4WjqY5X4Mgb1Z5h1dvweWPR+MJ8oUcI6eOrLW4MmqvbiHyyM09kFB3v&#10;x7Ub00oLuXRusXislaoo1EXbptbb08B853wP8c0OnHAtNoXC67aFBycHtov84l8jP2gWOJdTM/NL&#10;ZPERFjnuDJOluUVZC64mnkxl++yFKR9UtZ5B5kaMcGMSL6IW5/TmzjalEy4uXe58znZ2EPmPmoYe&#10;INQDHPA66QRrAed0vCJDGmezxa7jwe2+VodDGE3NV2bTyubQt2iDOb5Wyb+RwAhjFKtRFIBSpNGW&#10;gsnttBBbBc/oGsJR6PuQUikHrCWNQqge4XRHZN7bPysyVXdYcoBUYIBbfSxV8f2wfXjNStR5E5tL&#10;JWsKehfTU0Vjj+hn2zf2kGsqVWz9kdqrpuvE6XooKlRaaKLUBhAVnW9eb/UMxJG8+JNcfSw9i5EP&#10;gxzKfw37N440IMOXhA1LtWwYU7Rhssa9Q5HeYtMouJUXRbvh5O5m7gb+k/6k1Mn3A42SXHFsFLne&#10;AcsIc0prBH4vdWO2szSM9FCbWIm+O0ihO3+R2l0dCPx1p7WfgFCFWm4b+dpu041tK9klJJJ1Mtu2&#10;4RBZFoKuwVcYHwvEgLSPHjAaoLeL7Wj/+dBqUn2NwL3b3wL4MKCqRFVc1o++X7q+DQ0+vXaRqzFQ&#10;1HvLlWytQkKlfjXpYts8qYs6mpA3LetlTuU62r5i6mGF6H8sQbG3BQYwxW+Hu6nn1e/AS62RcLOx&#10;S+b9pz/5qYef+8Th++/cefjg4IMP7r373rvvvsN5snWvktOl0MAfjRLuEJC/OjMNVlAhosr6OH8K&#10;NzMTXQbGaYBW+Z4E5ES1e2MqmA9agqYFDIfaR03uTMK0O1mCPVA4DLNQqr7VFtZRhwm8Qh2vmZVB&#10;jNPdOJHixCib8m9zu0srbhoZvvhR5OiUMPVGovitKix3TfR7GnE7T7Q2qOu966Wm5wblwBWwFjkh&#10;yncNE5DaDJJmFwNYIOGQC7tMdxMx3KqIwnlFYE6gJuIjWzURlQ7DGa5VP1PAt43bLx3aGqKiogXv&#10;UXMTCrd6XoqSRW1zLmRvJ9cpMTAiHZfMIfNGMtumMpQo69ZilJOxZjMKSCuasIDZCwanbd2AtVI1&#10;4lctMtu8GriyIFYK21Yt7VSu218GWnb0mW+3bjeiyr0P6PU2q0+yVjR42iZGKHTVXki6cgsAdHQd&#10;ZHf9OD1p7TVSuPnjrZyB47sHx3eOTu6dHN46Pr59cvTq8N71wd1kOSV49uW92y8Pbr9KEO3h3ZeH&#10;d6+P77w8zJ/lh8Wa9YJ8qhDnEyLRLF5lJB3/QlRVzUtCIbq4BSKlk3ht3Bm6b5Vf97aZ5ATUcDCJ&#10;YWsByuRbt1h63iQUO3VRqtnnllRPa+hc/sppKhP7ZgRcPkwodiPwdexB1hP61/B47QTNZRekbcW+&#10;qZ2Xx3ZD+6fyR/mjuNz3s9+ErkKA+0x+OZLwumpYVHeOwfLuzcV0O7M2v5vgMuQRNQZh3tzmvWa7&#10;b1Tg6d18Qx9WV+326iZdmdWs/3i6YefWcHdP6JmnYxetYFHDu5pZHXdVQwGAsl+wuQ8f1oGxfULe&#10;EARRGgKxcegO6JchbvncLgwHpRhKzfXh4jngJ4fVtvZq/iU8MCb6VKvPKytpRlYFu50CJ9Pm5hnv&#10;MulMv0YR51vESBc4LdcSKjTMRFX5kdM513LEkS+XpNjYAkc/zDPXlHR4evmr5VlaO4IWPLRU4K+5&#10;uMb8Xr42nGlseWjCE4oNhVXkVKOm6+TmC+LTKNNGP6kW4KKrFw+cew4bI9HYHnTVfjtaJJFlhL5z&#10;ajv3ElldCX5oE/HFcHb0cuP6rTFXfsD0FJIlKQSWoVEhJjt14W791vS5+yszT12pXELt4ZRU8IyC&#10;WPCUReyK3RgnEZ0yD20U93bSGWIOcZZrw5iZb/QfE1+5B0W897oqHZ3gNlux0kMND0sLrwDnDvJS&#10;v5LQBpudMqmdDLSaJaZJ1wVDkbxlZ0GTLuyaG2rCYfirq0yD+jFYeqSWighdUhrtlYy1orv7rwuR&#10;uwxOqDytBR6pY+wf1bJm9B4hrwjiwN2+TEVNIWvpZ3iLJN/8fRNk951m5nfz88vTZzsyLlMpZslR&#10;KNDg/le/YQtcBY+vOFvs4vLFty6evLw9Waow+7JAinMoIg4elWYkMPfGaFDuKphdCEtz6uyEouGk&#10;lA5MDIvdgFDSdQuyxcax1D0xtLxIVc67rGlTMgKvklvYy/fRzv4Aq/Vvib7jHFxr0kf3XvfhbKPt&#10;gbOzNnRdPVpdk2PUdmwT2/19I9upx83hDtJ3f+4P7qPPdQLLwuj6vj19Y8druLv5mT3dpnfhWbtG&#10;dm3ujfb/fPoQ/MAJPbNRHHOxC9WV95UDpu7eWrAiqwzMN0Eajx/tjYVMThYhPplVti/KB/j/mlye&#10;D+4lzOro+Ec+8YN/+hf+8Ge+8H5qreX4mW/+k3/47/31v/21R0/+Gz/3h37mT/7cw/ffayAWXUXT&#10;fS1zPVSXsjhjQWoH1EcRXFRQfC5DkL9h6YFQVYKq9xv0zr/sGQe6e20LVJGgbHHEA5nvbIQxBMGn&#10;CVhD2arui3QJVOtWcO+kX5koLqvFoTJK92vtVeymjZDamwbMG8vWPzmYYTaWf3pLNTtR0b03JC4F&#10;1udiqeCii/tb43ynySWjGvybSh1bXM24XVlygZ0BklffQOrgH5WUSHNVzL7OmQIokqjyPOGupxsk&#10;QYNUCyIq+RVXjLzCen+K3aXHPm6UTCh1QHNbnjcYlJ93GauDLxORhMcjarqRHhnpBO3nw3HAs+Va&#10;GmYn/GRqFG5M3V/G/G7rwiyzI4nR29wrytJG2/GCsk33vpeWR3lZhYOq5KxLPzHKcjzrRlXOA5R1&#10;oHEpfE3SMBap2pI4inelqQ4Z+hu5leBWuv2bv/2NlKq90eB3u/2tfXd2cX56zglgZ5fnpxee0Xlx&#10;kZpi51fnF6k0+jzHgAbCU7j41r37dw4f3n343r0PPn3vM58/+sEv3v/hL3zmHlb5kSGV/qHbKcJm&#10;UlnV4k2azl5F1UZjZhNVPVr7v4Xq5KqqSryX1GR3wsH6rp9L377zCSLGXFRhwHBZjecLPOFESwlT&#10;Op17usNFxcHegcnB8dcXULqfDVdOws0b4GMdLTTtAKo4IItvz/zax6+3Mv3t03nGaqHa8JoBfxcx&#10;hjW5+Wc8lQ36tG3g88l2uVxm7/713lu2AVaU2Z6y18h4L+KYnEkszyzz0gTpwpE9+CL607LbF91j&#10;h3dRsU3ezUkzfusvLSoqajVR9vmVF2weQijd3LoTi/xPfN8Pf/KD90OkH379W3/3b/3nf/2X/uZX&#10;v/l1NONQGP6aWThPUtmJMB1sA/hdjteC2rAfafLpY4RX+DGaLIczeei7B8xrkp4WdkQx/VzK7gKL&#10;mbxZybHzcG3DsE0rqBDjWrp+xix0WiFjHqbNQxepCijMl3D3smSzGo0HnINQ03tVOqqs8IzETKCK&#10;TXRjWuJ0oBY3ZdX2/O4CQh8ndJQqaq2w/nz+rGEZ+1rq0nMczrJYoBMrt9UO4S6cDdBYL4BjxFsx&#10;LH9bByEGuED7ZUoTJ+UxTChFDnO4MEa+lEMkHjjsgwQKWQOWDlcPg4S7vDo0XV8SGmtWzG/hGGeW&#10;Cciki7BjQl9gzCzY7W7X0HADRDZGMLXiujxrD7dWwRJ25mo3eZ8wWtPCWsm6ErDXtHV7xZM9pnYj&#10;/BpPXO1ugrLcfOL1Kke1qlaXWTSvvr49kZ4aQBmhdkUtaF2rNXZ4BdkqCEoVRz1HwmQKnaAxqepn&#10;mAfcALxk8Xa/2PsTkCltuC/q0Mm/uuYswvry+hKz9dCBG/Lh/dvf/9l3hxMVFSYvhr32H//TW//K&#10;L1/m33/vP/HfL1/+y79MFfHi28Sz+2dbKNYvmPJdfUWGrP/ah7f/rV+9/rN/4/LP/vXLf/vXX33j&#10;zG3p3PY2wZR/q72C1J5SNZgPSMJvlkmKe7ohaWh3u3tj5mFB17Z31h5akrUNrHKkNcH6/w4dh7uv&#10;Tu+oYjZ3NzpdcOtX/x4BYIOOHZfZDW2D+UHAToPf+0n51GtUOH+puW1faFrw2gJKKaCX9hnTjfVp&#10;MPN5MuUOwJgqfECQgpuHa9VKnM6gJTdIcqaFOF3ktiQaXXE+Pdqb0IKZlyQo8i1jm3WRujiMJD0A&#10;mIzZzgeHd47++Z/7Q3/sv/XHHv7I5w8+98Gthye//egbv/ns1AIJ2JNqETW+2hXfkYotGkk3wXQz&#10;4gFrnQDa8KVWfRFDGOnQCuCSQcuVVweFvDp/WzQeqaXwVim2M2hTQ+08mEgxUwGJXGt4OeLRFrA9&#10;zSsSaVq1ZC1w4vp2XhVWAAHD3zC208/BceJXsUuRRGfkOdaRscl7k8WfaqOu08T2MSEEpJdfAFm9&#10;uF4sWo1XUR73FY20Hi0JBQwXbAg9aBG25VHcrZVb5GshiRADimXqFIXlJNTu+curq6ucWpRzhs/P&#10;nz1/fvkisRVUUMDSL+RNIEVbpccUPXQnDe1CB7IY50hTgPSEnOBbzZKisI0QTjYDrCQpsJZHDeiu&#10;XVMVvJOxEcAOXXc7RxQfQWC5LVijYvxq1t8D4cpn8iWpfu2Agns7UuGze8puDHeroMZlAnnp3+7x&#10;acsElQWXuaxYeyaMbQLzmMI7NDsPYG/WI7YkKBq4AfiZ/bf51/FRSnwe5eCvB8cn+Xn/5IR/eT24&#10;zx8PjvPdwfG9cNPbKaxUq2UCWvPv4poC4+pdMlBpcVHaUgffHLpXaJvaQS/kOjWj6/xd1Fqenv/+&#10;ydPb/9avX/zaacNcb/21bz//X/3dq/OUa9x7TPeg3+9QdyDJHbLkziVSDGPcodjaKTvM69bZQ8ei&#10;8GyoDVm7VfKde87LP3rXgs/ZWmtf9s+5pR9W3ej/soaygYHYDrG7sdO4NvlrLXfu9r+bYW169lqa&#10;6ir9dvSDosZ+u2tS5zNWnbnt9SZilePXa377AKVchjjh9JvDG6+jQdTjzoxmiTMY63GUy0UVPn2U&#10;UEPuFjsLsx1X6+07P/L57/vRn/3xl/dDmXfunhzePz5M4duzgIpe/PhtE4OR/yp/KAI6SuPeypvq&#10;u+nnzBVCh1CRq/V6A/Pl8PFH8mFqLbgsRInOEgw1rGXpWUQTbW7Y6ShZTX+v/j3owkIXlvp0cjbK&#10;jjWPLDLqm/wcRxm3G9ciCocfB7EZyARqdZC5oTLG3QPlDO6NWbua5JxOv4zk9eYWBOcpxLrE7hIk&#10;RF0uIXW60rAhdaD91Igp1LUsbyWYTTIbB0TWdxMbBX6712BJJ9u8vju3cnxQUDy6eqw+gfaEUzw9&#10;PTs/fx6z4vkZ8TgplagQ02prQ+HO8MgcjQAQfektoe9c2FD/4uu2o7ry+cfn1pwnIm+AX/oWLxW5&#10;ShpdCaZ84zX6SlbIwmrfHoxIt2zvQnb3RZ2ZkiUuhtlHs0MrTBgw0XUfXb+bfTPs1+xfLz392zNM&#10;VnQYIM8kKzKuwnbL1uBD6XhFtbrV5CgjE7vWS4YwyrDd7+fSw/fi6588uv53/vaT/Pu9/86vffRf&#10;v8o13y1DJ0MpYl1oBfPaxPmyhSJSp4ToxfPnpzn34/zy8dnZh89OPzz98JtPP3z07OmzZ4+ePvsw&#10;dcDPL+IakzG8jgdv/rnmQxraB54NJ2hiqKfG7tIXdPVXf+vN+fzy1cu/9pVhzEOVg3YDsQ1e23/V&#10;CssmdVOr325barHQ/U9eu7l/ONI11LUddl+NzD397g193o5/7qQPL5sfjdyB9c6m7uAHV9l5o9O/&#10;0amZsX1NfGt2Y1/tuI9CjZs3a4Jleu7tdsY5GTTsjC2gacsOIEbTxV3VTUmRquRUo49p8YBxmJRW&#10;3Z4DJLgA51EcdAnHjZ7T4+W92Hivn8dMBNLDRDmtpLodVVYQKcTOLTrs9p2DIAGe4JyIEyT45qMv&#10;/9OvXaGckduYg28m1019zQWQC4qSsry6g1ahJfGS4bpmojkJWnK1QaO8s6zbyFVl0yPRdQlM4ph5&#10;EhFbMHE0WqhZV3Z1XywN6T4TNWulF9TQrZobYLWNs+tqYfQGglugsCppPtBS3zrn7ZDXWNE50xVD&#10;yGBhIlnh9JSTaBY7sJrvIgmJbS52C+Dmqbj/MRfQ//IHn6WlKq4Eo+/EmBHFRjt1eri0loCxxqdD&#10;tcxLAECpNhvpWmjCNJ+jjSJWxBifs4uePj0/O8uBQ5fnl08fP3v2JEcZvbhAZIvxnorGNVZU+lIO&#10;9v34LCYrwvEIbvwc5N7kfyP+WAahisgGZ65TrcywFdgfltHmvGU27kgSmrnLPOcLRS/lD9mEVMEf&#10;U+11PO4hwB5XjZTncoOyy39S50hNm3bLKwl4NEp/RBy4ZofWEygmBrAE4+q4nJxobBEkQ1kG2jkP&#10;qBHE3b3jFHNiy+sWrC+DKZL5Uhu+1wD+l798+a/9337rv/7v/pf/i//st/JvzeBrv/tVrsnFH3vB&#10;2/bhsyfPTgPXT589efzk0aPHjx89efT4yePHj588ffokH1+cP41j/uri2YvLs5fPL15evrh1lcA6&#10;NuHLqwqOekuLpgsv3cUfP9LCa/W/7qT1cxhj25Fo5+2rW+dzKtibTS6iFwlrEhg8hYAHjgfYMfi7&#10;/6ajgqnXVA7Y7287t/95vy3r3Ho8e3ldOaJFW1Mcrt1rmp8HbCykW3aGNIa1hb0V6tvCPJH+vjb+&#10;9rCfLZmjPHiB9LQvj7NTU6iGi7a2RLVGDGwiUZuZS3axBZ0mP6YGam8g0kqbfCOE8dphK757cJjv&#10;lQNoCnVNZ7BCgL756OvBy6tLpUlOp0Ytjj+e0HcMrSRvJcxq4E0FtGeBd8TXL77x7W88+8pXn6dS&#10;0+PHF//4K3/zl3756yHSNAWzvo7coMNxlqPz2VApwqr9me8QIuRuoIw0VNwYVtpK6ZKrBXGpxA7b&#10;k3jyIczX1PmZ+MX8SuEIEFoClvuJzixLuCVoVNQKOXXDN2xqWyERa2zmPnM5lhqiIrmvtcQmgrtN&#10;OwrwaZ+mEHouxbA/4hl6v6ezb1kGQ0b0T1uC+RGy/qlxOesOulCYtn1xLCUdUEygmvCt0tWuWaJh&#10;lpNkllBAolh18LoFKV5xHuHZ+WUOsT4NX3qasKAPHz19BCc6DcwH8tGLSadrDsFKkF0KtNNfC8Gs&#10;iErLQqIKZ4VJ/w2Jj1NKoWU5JBTLWNiiJ97qNfdS+kCn5Axw62sAKEsJJXu9jGzI2vaYnUSn44Vp&#10;uny5lhdOBWUmbQV1cP0mlmyMawSibrXaydYWpc8dHtKJffApnQwvHtZUmJfi6jxal418X5J3jBOc&#10;UbDnw6ke+D2mwf8v/+a3/4f/wT/4pa89KXF+z7xi9EqgKvlopulYqd1o1EHY4qxUpAQacrHyM/yy&#10;kCxRV06cjTvY+rFztOHGtgcKSTs8KfBN4yXWE40Eb7xO4jKYB8528qL12cZb7OmA7drTUvTroL67&#10;de/zPracau/9Yh4LYrev1uVz/R4iz/jaxbY22LP/uK1Paz5Gst5x0d0k7DX+2oftTEc4m9RfShsz&#10;nO0r+IfIxhp425rpWc+56/Vlq9WwNU3rlgtKTYJcGSjJjjSVzydSbQmBdcASH07kvGVhWGMKGS7v&#10;b0+3VWsHDz2X14NEsWAPMEfd+8bTb/3qr/7q3/svfv2//Du//rf+zpd+88Nv4LbPiFLZPpmTz7H8&#10;v7YyHeUgw8bbNdeHM9YGq/deZwMqq3rmNom8TzmzfNFI0OG5lGsdY7Vzogyz6LCJ9WqqtffOSW7A&#10;bdrIZGSijERdKFk7fNcD/j4yw6yOAEr+wjLATgiekQLkyE24WR1hjGzsAfULwJ7n8x2qTe/so5Tb&#10;oD8QNAepefxrbiQMh1zXPCgfUgC/aY0D9YvGtnIxOwTdAepATX3z5R4KIvATxIXIe5fPz85Pnzx9&#10;9Ojpl3/76//0m9/8xqMoHc8eP3364eMPX1xGz0idwiQR9KkFLBYNuHGlVJx3gRc1/88Gyfx7gt8K&#10;E5PTkAEInVmWrhaeitUTpoOubHRbrmoM+bLCVEvvbiu/YlQKPiVqNsLAar90O1c6qD/FOaZXMx0+&#10;d8nBXGb7tQw625slQrrIKklUjQVZW2zv0dy2qu5wr6GrCuI12UAS3SUjSQyD4BN6uJlUkzi3bAYb&#10;w/re0eCD7v/23/naUMn32K9RYBaglpCXomNtOEgEV+IYmuR6ix8JDovGhzHt4O87TdUGcDupYPdu&#10;k38HBHPxn/m+4Upbgz94eOfnPr2HkZvgPNun3HJR+s72b3dHaJluD69ZAkEVjwVzm8AgqfvV/mtJ&#10;x3ufbZJ2r/+dp0DeMP2Zxjets+xiDUQ2Ur42nXitcVspX3njgjc6vKDdCzXANXxizdeoiHuL2nlc&#10;k7X7HUgmQifYZkBZ/O6CoasfZnNABDXvzXYzkqtqsjofqckWNZTNRDWPQd4zr+TF6M1EeMnDcRJu&#10;R9mjPpb47uXsmevffPzs25ePzq6+fRZ7kk+MzT8DCyjRk6VkZw4IqnfMKOL5yg5Z3BBxdOSoMeU7&#10;w3GI6yEW9Jjbzli+aN0ch1qhl3RBHfd6qeXtpI0vWslljfyv7s6r3lknNYfkVKIoLBmPptrkdULI&#10;4A3YY7edVdduGptK/vQlno4GRI2g0Ui9sGLdzBOezROERq6fLq1F5mHUXhWv1H2NvQfOWeVdUBbk&#10;iBuFzzzj7jWJdezhhsONu8F51uk+PwcFnRicOhS9eHn95PTZtx49/tY3P/zwwye/9bXffhSwf/Lk&#10;Gx8+/tajRx8+enweJ/0LzrVCHNAevXaEuioLJYiVL9nj1a/p4TJp5NKO3ZlAa2GiRtRdG7uJPIKx&#10;bPBeixPPHvTIqrZQkWD0Xe3eSzKTa7SFhdMFesE+S06lhjVFmFYiPOkXbyMbx4EVNPFdypiittpx&#10;6A6zKpqrcW3FaEu0biM5OFeZlJ8Yjo5eTU67UQct6UnoDHzqUOHYMcphs1JATjvS+W5+F2P79yy6&#10;w192eKwYXcYiBipcwxwhjz0illjHGlU7pLQ7gPEmCH7M2u+wbO/L2Sni4kLb0u6tL77z6t/8vcc/&#10;cX9g/o9/4t5f+GfvnRx4VS9dzG522rDE9X31Esl3Xt8Jeoc/z3bdR/q1kddetoVtdw/2d4dsg5q+&#10;fXSQdmb7tp1fHKK9lK3voa/vZxf25t4+veDBE8g227TTMj+7xntGFt4TecFpq1FqRqx3Iqt4FAL2&#10;Gtk1Z18VDmAautK51MDg0XooYuQNCouaAp0qYvGM+Wi3zTkb7FQ40CZpqLaMO3b+musxzjedXTET&#10;9hPz/q1XX79++SSpU7duHT04fnXEGXiWO0bl57ja+HSlJtPbqB6zY6xq6tgJ1J2QLWKGgKfSdAUV&#10;Huok5C/Qjd5V21+K40wX3xVPZcjyR8Fe8axg41vAeiWjS9h5nPBWV7rMetnwx5dfWQC+X9ateGS5&#10;WTpT1Ogqk4GQbz1CrdSQE1mwLLfLfF/5QPtw0hQ3/uwktQezCMxVPzOSbiWAWUev9SmBydaBYlkr&#10;dizjhW/8pBtvCKR1VRhNcabmZSPGuZ7srOvLnCJ89eLRh8++9Y1vf/2b306EXf7Fixi/4ZPTJPRe&#10;cBijQ0m7aMpbXl8JHEB3jey/KCXGLyGJDiHA1L1tOH6J1yOMl67PJ13txtjp699zlfSW0G9nuLDo&#10;CuWq6t++MLfM4lbAFR6XuFAmQJCG0SmeBGOpbttxJ9VC3vA5WqB8cFebrkfI03Cz8bVWh9S8Wird&#10;+jFS4uxtMt+cKyG/HZ2UEW/ThMNSm1k581fgH3NO+9BRfre//srfe/SxQ/if/vT3//v/nR//9T/3&#10;E9u/fPIv/2j0yu+qV5lBdawNY8ysLZWXnsLrFrm4X+vYHr61wypZ3x7CfYeZWHRXnrK25mqQmwoP&#10;o1zy/ic+8fLf/Om7/5s/eph/f/733PnM/YHBPqGMbp62YafMGQKdgJHVz9ckCG/a0Kjvp39+s7W2&#10;e9KG7etKomi9zRvX9l6D32ttOju6pV1+7du2sPV7Tw5oL9vP/ljD3bXSprYGy6+NbgJYXiUN4u7J&#10;nXvv3jv84Oj4vYOjT90//tSD40+eHH9wcvT+8dHDg4OTu/eOo0ujuGXjE8q19XBfgvL5Pp79L64F&#10;Vv2kAr7F1q2x2r5SLesa/q4nc/kyUdrKNbmpYkWYU0ROGSVHz2XpOHDXEAyZ2fA8zY756PIqsVex&#10;6pIenWyQnD1DM1aDv7q8YsJw2Q7wVNqgD2v+S92jlLR+DufXJVlrtzDcYGH2MVDrpO8y22vZXnEM&#10;gdhIVYWj2U1OwKzcOM6HCoQTD2BgBjpX3DR14/W/OtPFITRlXObFrcLKwKqr4VX2G+WMbkbVBaO0&#10;Q9AKenxD5SzltMwJQ0ujCU5Gy3jSCcdrf2ZHio8uL3AkYjHFzoedxfUALhlXSKdF2R1Z63doXmXZ&#10;SF3BLBWVbZL+cHGZaXhyfvb47PTs8uIRAXZJh798FoA/PYtLMXMUf6JERhxgN6xNVdrouGp9aeRg&#10;3itt+I8rK3rZ/0Zd+rn3rV+zDRmKna9YUtjstsLKTUJmN+LGPrXncxePn9h15S2SQeyDD8JNMZE3&#10;YLmhAsNWK5NpVOB5Hv3CEJviiEHeeksYU+jlPJ+JbcKIpLHPie2P5GVgYwWInb2PmeqyQ2INxCPF&#10;rhLk4jNl+eMXccjfIwD/17/22OHsXh8c3vvf/7d/9M/9zLtffP8103E++Z/9yU8H7//8T37ujVve&#10;2j9VllwtSWD0hlpTq5RL+hy9KiVPHGb5moq+5LwPVG8C2seMfSPMUk9pfjil7FiWKB8bOBu06l/d&#10;m73Fn/yxE1jXXu6D3Rv7lDqbQnLt7SXiEXkXQa+7f8elW/3vk5bQvInOq7dvtMUTnbJtqqadbXjD&#10;Z9yrMwNLU9tjQdvu/qhMNSyLPXp8594nD0++8M79L3xw/PlPPfj0px984lPHn/zU8TvvH91/5zD/&#10;Hr5z+M47h++9e/TBe8fvvXPywcOj9x8c3j+4e3Lv7qFZ3TNLMxNljsD2oL5SfTGkrlC5jGpd7aUJ&#10;fEtqew/7qYKzbJKrvJrmyEzgi+Q+atXHqR9lcVW8qabYnyMFoS7fe3H99MMPzy+v0s0DTPSosOGd&#10;KKk8vTVhoNRCef6ntvmcjEBHPT2AAUh9vFIeDSXeCu3V+UteqnSg10i97hftWOK65n3BLgXdhuQq&#10;WchZhw9j5AR8pUvHssz7mMvp7Di2CylcoAGfSAWxtcYF3wARne2eHWeFWoMCMcDWXYD0UKtDZ6O+&#10;3s4/kKKwMja4dqljMR6iRjpc79PdxD9m1BHXCAKoCwbcGze2JgFU6hp1uCsNxI8ToUTFPSYT113L&#10;v5ij552LCLLD8E49otu3AucX1KuOCeaSIgkJ6X1Ojb87qdAiQbYoL6MxYmGHcUOrhe2NreBLaAfc&#10;+wJTZYK6RtqVxcSGtXTvldQl+UL/Zq4f5rELZdDDPQQOsWwcqtsBbbhzX/lgasH22bO1JmVd3WpV&#10;cc539NG4h5Fe2pO2D4Epguz4WX3zOk3suRJng0i3lwHzDen3s/Lw2pOobzN1ahsYO+4AKBepYgUb&#10;fi8AfBLePrya9Ottcv7Y5977A5+jFsd3ev1P/vAnfuEHj36HC96qrxTrSg2LkBclQJoWSSqVy+0W&#10;LZIl7OcV/fe2hxz4O8D8IqfuvnKUN3EOTBjhcTBwa8x7JOetixt97tHb7nov67Xeu6JG+tB9Pfgj&#10;a+JdM+C9rfHade4xmMaaIjnI/tV7U7YkidVun74/W7tJq9DunivA7GZp1+LrD5qOzYjR1987OPjC&#10;+w+//zPvfPDp45P3jg4fHN09NBjcrCfYZLX0dh7XrXlPUeIP795/ePjg4cF7D4/fe3D4zvHhUQqD&#10;aqeenhByJdnUjyNm14xRNnr77sEKsbagCheE16ukVP+LpYBDytVihZmw+SJZ3PkJZ4ITx6Gu/XwN&#10;bfzlPo9pjgjw7OLy6vr66Oj4KF0sB4cL59Zo8xpXVak0BhD/fS+B+sUI6SKfGFu1jDzWXnSySQJb&#10;vD6TxKyhIZXcqshYOUwDif5t0v/QKmlNQ7+KvOqpW6sTPeIw0zXM1zkUcYtWeMo7RMYYTbzarnHv&#10;aF5rzwhPNokeXBMuZltzIfG1SlvWDlI6Geu1GKcrZEquugN5mrrvUDKoQKdHwFP8cgg+fXwuPQ29&#10;mVyl19htZrMtJbKTZsexH4wjicvH3ON0JYMvEH7v2bPT08vLR8l9T7kb9ddEUzYu4ejw7snxMea4&#10;0m03B7kVNRvbt/oFls1j9RZVu7aGjXHoGlAQmSg8Z2D8z91wZXpLeO0kuS7bt8zkWlBs75o5lRtA&#10;yuKrV9dH4+wSrdYMBc/ImRy34Rgat/oAVG2pch6IBwZWO97y2gi2C1wWLDe8GdFQSdS/hylVDtBr&#10;A9XuzLSLudDdQfweNKc3Zxc276I5u7MLdnAwO3T/13dFLfoAfHLe3uj9H/zEg//dv/jFjxnS/98f&#10;/edfe/4r//T8r/zGN/8/zy62m2Le/8LDo5gBfudmem+ueSNVL7365774wc9+38nvIHz8H/7fz/7n&#10;/+mX32j/l/6F90Nt/9Fv3fkbX7n4f3xj+pMPy2x26OLW+iu/8erZ9a3/4z86e9SopfX6M58++PTR&#10;7T/9A7vyW3/tq3f+1//ozVzBGNiL6P/+b97+z7714tfOppGffffu73n33p/5wdFa3F46L3WC/bWv&#10;3v74ptbTv8MFB/b/Vr79e4+v/5Nvj6CWAL0//tmDP/mFBOe/rkPv4HVBcVLw/8ntv/fkxa88mX7m&#10;3j/xmYP0M0/+q1++/b/9rdcGmFH8hZ/sSRuvYfzGkZeosT1J+4jl9GspWfcxdDkF+62AM69u2Ddf&#10;rz0xTaWs8GfePTpIERitmO2NpUF4mY81hurWs2zkGtfo2NwzL88tOeEnWHz18mXSkfNtatFHvRqJ&#10;cB4hf0/H49gOMNd6efdO6pbElc4orOJShlN0bKcpIhP7ENXuiNCuJbSKWuAfRScRXnmlmHwtAXlK&#10;ouXx5d8+PD75vk998H1f+HSOkPutr3ztN/7+P07d5VxwcHD8R37vT//Cf/XnPvG5T6HZR9dFSh12&#10;B/gubAunxRlvflGPMitTLOXXRkFnR6rcCZGo4QWFrrfNe7Fs1L1TmMBKPvXtUd8iNzSNmgx+hIaU&#10;saOOLBPdBtexZt18EcjUazGqT9IBTP4lVWvaCXEro7BGPcZxXLVaa0EFu2anhr/bu42GeJd1Kro7&#10;/Gr52IAVXEbD3wRypkv7fI3t3u5FGYU1BHUWZCTXIYOuXbehlvk+oo+7HX+7GuP188D6xWUKZn/r&#10;W9/6xle+8Q9+82u/9c1vnr+AF0Wpz/wcH5589nOf/uEvfOHTn/n0Zz/16fv3T46OD+8dHx4epJDC&#10;PZ3lI78QJG+CfiF2W5+1Q2qWQIoaaaobosu8Yg97H1VoUGFnTbsTZkMOcA6JrumEeNSXMhWSrhpw&#10;E9a5F3mQtRY4WSBlEiC/fqsRUBdJ9av0bGRU+sSatILA+GJmVQFenR0dBPN2L4Kyf69nuXCb03Gx&#10;KCMZEnDKNMoKnAuOaSB1vtLTyKhui3z4vVOL/r2TfU79/2XvT4N1XdO7PmyN77vGvffZZ+p5kLrp&#10;FlK3RgSSsEQgCAg4sag4MZbwB7sc8iWpuBI+gMq4Y5xQqeBKcKWcUFTyAYSNM9kYUpiYopgkgt20&#10;ACFaUneru898zh7XXuP7rin//+9/3ffzrGHvPi2D2H2837PPWu963+e5n3u47ut/zXeWaeEL9/eF&#10;lPXHN/lLEsMf/v++/Qf+8pcEz2N0VzP/8Zfu6EMVz3lc46muk3uvJuKrV/pQ36r9b65T5+d/4ZfP&#10;/91/+LCjeyN3hMFUvV44/49+6fxH/9Kjf/+Xdv/0l3Yvobuu/6t3jn/mtfkXH9r9OWIf13Tka48W&#10;f/rzJ3/+1VlHd10kBBVY6vN3DsIn42W8sLWutpUrH/9aVGt/4h+cSjjo6K6LVSRHT//Dn5+rJ1Ek&#10;eF6a0a94/hc+/87SH/zZuXrV0T33pp9f2/sGz3ZjxfPTXkZVaDD0uYnMxSNyAZswQNN4w5MH2mRq&#10;ab/ny1LXP/jS5tr2xBHasHw2fcnmmdWSG+zYK33F0Gx+bZRrxvd6KEdQOPV9dXl5c22yMVlRjcPV&#10;ydRhXKA7EUHUJ9eTHE4PuzeGnTq6DV3NuOV0eQc0ZTIS2CNdf3nqpHkZx+kbMqLQkePOcmMlJgkw&#10;HNhlOSAIoa7qIEHB38rK6nR9bXW6aqaG2Un/fDCJLzyLkkfjNZ+WH2CRVqfg2j4ylcli4eonel+t&#10;AHJAMb+ktRWip7fNTu5xRULwjJiWiFNqoXauP5PA8uEFfcTcnE5SUQBLMgDAlba11Glp0Ihz84xh&#10;aHSsAMprcvYIv+fuLn7YPpM282oiC+4J98cdQJ4GF5H6AArjS2nM9E3Ri5FDslI2bLh7QXd6gsLN&#10;CpaADktIqFjGlYiz1M1VgoOeYRvP8WyuUDuFVKheYEwl1v6BnZXJRDEWm5s3nHPgY3MdwB+iR23V&#10;W//DCe0x2pjRB1rQjTMCaG8SRgwnFlG4nYEUkUSLdvQp0FuPskR1mlrFKNbkyjepKPdiFXc0hAdY&#10;y0cqWuaeunK9JkQ1jiWibBt+HA9kBGqEKLwSTiFgJ210dgX6JpAl589iIdCfPjGhkWsIslwtKTjE&#10;J9jsnBqgTaoPRUEphpNlYnQlUmRoGb5L2fN6L5job02X5HEvUhn9kh4sHH04u7BRr1526RMF5P+B&#10;//wrf/mVe0++Uo0Ly69eI43/Gz5CF6j9n/x/f/3dXJlr/tqri3/6y7uPu15c+9W9xf/Z35o94Zrx&#10;vWWKarbwS82+c7jwJ//JXDB57eP0+f/xF08O7IflxbZ9Aoo/0UK0cHCy+Kd+cTASXHrizum5eiIJ&#10;oDMvuDJsAu38T315MK5culf9/JO/OL97/SjgEhkBONOU8lEb9WEfZpT0DDkIf/Hijkth11dfUUoW&#10;FteXVz/24s0XXtyU87zYe/qBJJP7qMWGVdz2Tx/pizPOFePEl3ImOybr1j3zUL/32Sph5ktLt25s&#10;P/fcLcF86tMREEcwnSFnsOLE726dPqHviQOiPG0myO9dcz5mbrMVx9WbGVpnAAhj87ceD3OWsdyp&#10;WSVA+HgrmRJOdw/2HPHnCqZVCF0VHUiCc3cttiCk5hnNNw/Xg7nqX4+Q9wXh4MUGK6qOCGZXca+j&#10;aWF4AZZCdHh9YReR/AlSiQO+DOYOSvAjUarcXxfkt54XnxRxpZWqjmiBLT0L14SkOhjX6IjD3hc4&#10;/NCXYfcvbRwZEbqoV3XW64UMZTQoLo15P7HpvgdrDgsQL0DLpkPobBTa5E8NsR37CyqWlSakHHGh&#10;v+hPJANwzrJIcMJEKdlEFYZPnAkv77s/TQKeLl1RMeKJj6vT+jsKlGR8fDchHI/dVWkxfWWZq1nW&#10;J/GH+YQFj5OeNfQEQpyD+I2gk1dJce1NGbdZjohfofYaUXsEmy8gykaMbahb1NV9DlyvdDirUfZt&#10;l5mw3EoV75YpZ0zEsDMEgvL8crN18EFItgkZiDslHUbpClrX0qdJ1JuMnTlLafqEEiCb1nE1/hLg&#10;j3u+Ln8vALyG8q9/5/URc8LRH/pzv6QU+XdZmFamdZXKuerRr9m6+Eu6+LUYf+3FVz+UNv/ub/+Z&#10;X77OGgFZidQeHS/+sb+3/wu731xhvvCSq6//6y+fClmfMIqqQZvbYSWPvbrv7Mc09zNfPn2cJJE7&#10;1JP/8nXIm6Zss0Zpkfvgku396hN073/xTh2Ve83zq9PZcGFxYTvjeWmccri42Xyz+YZXG2rbwPlm&#10;EH3g1zeXpx96fnNlPVVFyy7aO+CHAXRmNgppmp0dHRyr5vehfh6enM4VvuxaoVxgJmEc43Q/21AJ&#10;hUqH8lCYz9Lzt5+7cfPW5saG2rSV1op+wBt7QYvP8+A527smghp2RsJkmnN0ih+rCLsVeeWt/7mr&#10;4GVUQ+re+CuFWxWIIqBYpZA1+uREQQKqhsa55DILnwgWJqtYLNuMMx0JPfckJmeM4eCfL6u1+5w7&#10;MHG4BImvqZNSDQa4DvifmTDoInwsBYWpSqtPZDzINOGYyPJZJSZMLygHNbAqqN8t9RzEjb2WA9pl&#10;ircBo+wZbTfETp6UKr9K7RPOO+i9kYtHUjYJb+UcAB9XTBCef9YunYVog4fL+IccI+AF++qTSAAt&#10;vy5f+wdD9psCwyjEfoL1adTlogZkF32I4l7RGJZyWIxSix0n73VbPJXkZ2Jw27phij1eVqlSHZPT&#10;y44xyvmByhTBkUHYQYitOtbGypWRtUyl0eYTFeiYBSYldErIQiL6ag7bU4KysQElZrSzqFxZ18dS&#10;gzgdWgnqh0yGU16C9N47zqnzeTBcg08LuxjCAdOFyKSVD2/2HmomGV9o3T1OfSi8TitoFkK2J1b8&#10;SG/YGRA7vKblVo8IEvKwryFh++l8/oxdgWveExq8hvE//K6tT2ytZUhXX0qRl5NeJWz/P196rMKn&#10;u6Tr/9t/49VLt//Y+24oGj9Zdv/Ob/7IJVPB/+0X37rWQqDOKB/vT/7Yt/X0PGXr/b6PPH+p8cfd&#10;fnUIXz26HEXYrxEX+998/ugJF1w7J9lC1wLz2Cz/uCn9wn1FFbX7Q2+Pf40jQy9dNTbLP66Bv3uP&#10;saevxI9I7//Lb8y/wVO/4dfe5sXv2rUXR2KoaXzYV4Sf1u5qtzSZAI7QJZ3izZmitHG+eGt18tIL&#10;aytTVxlMeyPJwqxC1QoF5A93ju7dPXjn/uFbDw/u7Bze2Tm4vz+7u3d059HBvb2j+3uzB3tHuwfz&#10;vQPVAxfEE3GGShQ2b/aRGqhgpM7vXJUbQPl16wrVlzPUDhp4K6qBvasuJ6cAd/dRbNf1aG099EWC&#10;kxRhwMtoC7RYl0OrlGCto8ETRUwOfZRCx+ipjpyN+ZUw5iG6PcW9T1am21tbm5vrQikK5tjeSsxd&#10;zU+M9npccMUBdPGRe64q2oMZc5Qd2OTJzaT7k7Za6Pr2sCdmPjq0fxI0Efc50Vy0HVW1cMhObX+e&#10;0FQUSM0N1oKYiMtoYthuJOnoOVSxTDpQkQSBfAScNC0fM3gp080wgWWCDhhrYe3p2EAiNiqwoEhy&#10;zYzvKWTVIkPwfwwrZf/v+9vJ8XybSQpZtyg8L0GUeDfflNRmwGPGIs5IeMMdzwOwKvmQAuz/XneP&#10;4lRwMxHE+y/nqBFKGekhhJCjYljQoYAPK5iBE2EATjvAjGnPfRFU+CvTEykwjgREnEwCgB2vTS4t&#10;6Sd+a08rNe9ySUmO2aERHerbtgI8IsGr2eKsFVIUlItbwzJEZjWiAg9mSv1REu9CG366w2ehzyYo&#10;0G5eUKJ+tXibKPSwFt/sZwTp45hITaPcjV8l5oL2vPcMwMtK/8d/24evNdTXxC0sqITt/+pv/qoM&#10;448rQf///Md7lzzuQvf/y+/7UA+I+1c+s/XTP/SR3qDeSNfXXeNPPn1788/8+Lf/pX/l2xSI93s/&#10;Ocgcytb73//4y2rw0u0/+8q7BapbK8t/6BPbCqz7m7/v5t/+79/6Q5/cJurq/C9+5ez/d/8a3f2/&#10;++Lav/Xprb/2ezb/yu/a+JkfWf2zP7zykx+aqP6MSaGUoSK7cZfyXpFof/wz0z/3I5M/9yOrP/nh&#10;ydULJAQIZYsmTblXLwlFj34+5hI969/7zPRnftiP+8kPX5PXIEVcR9WN7/4/bb9fAAD/9ElEQVTb&#10;b1izv9SeYuv+zY9Pk4X/p39w+rtfekIORXZctv+VbvVPiieNHt2M4mOFoA+z6WGtwd4OGony1194&#10;bmNZlV4SfMOrtr3P+T07eHRy9+7BWw/27+4f7hzP907mR8o6lllearN5oX662qr+KZbuSAd5zY93&#10;j46F9IdHPt9LwoGpgWxJtYxNU1HNE7OUs1Ph6/JksrG1OVlbi3oII4BTyGsepuKiMQmhL5+/NYJU&#10;bdPlbh5HJeeq6Qha2/mti6YsjBKEcOqHsyaDC3+/GpNcYb/8+ZkOQ7xxc4uYJl+wMZ3q4iiSsdra&#10;2YzmQk1+TqIBj/tEsWRd5e3SFlrogLhZEwbVBAhjQHFP7MF0Ejrw+6Yz5fRyYNBIGSsBnB//eJwm&#10;sOzEAhQcpgCLY/Uq5AoIM1iHwkwvIY9R7ZpQAGPlZNgO4UVADMjg3VsAg9PgiH4K783/8ao0E1M8&#10;GiOnfhh//AVuoRV4KYwcu+QSUJYYcUiCvIPEnegbHXElqPdY0Bb51M0K1dcmlhRtHWle5NzFWuhN&#10;ADtOjQv2Y5C5AJK5KsmtgBOY9GB61SamwEhZWcSGOuMfseWo2oNxKHSIb6q7J3wxW7NmNFln5agq&#10;yPS3Ca9LpHqU5ljywwRKksmu4cUGsJ0muywWR0tomBryYRMy/BUIHVyH7rmkJDFPbu8iF/j6kX8t&#10;nyFaeq0w3jNV9XqPmOg1GsHwf/jjH3+CHp8RyzAuI7yM9n0K+hvp05c+/CO/9f2XPhFmXxIjfvme&#10;Q4L7Syj+hOy7f/FTL1xq8FfuHVztybWf/Ikf3PpXP020KLTwr36qTFM/9841IsL/8jfe+Hd+aPr7&#10;vs0twdnMJX7Xh8/+zU8tfMctVxW5jEajR6oaneLMP3ajmMjv/sjCT7z/Goz/agNdd+cC/r7LAfky&#10;P+szy6qC5z/OF373h8+vxfivNyEqz/lbVwzvN5cXVTjvR9+fXbKwsXL2k59YvFY0oYEygcJeW29j&#10;Dm3Qz1U1sGFwpS6Ob7sy2Fxd98DX8EUrYH5lah24RT6wHV3a+2R/Z/bW/b03dHTQ6Xy+oHAm/KyF&#10;EQUwQBWNoi5EoNc4hP2Hxyf7s+O9o2PVEJvNVWwsxbQcnq3cZPMDjhJXgpreSJVfWZ2sbmzYpk3M&#10;PAwIpmSnp4lKEdOeCMKw7W63yODqKEUQ7pyD9dCh4V5WV3RyjIHfDEYx0u48eiEZbrB3d0P/VOtU&#10;fQgX8yHrWQ/myYb0OoqjnbnT9FnEhrYOCY3j/DQmJVb9FJ8v07n5olPM4kqw1quAJj8G36nXn9S+&#10;TGKUtvDgwCTTi8bH9aiSvqNmv2Il3B8jvbtAfDjauWvX4O5lYjMPxETVSHPg+njLhBp9WdahEVAm&#10;JaMtMmPv96mA2w+ZexYduaD5rStGPQtgRT+tpE0/kiTDuKhjx2ZdPIksio0iynuPCyit5FwMwKTQ&#10;S3fmvDsdaS24k8FHGZxqIXVl3VbZk4rSaqVxBNSoPAq058h2UAQTFDHVEmqnvQoPzCjqU+MuSGzr&#10;NGDsL9gvNbr2oAhrwebclbfZpaxMLA1gfzgtgOqwRJptFW2LhVasqCXjirRsKxYhMqTp+cVTZSLJ&#10;B2m4mHnfAPEXRL9HKvQ1NKyVqofUV00wzWJmQcI2Qrp5vXcAXoMRxkt1lm28D+9xb2S0/3f/5p3x&#10;t/K+X3K9K6XtUpGcXP/Z2xvjG6/W2HnC0//+G5cD5d549Hgn8aihf+mDG59+rvGI9nm871fV95/8&#10;2Na/9AknR4aLQEsDkoWoR8h2ub+/8wPovuEkVmIWvv+FawD8oHX8CU19w4Xws9jdZXdbXPj0c9fc&#10;dNiepR4prv6q2/5/9JHJS+v0GtjLG4kmUuuv70ONrn+J7sCGHA012NF4c6bx6mv8WXbZcI+/E6d7&#10;6cbWdMOz2r/Ug1Q5ZH939ubdvdcVfqbSLugG8J2ae7cThodEAb8v1hMnc21onifONkOzP5yrkKgK&#10;jh0fHh4eKdyZQ8DEJeb6SP575aet2A2uinKq4snxMyjLBmljj/2CSkP3c62CGXFzaKz+V3Ccod2m&#10;G0cmYz+31hgsTIR2NL/IKLbwuxGZFx49fHT3zp393X21S1V7hfmWo7xUFkCXGU8BGHnM7XLFMMAi&#10;Bi+9vgWoOdY962aUoo/RwAIS9vj6wBWq0If/Eg5W0lEWW7CuvqC4n5NV6A1ic8XAJQlwtHRimMSj&#10;ATyyGKUSG1iwKnd6c9MxU3eSoe3EgVcJvKBkCIP1DTGhiI1e/jhm4Va7hi9D6BUL6dEAHGkj2zyt&#10;x23frPfMTN3uDyM4olMmRN+vPkl2N+fxGLQdoACUkh5gFKWjLjAQb4qOiYUKKEaMXQUnD86HUAUH&#10;29P3bkr2JPqr2nyB1cyHJwpUduMOdWwySPrpblfcpCW0VHmLsAIQdgd8DojLuKLZ19zkWRHwAuqR&#10;FdgCQV6/LCAiOcXGXhAd+bYJAdGkUhjQhoUSMsiEhKwcXmohzPq9LsTyb4JxLCargJGgjz2zVTwl&#10;pBRpIyuSW2I7wPKVvrjZcP1M8XvtJdu4PN+C+Sdr80p4G8e4JW19/JKuf+1x8pdOq3tcRJ7y6HLw&#10;/A//2V/p7eihl56yKx3rXbx+/KM+7iJeoyJx3vxXbzUCHDXyez5K5CqkrHXubs6iRWTIyia67tHf&#10;eXuEctDJR7cvsJvcdIBUDeF+gwFkr1778rPCtdPI+cLHts+ljj/mcnPhu0fXfPsDrfpw0KK6ZdHk&#10;mvSKbNSLjwhTpAuF9fkg/7WZGwF030Jj/B+9H5pXrvv6VvO7h61oIU/OpLi/sbO/Z2f2mL2Hz3oE&#10;bQN7gjKsvLLj23bOB74DYDNSy1U6Pz3f330khjjXYa9iuwoxIwpc/0sng5M7q26qSvJRdIT9cbRT&#10;Mok8N6LGrNG6DK2t5Qkg4qgY8TmHZil0S29krrfeYce89HhnV1cOMOS3uKQqpkd7+6+9+dbd+ztH&#10;R8eql6LnrqxMbSlukxvbZ4gWX6/t54C0f8P8himoVSkrfGQRXWMPRlavmanBNvTAxCWUZoQEkKA5&#10;f6F6+MhPTjTw0DiZJmWGik1rD6WSj0gL7un7cdUPYATkGzs8zVkfz1e9DzTgt/b91Juj24Fg961E&#10;CraVVyrMuVh0CFtCIa1GecWiAKHAGIpga6aC/qXRVUpeC/hy70s8YID4+tzD0FdeGEfYmiQoqsNa&#10;FtGMi9kx9pIvZg5symj1kxpENq4EZf1xiuhgIOHP3Kdnlacgj7TQ0+0voen4fUbEbvkShtFfGXWW&#10;PfTZdzabKO752k3B76bsFpPAjJFhVz5qibYcvZi+cUtZYTD+e1oyoJI/6sEYD8pWni3pZi09+LgA&#10;L6pLK1WwoqVnxBCTvgwEuo88icgG+RkeGzLx++S/5T2ihmcuFovMbma6mRPeiwCftRfMS5tXmNsl&#10;t/dAGgsLV23y42/f/ftxnJ3ey/4vRFceXVLh32VM/pMf96Etb7WY1LTgZVVdXHxn/zL0fnxt5aM3&#10;QxFNzLwEZgM4jHfK8PyqLdMQl4uuwVRoH1b/ePzOfWVbvm6EflbgKXsJYr4K8A0GLKbeO2xA1xqU&#10;mr7hFDBeETfyl2z118sK5egarqzLexulSXpkzSJQlyQuL3zl8qxcM0uT5aUbW/rRRArUCp3Xcf/u&#10;/lv7KiFUGAdihammNFt4IqwfZbre1Y4PBhTPqW7gLGToYbZnR7Oj3UcPDo8O9w4OZnNp9T7eazab&#10;waNlZ8W5DtI7RNmsIvPRlN14HeM3ZZnhpIoEIOML86LVd9tFz5RY7zWM6X5l1VyKMLoks8muuz93&#10;+u7RmbT5s9W1tWUlTG9tEG7Ny2fWYx7IwiFzZA0YTFvc0iYb//JVVizJlXcLUQpx21eEwcDp8KQC&#10;7AZFtWgXcgnMtp9SY64p7ljmW5Ubv6+ANNbFfwE8Ld0fIdfoVAF99BebiMra4FOBWlxoL6Phn2/w&#10;WP1tV9nDx/19NGTWk/q14eHYeD05iCa8dwBdm7ps/ATGg2ox+3c0ddH/mOVr29IO2wFCK6ht+93u&#10;bebYdX7gP/OTmeI53C91z6u/vDJVpBGG9HO5gfxCCnE/2gaJvbBsHYwo2MjouBLZolTnuP/1v9oh&#10;3aDAlWmrnc18Mu1sQ9miqFAcO0R08RBWOb4ju4C1hHlknPzO8D0POggot8esVe13ZcCmAo+bOAcC&#10;5ar9FoeQZ+kZQzn6tByGYcGvq90pR2G5MiZ7DyHv6XWElQh57hi7LdYpC0yx5EOKJZWlvxlRyCPj&#10;fw9q8BlYXnKZK0pOUW/XavOC3h5X/8beN5djNn7KToMc2fn/e//Jl/9ZnGt3c9J3QuicV0l1474s&#10;vLxhlSUfwSKzzt2Aw+e8Bln3QgPtDxPYtV+MPmwdefJ1TxAA6hG0A0Jcf20bBoO+0quX1i59NCjd&#10;j+1Y4LGrzjWd48tHbXoqis/EZ9H40tXmMyPD/N/amDq6BwUjn85np2/dP7x7LLCTnQ4tCfsa8n65&#10;bUsBhV37/8b0W+P5ArZc68y2zuS0j6jOppC8+cnB/unsyOhFYJSfQsRUioPqcpeGJbMcbzRMiEx3&#10;szoOnDVc+J5TWe+t2Qc7bARwzJ3j+jjl3XV2FKUvI22QW9qqgvvk9F9Z2ZsdqiLafK66BOfTtbXN&#10;G9tip9vr05gp/ADlziGTmrubtcUKBQeMZUKddzgVK4d6aNFD+V0SKWwDESvD2hkCcX+jI5qlg98J&#10;PbJmHmpzGxYPPBGlTKZBxsrheGmJya7bQwrlNWBWUrImPfWUsqa+gQ1EBAIV5lMOpS0XjY6QPsPq&#10;dDaiYEzrLUfcbgIelNX2rFSmVkgR20VGi3gQKCviyFzwQUUvFGllPko0pGN4dXxub01B8EKD1GKq&#10;ec7zdZ4DBh5K2ZMoIbO8BDkECCisYCmCDMsVe4aby8zrC1K68wmPTpi6KQyTUgF/C2ssx37xvnI1&#10;DnOLYs1d6NnxH2A0b378hu7sR+IPfI21YQ6d15Vle4j5xjRpIYPgNYQW6h673FwZnCC2jATFC6rS&#10;KLzpYz/QmIBuDycSqTack+jKAFDiWpO0Yo1Q/zWTGDAI/WsWkfxZPLzheGM5IdbiIn7/Hgf4UL2i&#10;3v7cT3zsWox/89G7DWJPU094Jcvuyfr6r/0gu7KYdcNd7chhgVvP3pZaiEjYvYEDs2iYFXtc9sHV&#10;F7IiHze0uhYwL3z4GKQfA/P1U9fAsqRP//lkqaFqZFzfWgflDO6CxD+6A2ZSIk/YX71iThj+amDZ&#10;ZiMN9mnsEzW0HT5dV6wrnGwylDqxwfzw9M79w91TUV09OIgV3EXiKEdemJT+5XnRAfIcvsj7MpPq&#10;TxtN0/dYbnyrUNJsJhVkD3cfKa9OB7idHvu0VunxApycla2OrajmHQXwnc6uNgTS6kjq1eQpVvSp&#10;OpcHUzAHNdfp70CHD0rHMID2wS2grrT2Ezn+VWaTk7DMDpXetz5dt1dAzZQjP4IHmg1RhNgJYifl&#10;+Zyo4Fo6KNCFlfC+VpbVIc0Bili/ox5bYqhQ/3IOM4ll+irfuefKfmQ/qM00xBgTcZ9qz1Zut0ab&#10;HMJmo8IX6nVMJlnmqu+l1qVQ3mUi78O0iAMoZJ4DllkF/VXac2Y3MjrLXdjAH1jH8/Tma2dGmkAP&#10;5tCzvAn+5Q0P9B8t/q76kfnWV/L1uNLB8SzSTzRi9PczFbLVR0kNBOGdZBGkd38RctmSw36LWRlc&#10;jPF8UD2Z9jyzTNAZbMjBcpjH6pxPtFgM2tZx0yl2CyZ3kBhxgRj4zKopqMVv8FimqiahOhgyqOgN&#10;BNoIhWkB0iiHT+tpBcf5wSVYpBv0Wv4gKKNuDRHBQCxeIljndNDa6xCtppp1aTJHW88Sx4swc0tr&#10;3PKFRK7q5X8rAF5jVR7d/+CTlyPY21L5tyrMj//UewXZjc+ZfcL7xOJdzbLTh5fOq/3tH79x6Snv&#10;/k9XMYMX62dt4NFO6e0oIX4HocVE3HX5EG/nKpfZy4VetOjX9uFItB9fF6Xzyf1/4nNCzJ2R0T/z&#10;sSe1GXPXpYd+SX6KfFZYMPT8lSsujMYrozMMkJneFD9OO8GKYdqKbfSnX0x5CntIG3m7uOmzVSKx&#10;ULF1dvrOw72Ds7keHcTRN5HDYG15FyHfzCzKWIlinemPBIxhAOGqQQ7Wy6xpdXV5MlU0HUFFhkxr&#10;83LJo7hTD7w7LQWk+pPYtmTBRYN3FjMdtf8Q36FLlhYKFJ0UL3HmmxmgdXoK32Yw1nWOQfXFueKv&#10;zyRY2I6rVGn1Z2U6NWuraUtAOhw/LNfjScSJzugI5mH+pMJuLO1WvND1wpUFPjEqA8wGH9S41ptg&#10;DWwU2IxWGFTDRG+kMn+sae8Z5+jQsTU0mDSdkpYWiCpNzWtgu4aip0IEEtrKceC//MJr6kd33gs8&#10;F1UV2uSvtJogiXySskPV/WqQLQF+R4N0tHx9EgElGrwJrAAmZMo1zGFF1zc7NsiNQT4E5vf0z58s&#10;Laggbeorm1xSXI/4cNVYoIQgBu7oEDhNzLhoxrNRhxIVzLNXCnbpTmr49PG6n5ZSa65q69OXbIOy&#10;ndjI5DCJBpBFo2wEK9x+1T4qMdh6sC3qRK5BnvE5eZXYjH5E3OexKLB8phKaYv6qZGSw3//s1MJj&#10;BXnWivpGaBGK9IMSE9f4XFYn0+XnZFPG3qBJzZs4HbjCrVCuqokrMXvxuLjkOdSunv4eAfhr096G&#10;Cebd+29ck+vVr7n67Ve/SaP9pXw5tSzXwNXzai/16l3+WeGjTcI1CbDwL202UW3U0F/+1dJvigZN&#10;L2GAvHgT6uifXehGhzdfNuDbpa5y1VV7+YWrrm//4iWNYzal5TqhoFueRd+3rxQ0Uk78P7kf018b&#10;Elvq4HjpH+1cOG5nmIAomelfA+R8W8+HscEE+aw40oXZaAU3R9M66vyagExsUAXJhRmKSzo+u/9I&#10;tnJHfsfdDYNMcVk2bQXoMKnIBOz0cFvWKuvCn/7dYvPqW/OM9Lf+YdOzGXBpKrt6Gb1tdVelOdhP&#10;PMsGfqKiApNlJxeTki7O/PgTmBz9KM5RXUQdN2RmmgyOillTXdtmDzd0ESLMGH2IS0usl8Ls+P7I&#10;JNSCdT5e5fCa3RVtJbqYQRGcDRsm3TyjiAs1q9+QgL+M7qyg/rB9A1zFN50qvH5cKvrx8kFwJT3H&#10;rl5svdNEs8YTtF0L0SfEnDWoVs+9QOSNwpBbmjKMKblWq8qzNGip7Rl+DeRoRrHwx9JTs109DwHo&#10;x0i/9IQUEDY497GwsdBHwmjCSvCvSR6RNf1nDdxfKAlejducI1+30+RCFbw8wTbnyGNuA5Hz6FST&#10;QSYiFFnbgQjFgNAyw95L5Owxk+4PafFYdphGQLRZl9uSh8QQzhDIMtup38OKxC/QFXFbMvoyBaG5&#10;iORPiCeqf0zfZdbG2E4f6HzNvFctJnqkuo7NkIlHxiIZsz0+wgayWSJYFCkgSEZf1ycSZfJVdHc7&#10;2hED7GKPYcT+MlW+SykbXAkWqRlg2acy/0OiRg5mZKVGD71Aid+if8jtrQo2Ty5U9ze+unN1dB3X&#10;f+Qjl+FfxvZv6riaX7q/f6n9qwnxv3Tn1+jpD+eCfkfgfL7wgy+fqwDOpefqpJm/9op3OAZSiCCu&#10;zFzXseoCWo3ayPYPC2MHXysIdHBsoug1tJPbodzHUFYzSCPbZnCPp0F68sL6CEXbtX/x60pGyN5u&#10;ozw7/0+/dnZdzd2Sv+vCZgEPihZSgJThsoXtV3vVx3+pv2lm0dloeqPANv1U/Nfe4XxfOerJkC5M&#10;9uPsKSfvus1ybzcr1gZbZu8w6PZxvi8EuyBsDd02v5EmgDY/lc/b51sI411QNhoic5b67frT/ndR&#10;m/5X3BxhPolsi3WSg8O5Ixw7s6e3Ph7eMC4ffGaOgvMSbmRT91FjUuPUCMVypMpgYBDCO1wrDdjz&#10;2lPtowUDDIQhmm01lSQCQcrSlf7N9OUCCynh8ahcYAHihYUDG/BtEcUO7EayOcze2V+UFw0DxvQA&#10;yBmQmrI9LHmodESr0fDcbSr+llEdAEtRFywEvsliHcp0As2QIziGPFgXamoRdv4EwENkSe+RyjgD&#10;JkeQZQitFlDhSXTjiB2pYN/EIC7OnOZZwHnNQ2mfCSF03z2DQvQcR+RqtKILGXn0Kgc5BOohK3dD&#10;6RFCdnmObWnwAQoCm3SiaDbiFNscjK8RNf1Da1WhA6YtX9ykDYRdJsZjjwASYSVCggmyhExc6SlH&#10;A6iDjE0KHO2nRBeQ0qY3VSahJr9RdnhSdnRZ2hAYu+WPoJB0rsO8rUqE1hT7bEJDZFmIMuJy47FI&#10;Kk3iilDOB80KlKX3KBHwYjnIJ/zLQAZeVZuasbxHNHiNRFltKlT3L/6FX1Vm2qVadfpE8H/t+TEd&#10;12XDvxpv/x/8/BtPKGJ/9UGhwf66dK/+/DXH7RM0A2MKEyq2fL69ev7bXr6m+tv/+h88+D/8/Mnf&#10;ewviJCDp8GTxv3x16c/88oJOk4P0BlPvpW7XnyHQa8D08uUDNl3XUDbIY5spttPY0pMfSEPKo1N5&#10;nEuPUmU9HUn3xQfQ8+LC13YX/8wvP6kQfYfTkgpyW7ZkCUNs2nzeQwnGKJwhdaztEgBSiNFKx7Ga&#10;IXnhZqfnj45mcTBb3R0ihXyuDIZhcwhazD7Wj7R49QGwA3/TVrCpqeN5Zu9Ha+nQiAmcOuHi14bz&#10;KLI4UPNoMuni/y5+Zjkg39WhYZZWAAt4tj2clJHx8fAuqONbyZqz49958w1YzhcmSo2T8drxWfgL&#10;FJknI0FAmhnIRBiA88RKwe/x8IFhmyAN4Oo/TBytpQDPrRJghopWcILl0/diOmai4xAJcA7pcBgZ&#10;YMfMw6APNy94ekXn2qv/mZbtp5Bogr0immiSBnFxhCkTnaX4tUL3xDcEj4GvrG1K7kQ9LIkQgwR5&#10;jIVc5ZsfutTu9cJAOBE7mhzTtvOoz4mjCJ1EQNG8Rc6osDJcwy5l47l3pXSZ3D2xrlGQrcKT9LIL&#10;xmS3NHNmJtqxRbomRGb4hTgFUZnFJmE4vh26K4kjExNa4A3/8wmt5lW4ziipbjSE0DPnWA2sW7dl&#10;Z7DJJo98VY9IDn0+z4Pi0SCirTraukcsKpp0n0w0eCSJ1lXkFT+3rSDN0rCXNVWJYqKLmyA2dkLl&#10;vVbIYHmKqT4RioF2xxC0XiEcILYWZ8iWyKjeOwCf8ajWrDLTVKtunMKuTwT/uWD8UsibcL1/8lOf&#10;bcnU7SMp8SpiLyAfQ7VC5ZPdfuk0WBWpvdT+H/3rr+nifChjgA6p+zWnzMXjVdRuGqhtIXL5N75z&#10;9aoSryf+Z68f/JEv7P7Ov7L/u/7K3k/97Px/+l/7rNiq/f5k2B48gm1Aj78+sv+T5IDswMe1UKBU&#10;hrVQ+9WV8ifF+EzrP/LyNdntwvj/7ReP/uDPHusA2X/7H104fPZSg0DwRe9C2+QDnrZecHHbsnQj&#10;p5tEHqgvGkdwq9y46ui2ymeV3r5/NFclWX1unzx36a8qmDY8eoTlJUnUgrfhX5gZVInqUNAlUwTT&#10;w1pvs7QJxzG9hLVHwtAZL/rptBx9cjwzS2YVpXMZCfWf67q7CTM8V7KzSTZ13zwbIj5i5o3iVpdq&#10;RJEJqLrq0+TCt6xoWX23kh17s9htYF5vpz6TvmZSN8QEkIysME7dQJEawKS09lKObEsA6XNiG8za&#10;t9jkkNi+FnQY7TznvqDoczEOznwFSkTPdgteIzKJmxU6qxBKDQAEa9PHWhQGx0Q29hqYj8hQZhBa&#10;MI7VFkutEl+SQXB/DVyNW0yxKGOE4JyxrG/NGAMtVOjgNxY4wJBi+k2Cdgu5y20Wno3IrBF2JAmw&#10;CJpJFhrEvbm57Rh6RY8yQDzf9HPxXKWV9vcP8Qt5o1B1zjPvIxNSJrGmy5NYDqJQLFJmJjbI2uSS&#10;UYdKFIkEliEEpOt9bDOlT2dV0YsTJZKLe7MhsXBV3nt9I17FoMAHvr2uROADVgeZuWS28qNpvL6b&#10;UYCvYVnIE+5D277lCuM094Tu+4QYbul6nM5nTkhBJO2AdxwHNbA6ODdrh7zalH7cbbWm7zWAZ7Tv&#10;6qWg+v/5b7lw+oss6v+T77rmVDoBuWC+Sww56/0qVH//+y8DvKQKXZwblRb/a0b3WuGsM68KpoER&#10;Son/o99z+dHfeArCr65/xeQEcXbQecyl4cOPfVwXhx93DTuovmys8gmdT8d+9APXKPHX3nVV109v&#10;G5OEATQIdwv9i+wb+GmYYw0Us2+p9O2rcP9sZ0Orgc/sQNHjgjZVk1MFWX/Xdl3XgdPniAeBj+rd&#10;WCZqi966mTnoJpgR3++95OuyA5u9wNMBFTFJY+jKKoqmbtDhMXOdcuMjZOQUn+u07+NwqG62sCHd&#10;YQTyrHMyJaiLLzFM0aXiErKmQjE+VM01akJenjxNhaqbqbKN4hAM1873dUtRwnwkNlnsdteWwBJ1&#10;vpQkUpPkbLLsYStCliIo5xE5RizeVLYFkgonvUbZYsT6qrCwUWqAuJduLR8nq+GYCcz16E1NSiiy&#10;8XPDdjvAjIm/pBXYcewH0THd5zIo8JFLuIAEpYSOaHeoykrDZeAA/xLkH0pMEHiQiQG2zUyTRVaO&#10;tiuJBOCJVYAm+uVNfaaHnsjIIkmXD+mBHohoyF7zmfyMp/LGk1KInYa5VqXEo5loSTWTlKhhO0qz&#10;TZlmdLt2Q4E5k1DWHX/pgWW99HB6CN8hft59xtFe29EKQ2pFoMs2NdoyQSoMMT4kRe+mtoUZFHMV&#10;DdggGHmqbPt0jWBOWuYfxxLlPSGYJeKU4i4FvS4uasxOjozipjtpNGMA8xDDAIQa0I7A1yTUNK74&#10;eSgn8QFZr8gu8ejBNzvDZLtEZUHmHjSu/5YCvND9//S7PzpW30MX/9Zvuf1rzmTTUTTfsBL+tQLE&#10;aHc//m3bzYh4bWHZvLrnN7+8+Ce+b/tdtRMIY+Oy9x//6gQ6ptTrLs9eeFxD6esTdfyCqDGoXWqN&#10;g4+robz5Nz61/PiCd3X3T3xg8n3PXz1yJuCAwNthu7Z0e8poNMxR4Gp4De7u6hW7q7ZtTQfHq5hB&#10;HLo+PKE0xe+rTgxp573N1ht2ctclMnfD7ObbzETThgD+MOXwm+qr1KaKbZOocXxMgLvdp76Ig9pU&#10;kUaOdnNnsxDXo0H2VwG7Y3MVyCy8G14j//qKEQBHur/Dpb2ks+NqGulDHJBMr7A8pIrpc8El6FXM&#10;3D0pHcN18HATjEOO9QhQH3FCXzBNmkZcG6RdxYkeqqJ8rIZGeHmU+CjlDucer1mD+aays6bIJTEK&#10;M8YgDAYAXKEhkPJftMsqOmxMD+09iiv0FU0RFl37pznyqxkosNYrV+JbIDe6HhgId2sl+tTf/FW+&#10;Z38P7homPdUFcW7eomYs04PhuG99jPMY0CthzGMnCBwdETNyAz+BbgsW80EGOhZwbU0apuAvMgch&#10;FZa0VAtZ66tfNbT2VeaHmailG8jVY49BJFQfqiv8y+6LZKK3zWtSzZe6T3hHf4GX9ZQ4MRi+S8Wx&#10;vCUqMXyLO92eAY0j00R9b2IQqI8hjK03cE1vgnzIDUbopFo0yYNA/dxR/3sivcQlOQXmLfYYtqMA&#10;1GKxA5kbSKnMgaaFfpkejl+AoTf7k+dytJ3eIwD/TaGyUtdU5O7aOvOaqD/2Yy9ePRb2us28IDj/&#10;8I0LtmIJDUquu/Zifaiyer/pA9+8qt02R7gVYUJ9u2TbeP//yAeXfubHbv7w7Wv88Zf60znLoH9e&#10;vcIU00DtMrpduBoW2FTwa0f+uOI1GUSNDhKtT0abtTWooij1lt7rx0sbC3/ss6vXKeh14e//wOT3&#10;f2xhH74/fq2Tyz0GSsbXhKYy66Vn/jDcOtwpHeZfyTSFM73LwbPwO/i0wF1nuoYhRf31zh11qjrT&#10;YLlU+GZd5JnNYECXYvAIU6k5603409J96cbiyUwn0tkvzp1SoY5JZkN/ohXr5YnfdJ+UxaS0HFkd&#10;pALrEDtSnuSDt4oGVPj4arNA1a6pouhiV6rzGtOkc3aJIfcbzxmV4GzGoH2n2FWtUz/iRIfYWgex&#10;eOF5jUBh8Fad8xPXqXWJZczW1EhxtdQR5/KYw+ms/Sc+wIzQuj9LhLW2x/yX7SSn21sF1I8qQDaK&#10;NfPS2LXPQNx6ZtZPR7WNUqs/e6QkposRacao7uFg570gQod0yp1c4oQhrRzveEYgq+adDU74ivhQ&#10;mjwfez4BdM3zypqmqMEgvmd3NQmDLmVSkrDBSbi6BJBuNikwA9LHF1VOBlOLa9TJ9IMAoeWfLK/6&#10;rEIdlO4n2+HkzEu7ec4cZsJLEZYhrRi16QnySoII6G109AI8tHmLd307IiEV3CLzWQRpRbIzwzJ0&#10;dzy2gED3LdwQIkgen59A4Xe2HmjqKWVFRnEPJZBZEva3MXFlDvGStNh7iNufsy8QS5hrLO0eYiSP&#10;0Fh970bsjm8j8+3xsutWb4LkDhQ2p80wnSZYVBXTSCQRRPI1jxz4E5PyHjPRC5VTf17/rq1Nqw/1&#10;lZBblyl1rdbtMb+ki//cv/YbdPG159ZImNDnORP2kpSgP//87/+ovh3DfM6G/7t/8NPj02Of3IFr&#10;v80mh6z8hm1TyKoF1V8f3l743/3Wtf/wh278oU9ufWb7MtLroNif+tDk3/+eVZ0m9w2f3ojnAgBf&#10;c1csUWEH171wV4/A9Mo14SX9cY9vKryqGrOJ6nxRGP9HvmdZR8ReOhlW0P7HPzv9iY/78rtHlwH+&#10;hbUSxTOb3ZYW3psOdAv8hf5ieDMIYaXvYk1p/cW+/VA74CnQIp6ntCGs5exWHmk203TWGhBT2EHb&#10;l7b9mR6OJjfTXXub7tWX7k+Z6eoaf2GwPJbVXV/KTk4tF2OSeqK+GUqkwUuP1z8zQ6H1TLxBRW9s&#10;NS1yK6ZsngGWUjg7DNrPrMR3M9rYtJNoHr0QLVB2+KXlmU6+XVBkme2iKmynNoi2g1ux/JgKWoVz&#10;YC7YaZZHSbW+/Dw6plsPsbHERhstts6zWFozMzHSoBNYTvWbtmxtpUFK3xnncZthtyALc5YwLDtI&#10;nyG3D2PRTSbbOA40XN6SQyakiwXmxVHvWlSESTu7iSAsLqAYMImUERI7aIDyiaXPQBo2W5nMVRWa&#10;F7oO07DgRLRD2kd9NiIOAOzn4FT3N+6OH+0+uiKmdHg1rzoJrnIIGPvZlLY7ms9sreKoeEmHWVN0&#10;20rsZmhhXwmZ9IsZyLTo36kLMbXiNvm8vAYOuqQTMRswSzFoYoWCFyGAWYjJdCMtxRJDPChPgwhj&#10;KkAUdx9iQ8CAgeHCE1LpiBChh4g3KhOentRK+YmUCo3RxzCPXYqxNX5RfKikDSg+j6d557VTDNiR&#10;Fsi9bJXyuCPWx5WAOaHzA+waA3coUqTF+nR8dXVp/OuN//NPX/Pps49+fWfgnbdeNwk6TIki21Bl&#10;WBxRr9mFDmziQ9OBKNUJydnQZwt396Q7cXJzsethAMGnjiIlm2Ybhkg62XRKGuFSuzf+H643+HY9&#10;iqZrlwdAg0/1YesHnS55ZSDT2iCtL2mHvg7m6GEkvdk84HxBiQN/+O/PL2XK6Tja3/OR8JmGk3X5&#10;hRH3ocMyW4fzMDprcRvel1FX33izPllxJ4nGmfuQSS9QnMB+hyKasdY0jxelPc98067uMaldXJU2&#10;mSxZJjzLW+//H7ubVtDxDOjp6oaSm+Az4GcuVVdsa/Xvk+O5PaCJubMCI4N8U1vhx7IAhIF5DlJv&#10;nMbsVheHWllWyL3M/nLnh1Gq1eXVyfrGuifg7Hz7uZvr07WKytPpoksrP/TpT37k+77rxvY2teDV&#10;lv5PFhkcXFVxllU7pT1omIny1nJNJsgnunoxmjo+mjWPM1gSJPNd5fiMeAr3b56FDCkXMIpBQGyL&#10;3ey/VJ9NV9W+8Iz3fOgTbvRnML4JQ7U+brMBSYiwaCkWgrBvE08iCtpuCAC3nnvBIqvV3i1ga8vX&#10;SDvjjUIZrwHv4/ctjCzRKps03iEa540RyFZ3ZbfPj4XfhzuPdnYfvPHqm6+/df+Nd+49mCn3M4Z6&#10;j2R7ffsjH/zgpz7+4ZdefGFjc31rc2synYiQlKRJMQTKySn+oOaqiLuDa5YmaxfYjjCajtXnGTHT&#10;wY01Kwif6PeWLjIdgGvNMKRhgKzM8tyo/2V2ALbrofk8HdB7mtVHQGkkbeYte1NvZBho+nprwQJi&#10;6y0HETTzjzlBhsMS86b1sEiCb0Kk1YTXjUUk1nJgC5AuHSsvU7MA1e2vvP3OF77whfeIib7NxXvz&#10;d6jYyUXAQmJDQvLEvhTFQI+m1MCHAcWWWPh9A6EimxFsFNYVK4H28m27pksAY3bTJ7rQJdAFskQ0&#10;Hi5IUxZMB1Ghvq2NWmPh1wjSGgTm4gHdvSmyRYZ+uvt9i7Yx/JXXzq/mwX//i2GgnsjasDU5dLG2&#10;cMaKCDD0e+C1HlPH9kKNgiWLVuGd2N84AYVmAFEb6ergmeJkwWPWstAnA8tCXniFZ2XkXSLrf9NC&#10;NVqTpVB5aeeqMGaN2QZTHTdPuBx16Q1rAZIocyuTiT6NDwie5Wx4Yu5sCZAP02G9Cqo6oVAi+JfC&#10;ZBw3L8XLn584AiuTA0fkGG1dOJno4F5dHnr0nCgUa7K2FhWkwsR6iFTha9zR5lG47f3G9crSCLCs&#10;p0QPdMD2gA2DdhjAiHs7c1dKdpzYsNi0z6LVspaA4ZuGNTDA1vwnxL40vLTdwrOTGucHEWfXvDMI&#10;DGofLlxa6aUNRW8gBh7jgqNNx3UZ4JbPVgCWU3ER06h5VcPM2mUzuFsQe5ETRpGgV2ZPV0XsbGZq&#10;CzqBxhr4ogQ5n3ZYL0rfy/SyvjbdWlvj3qof5wR6ogFUkhjilLUm56sGpzFFWM3m8Hj2TqLbsz/0&#10;TA+Q4wBZBTZEMBlqo8MUn6EMuz6pgjPozaZi/CrMCVq5LU4DxwGe/RR7JSAzrOJAL0pz6yoVXwer&#10;QCbE/vs4wtMTqi7Dq7CpEGKS+HavLw+qwjUmFIvz5VaoxQ2XjJmgmRL8CC+FhQlahtVTM4cBBgGy&#10;cCGvQnf3PB1ODGZIuvGqZwAfav8WeJXwjrYB0dRW7IDa+FvFNOn6RNw0ba2NMVQKkeDk5I/a9RZq&#10;24aq32GRA2x3OAwEXgKhbMfCX3gd6J6t1h5yob2wNd8VTTQt8L93Rr+2oWCu+KuvLn3+7bhvC/sH&#10;MGb//9VXFv/TNy4fNPADN5ZfrEJ4cMZsg+wXDOmNgWfADDxJWu0DOEG2Ol/m8bB0LxCfaqOZM+l8&#10;s8q0JhytwUO5fmuIxc2vm8XMRF7Vgyb81wcIIG07p/fwi5rvAjDEPcrFO6jIqeqAgZR7xxS57/LN&#10;x1IphVtGe8O8mHIveFfnzsUY6zGeSlAwdJ/Y+O+27NeHcdcE6o2PfOVBgaugl9ifsOGF29u3b21N&#10;J2pQsofwQOF7sO0Y6m1TwCht5be8iQWiCqbD2+uwMnvrHTUY4A4ZlxCgLP8G5w2SmUT3L4KCB9IN&#10;v0Evzx+sOYaEkH3vfPC1iQtMceeh2PMbdZfXPOsdrUvtxMnqLUkWe5PDmmE8yF54XBxcam9RlPf6&#10;EEdmYG7RWLRs2srA/ZOORbocnHpMvyvZEYAWkkJHH9NX/dVWrWZV7hU8/v6tjxQpqVI3ke+mKn6A&#10;D93ETtqIciUUWiHKWIGKIuroka5nxDxUCjiKJzJZOmA2wq7NacW5L1DlKcLVzfq6rFsubrOvpUwx&#10;Wp/nAmCWMSNspbxjkZQQHfQqGYsZqwkJARjOEQ7yvnrtw+5NDzFd0dsAvwUaLkPUZCcmtw1Kg+Rh&#10;awwROz+Jdm4/ESPd+RZbLKp/4hMywEQM0D6jS9dKRInjwH3h0zyt5rO/ewbwfSqe3jdePSjLxr2Q&#10;TKiGT9vO8Vq7DrSpgdyi0R7onLfuKpKrQLDxyBs+BGPbBhwzgijWsWK17yHgBo/Z1cXVs3lbS0FM&#10;ngc2BY7YGWmN7ZOtDW52U1fzL7dR352d/qkvH/3050+E9KpTC07VOP7q1xf/xM+f/sxr1xQN/PEP&#10;rkZu6I9om9jbp3ZIuttEkhjyKUPZHuL5T4dHg2mDhE/lnK3kkZkXVvgTQ+46YYbd9mXJCheWdliY&#10;YmfDFs6UwShg9xExMmlpGPOyMEZ2dbF7OwXlV6/SaWYzYVcwUSvoYiEynCLvyaQqg7OD2sSCpZCJ&#10;i8n9TOgglc6MI1gm/ErsmwdbvAYYj1nTlvNCkYg3qRcuHr65tvj87RvS4N2E+XlckaVn69mJ0/JE&#10;M19oewmyw5SPS7jl43maE/QXvXNsV+/01wi6m9xrLmNIH0nJ+by2T20uzBWBUn2Ht6X2TpaviVKo&#10;dJ2nN29xu8DLQ7B0fL3w+8KQ9G6g4dTryQyb+poqaxwyyBmqYnVgciJVsJrFEEwIoTQ8Ak3AJGDR&#10;ksfgedCVwSSIB9oJXACFtSYRHaS4rqyoGOLK2trG6kTnCSjaZNVeAWeM2CUhcU0CwHRVtROO8R4m&#10;x0whsr2HkT9KxIlUXce4VS0+8wTgNrVas0dQlO3bztK4V6nhyvr6c9OAI1tNdx3q/KzUly2jRmOc&#10;6QB7zhEJORii5cvVbFiT5gF1vFBt1SoklxI37Mto+aaNLCJrEl9qNRs2loj34uVNyPPylfylMSaW&#10;3i0l0j78sBhksN/kE38BxAbas1Jtp4wZ93uu0E22xHvvpRVU/Y1iMQiQXmrOSiZttzgUJMc+zZ7v&#10;wNkJL1MTNMr+QF7oH4aqwvbzcREt1M6lXexswmkYcdmaQsrsYfiFz0Rt+7lvAEq9pQPsgi7lsgPS&#10;qwyqWNiI97XF9QWvzM9+5tUj1bf5qZ+b/cGfm/vnz84F7Sp6c5UGFGb4Hc9htEzf+qhrIjLm4fPi&#10;9H1us9ut+7WpqbEO3dcHsd7VNDM+7BDFdcyX+6x2ZtCm2TscBz3fpBWWsS0fAGMYMAw3D31WrITA&#10;LAN/WQvXidpSkSGcAgyog/W1UT0NYqKXK902PhREovFyMpvOpBELpFIpKxa7rjRu91J9jcSpyqT8&#10;lqc/Go0BShfij/fT5cfVSaOz2cHuwb7KoTgE6/RkY6qyp66Mi5YSQ7ya6aIDoupiytLFy24Tbdyf&#10;I/kVDj6qKq8mmnEbZT0r5u554AWEbXLtSihzbgWdRcV3DH+gxRaK6lKAJ00Z4xP3ziLxFFTJqpMa&#10;u3fg39cjFgze2QBRxHEwrGgmEWEJ5gotuFnb4nC6maOjrDPVHngJjNkvMbmz79KvcAAoNj/zmGoq&#10;QXB2JRTupv/VlbqSo324sxrAcjKdrK6vb65NZZFZn6xOFS0xnUxvbG2sr61KWiM+34Fj6QTjdyPp&#10;A1F+mZbmbcmGLJ5Q3QmER0E1y2Oe2mp2lkXxO/Ymds00G+0WRKRNP67hd4LwEVks1rZVSgd0nQda&#10;JngGbjM+MNoS0N3UUK7AT0ECyeyUaGIzfp9t6Me7EmoKm8HTGuZLIgBMomipVm4kiyKZx27EaRE5&#10;tK/RTPA9q+ZuDBz6GcCPafkpfq+Vz06OLkhSUCk3PtShiLP89LY74fQq5Mpu66gRwsguplIVYn+n&#10;Rj5uAFvUCPGEC3eD9ZgNlAI0/iiiADsuTZfxnxbBPOi57hzoPk8iA9rfFqI1MTbM5wIHenerpoS6&#10;P/QdUWRgNzEeZEsGXTIpbLHL7TNqoL2urxE02Tp7yxuaTepANDz8TGPx6vQ6ym6e0cSeUhOKjUZ0&#10;H3rQGG7bzH38dUpNYcPw9SDYYcixFg4lmKeLq61M4Cjl3Tibz9DAMQtyJljAi0o4ZMzrzpPjshth&#10;4I7CJWXNZAbG53aS6pQyJxO6S98EoUI/esSafPDnJ7ODo7t37t69/3B373iytqqSKUBU6bJBmpAC&#10;q2G2bqEHS2WS8dzLHl1fynq8uYPf3Z0pc3ppvqx6wUNYanF2xsfkmIOyZRwtrxZyeGNeMYl3mM+s&#10;WCpAjI6KHHTPJm1IXPw6UkINjF8MOQP1j2B/oCiW4XQrYu1IYPT1TarIHmp0CyYlRpL2M390HtCJ&#10;I7ckDl9QCQLpNo+LvbqBRbEL3+gzcW09llhnwW9tbar/1tentzbXn9/a3lpZvzXdfnHz+Zc3n99Y&#10;XV1TlryOPJClXlUQUoiQl+agWUDSCz7EAu9BNCU4fc4VXQl2OHyii7qMgrIbvsINvMt8VxgBgNks&#10;gJi4S4rq9YK8VcvZAUvwhkyygH0rmcIEWgyJedVI8ZEY+hJjqNvLEYA5Pel5cBoa78NiYt1+Ag4g&#10;BKgxZldiYBwfw+NTdr6VRhgLQNHsEXy9bTlnIWYwSKqe+Azgs82e+lfxb0pYE+dc6Mhags4RkNvS&#10;hvUUa4CbRPLtikLtFHQLN1CyfsGc/+oYM8JUs5t6TBcfa+46fvtZESLzMDZOQfloS7bb+ggYB0Lq&#10;IIGi/TabVhgQO/qbRHjp7j/9vS4G0noUllD7rrgE/ey8go6XeOF3wfhwOg+NWRhkaF8ZCVuyuFbH&#10;hVfrIAtjOkvUMoUycpYqg29/Niqs9i8S5egyemG+HyGoZCQWLIwTbFB8r9zbyfyF1YGlx/MjQ3bc&#10;6iVruCg9Q7FgpRy2KK+AfSDH/IYPpMob19WUzZLLOoiWeBDOFJGCrimAPVERDYO5Q/dXVySLbGxM&#10;b9xUtPzS0cHsnTt3v/rqnZ0dpTDmVG8DqLU9ssACt3kogqznoWnkTBt6Z5s1T0awnxz32igMucbH&#10;KNz/TvxMOi0lSEUWiJbXVEJneWRLPsiNlG5tQnNJDGwfFjpzlR+8iRAQ4AnyAKINc/q36H9Zo3Kv&#10;RtUHGEB0WuMwIASFhv61wUpdq1NK8bKXcN9noMMYX0XTDZa7PczdTZPmK2g7YqYuse3ErhYkGo5u&#10;XVxbW9vc2nz/C7c++PzzLz7//M3ntm9sb77w3PYLt25tb2ysO+uS44bj5GYjYUgGwsqOElE3uFv5&#10;b34YZ7U5jtJXOkWIasioqN1sg0UM2vYA4p8GngcDiR8+ADPEnt0CjKrxsnzoLic2kouE3h9jgWEb&#10;8sfBj7nRtOBvs5iQJdRa8YNIRvEE+GJKCISlpcReo4Ssf6LncHuVKAA9Fydm6YPWAezQT6Id4OQx&#10;8+kvZ+SyRS3uwIDi1WivJuEMnzx79/TNABEmKe+d9GWvb4g7rGQghXDYggg2KXcV1A7IWGgAwXQl&#10;u/E9SCe3ZI9De/kZGq5XE5z5oCArVwMXXDUG9VxnUvQeq64XZ+SD3q1qEOs+e7UPtp50WcC4ftV+&#10;4+bK/+ITa9Lde7fhwRlTzV02UP1k5hArqqtpt7gdI+v96du8cIWpFApYmka7M2PtYhbznBH26czD&#10;+mz6y+LXtYLDV50fd4EJZM9wmJNcYdIIQ9eeF7guT5S3xrmsYgJKPAujNUeIDocGTeKylW+F26kY&#10;DgqFNQKdKD+dxtjqcraAi4PpxKGkn52eSksLhdgJ6ybHKW3AjGjv+GSysrJ944YoeG19qoyro5OT&#10;g/nhgwePZorMN1MORuKv9cyPMsjR4OtVKOmx4tov82u+DXTFjJI/0260585eG8a76mrQun1VjTSw&#10;CTiVhFwCB8KHJzZCT1vGth0A6JGDptrnQTEYQA6E2CV1Gymtw3Dn2haedCkdT7f8rqxP/tMgnWjt&#10;jC27xh7omqw2LnZZbVKvk5lD8yZQyIVg7xYM6K+iB8JDPFjfodP/arDpzfpksra5eWNre/vW7edf&#10;eOH529vP3bjx3O0Xbr1w+zn9t3VrY6JDBlwKSXZ7el4CFh0wemKxSLfTH61mhmIpsklIIKZ9PbGu&#10;F1T1TWusxZ3hMQZQ04ilw9B4mV6yv8uOMjAvFGggPAIW68lUM6UxpZDlwSzwLN/AtZY8bPXxI8pa&#10;lBa4GP0K8GcpMelHxIxUU7Jm49UIdmwkBR6OGTi0g/gYCZgHaJdpi7BYTkkIkRcRYAnw/01gfQbw&#10;tbJP+S+tsflqo4RQpGXbkCU+Gb0RtGRfhgq94fnTmSBBMHbEiMgx0UN0A8o1wINcG7j5DxqI2lo4&#10;VRhdcNQkhWB3Ls719fRcEHBvckVdBn8O0LaO1jPGS2PGwNc/9YnFP/odaz/1oekPXCwmmItV+uYP&#10;fmjt3/vM9I9899IPvDwyYMTOEOtWPavNIapLdSYdLnG8kHmQAJgK9wKeWd1Lv23AVrSE9HgvFTDj&#10;cSFwlwEgNzfYCpNuf7H525LypiS0kfbJo3ND1UShG35Cu6MxEZ/Zqbqh1UOjT/lEg0RRrWLSw2js&#10;IeIdN9fA/12rSKmcsExzHATHWlwzVAz+okmCik9lOeAz8xbxeDE31UBbn05u3NqmLoo6dXK0v3v3&#10;waPjwznqFPzL1zufKnZ3jN5MKC9r2BkzAkmit4Z5ayNMBfiw0WhGBSP+1Pp9EC6TV2SfexvYN9Rv&#10;YlO7uEsD4cQXxQKP3dzZiV4sD53zlMKtseHzCewX/GaQbAeb1qGWGg5+lfStzK04+4siS+zoqO4m&#10;Im0gHdXoIlJAwcZUI5g040bp+tbV32wTqENQKrY/oO6ONrMzsWP2mPO/FlXIrZVdn67K2S6h7cZz&#10;N9730ovve+H59790+6UXb926eUOq/drGDeW9O/Y+DIugQibcM4f3PcMzVRf4FdtiA0B16UgOucEZ&#10;n+iOMoNHTA09dINfcb1s3W60LxZoksyya0J4a8MEDNKL3+k5cqMvzMbw9+55aQhtm7O+nlawP/aG&#10;7JZQUziIKcFYC+TTFr5zb19fj+DSZFCzDpeSpmcR/FLFFp9U4xAW5HRNHkeZKc9JjpIiIqRRZutJ&#10;I/d07PLrWaGb6+fl1/fTt1XopqFyYAaQtM6k7aZ3qbqNil/SHKDiVGN9IebwYP9kZjNsg9Awk8ZS&#10;aA9bKB/Wx52kQrL+r4iFhw9TIGoc+fxiLOPqgqEG2lBkxeLxjPSnWqqBeRcU0mZzVafr8bZLtzvY&#10;MYVpNFzvOwvvXYToR5ReAfFpoLkPelda32qGGAlTAOI0KI18Uq/aTbI4Lz63VQlFJydnu0c6Gxth&#10;IhdHVajp68s4aoSLar79q63H+OPx9zA3PuAJ7SvH2S6c/ycPpjqTynCy6LorMfA6f+l0Xo5e3+2z&#10;Z9QVstXleV+NvrW4PIEZGWEVKAegcmaoi9wpOfpYtnoy43UOjdR+V+sLkUR1QAxwH/Rr+9atlcXV&#10;3/gbPrb1wtY7r9z5wj/4RylmszXd+onf8Ts/9YOfkeledgCrQRdr2sB53ag61krMMs5ajWKjPkW+&#10;FP2q6Qa8SjIgsACsJ0atAajzx1JBBX8nc15yQLN+lb442iCdejAa+/bmNfCQ/QnwZZadKLlmzEeH&#10;i32CfjctG8WunBFlosf1IHYuxTfoku5Bu1XNxB+SQ1gx5BBIbLeJDYxgNDYLQwAszphg44/HLg2V&#10;hRqrCE/0Tt/IfXHYK1GbasQiBx3z60AFBUseHh2JC+0fHKrOgYLnp9OJqi4I+yXhrqxNdd6fCtc7&#10;nVGhlGUcqEUJ0ReKI2VWxAZxICwa2zMw2UzcuR7kI8Ce2Q4QFsxnLMbkQbaDpN1smeVruH56wg78&#10;oLLAp00vH46M7MU2dUTye9pceC6Z7uzu+NrzqvnMEkC+TdqAlUXEbDyA9iWGKxmhr05LFvDFpuPl&#10;KsXTSCLOlPD52LEc0iiScMkd5iGPeOWtZ4Vuak2+BX5Fa+gmuOwMobutrnitQg2drMvTU19UPIqu&#10;AKMKOArjYaBQIfTpixqlFtxzS6mjvB++97viIKWpp5VhSktvyKYru3/rAP3JtdkgFcg2br/aqxZz&#10;Pd3JmNNmdT3vY0LvXcgOC79AjK5RMqUFi0TFtW6U1j2MAoElANYG12DmwmBtJW2TkxOyhr/QHNPG&#10;0NJYRmhzYlaRO7NUY7bc31ePyvNYNpjMy2jmqY4S03njZTK0z8W4kvOlf6hZGThWYZ0VMnPYHYji&#10;mdP/Ol5WyK9PfFCNsDzDSK68j8tzdnUEDJv6bfOMKdKqiuPznV6/tH90dOfOg4PDuRKptjZvfvKT&#10;v+E7P/npuw/v7u/uHujTw8MzHWQXwmtzygL5diwKzES7oBseeU6JfHrXoig1cBKq4vLNbJZCVqRh&#10;IGynyKCi0TTv4JugHxptecG6Y9vR1BWwxiMqK710rpas3AUC8Bg7KmiV+QaTKn6QUVIG2J208NE9&#10;Ha1TUYTb0oY+y8iP4K11tBGlYMbjKj9Mo7kScNtsWdAkMhJwqop4McmUGKugBGwkkICaV6UCd1JR&#10;Hcuri4qZX11T1PxUYfRbW+sba7eeu7Xp+HlF100n61NlIBRZtXVii1b6JCeusnkbWiMI+g/sH7Zw&#10;mJqwuIQWKiQNP1KR1pClFqsJOyIbH+sgRZm4OSMqSa8UX9q3gBXbR/wUJZJ1tSSEOIr3sLBLHR5y&#10;1lHEmZ8C8sZbxnuQYWdQti0NmxNiS7fsyECnz2BNgQl08soWDfuvbgNIx7I9E8tKuZ6ah0zslZ1y&#10;4dHP/niqZgCeDz6FC4RDELfcVhoy5eSt0nXw7plqSjYP8fAqwmrvG8aNoKHBfIcr74cQX7ZSpOQx&#10;BNaEBZ0gvXJrlW6HsXBU3zzUHE7FrgywNVtZa66tA1s+fzSJYcBYt+CO2StnmvceL6wrbpoxVgBB&#10;4VbZI6u5pjFkxoa2M30jcqgWq981n01MSfc09Rqp2ncpr6hKbb+lZ63Joe3hCQ0/g6LDgo0XD2kL&#10;2zZN11g7T3ACFfQglVhql97nH+ZWp1RY3WQ6zTZgm0UWjaFyrDtaFcdWOpZHyjrZWiYCK82Y64X9&#10;xMHJ5OsCA6Rr0K2u0yiNUxrKycnewdHJTP+dvLT1we/9+Pd+77d96tOf/sTG5o03v/bawZ07+zuP&#10;Zvt7c5XWUQ8Siww9+7QSz6NDKJA1/LPMINGEEh5Vr3BJ/ayyMJn8APYAkGH2br3TYIkB1owT31cd&#10;YMYoAl8CaFFpbatukI8coFd2aIIYaorzaHcKcaDQJgCGvb5oiEfKx4GBoUiOmWBvjEmwFovrBxmx&#10;issyrkYsyDc4NRrOSTF1gTx/6nstWKTbuiXjDrMh+sDd7r7vzHHIE1v94priKlelr28I3BVbt6ZA&#10;Sp0/s6pTaFTOzgArP7zu98lEnoGYpss8nujxktu81l5uqIsOWyRqkxCBJj4oKnPFsg0x++cI8tss&#10;FT3H6Nj901HNhxFVGAZzw15iYnlc6uLB8Vo/TXjFCvrVNSURiGuCQPRC/b6FR1GirHfy3VlBJrlv&#10;YcsCoWHDNgEbA8NImCeujxHHqU7EFOGGyjDD58988I05PM2/EThhIlhNs9+jnZjKq+t6D4JC8Vl1&#10;dmTnDh2YO1SOBl2EBII3LC3sh7d2sIf8qoUChJDV0BjoA+H6czrLTSh4/qSytUts8GUltTf8HvhZ&#10;ALhoPiyGvRfLeii6dTj9KjsHfKr3Y5A8wmmyQeoxUc8Rmeln7PZ8yaZpPBiezaRi5Pc1xfhrJOHW&#10;+SwnUo0/6RygT2Gbs7ZcfVrTvb63+5LQdMFVPWvM1PxVkta4CvO7zpTzQZkV0kXUEm5hi4PFypsu&#10;Ky+Pkp7ThpfKD+qpzBxUY6ZjxD51ARzxQTn4SVFTd6WaM3ZkiBXKlEakQJe6/+DhbH8mm+1P/K7f&#10;8T/+l3/Pv/DbfuTbPvqR2ze2X3/zrV/8B19857U3Hz16OJsd6ThxR1Vh3meKifiyrZhSOFZN/WEA&#10;OmsxsPhSwRxXPCLsMOiBoDI1vgBnBOBdsxpTZ78ec3cI05JEfOq60wlgiEXJj6rtVteVc50paT6t&#10;8PGsSsu+k96W6HTI0LjbuuGLab/OUAyAUdy+U7pbi+wVgtNLf3bc40k2WIVUwIkM09GFXn0XCgRD&#10;URnblEDbFRHGqibhlnxI/PDy4iQhy6YZjWBijBeirwrMBfaOq9NPmeQN/RS3M1i7mC5yYI0Aswcb&#10;K/kZTYNnLO4O1fMKUBO+EHSXpGhXSGnSriBLhddEU1qur1TGDLkClcg+h1JiCcik1cK62W4Bbfwi&#10;H5Ki5m5T1bAoCM6jcxEbe2AzJko0ZXkyz+ly2N3AetoC9m3euAdX+1KvSxknEmPPinuN4tqwu8QV&#10;JK3IOaDVZyI3Zu+NY8s927/tgGcAn333dL+aP88sA8OSq083lpWQUV4QYjYDf1xd3VxZFDhmgw3g&#10;CthovCCwaKyIphNnn7KGTsHGkFaYe7UxSAdhxxHGR2IrkScDjg70icAddAup5856DZJLBg176hfw&#10;t53MBdxolu1OX9nH2Kavup7HV6AgKnee6OZaH/J9HsirdqK1Jf9FyXRHvrAzL5xZMia1NJwx9lHx&#10;QSFHe/D4pg5XyH3jMfk+ZD7ULnvNSbISp0WLJouHLvkKXySnqk3uGSFO8BPaqPp0mbssK2NxyVvZ&#10;aX0wPOn1fu8nOX9KV4GI58fzmUGZicD3r4eoKKnt9x994aVPfubjS8+vT5/bvv2B52/fvqHzS756&#10;5+2f/+IvPbj3cH54oD8VZq8bSm6lmG4XUhtM03KrDouHqLxX6oOU/iidgcX8zvQZJevgNf+J9IM2&#10;1C4jYczeC+SfQouaYTh12qyYg9APABn7PMolYjf5ZLRaZNOsAoausODWPTeCVu1KwNrYHLMOHHHy&#10;bF3MkzJ8V3glEyp1rvTONoYzOVAsadl2UG1n5hgp7iJ3NTOHvMJXg+bJt00kj/PYaBF0AeoM7EiE&#10;lEBQgoZkWOVo2LaztKRECbnhdVq8EuR8rKyvs2CH98CSjDsG9MRmkeh0PySL1eyR3ldcoMvcbbZ8&#10;42sWrSIWZEsyz8ZWdxJJDD80spGBOTauILQB2ysz8pwVVZCPyZ5D+YCXIB9Eiwjy1kyC+ingY38Q&#10;8hPTQuMlWtcyufhjiQZVoz4aeaPGFJodPP04aNhBYYeZ7WJKMAQvHKGy+k5CtK5ETAwZFFsUCXW+&#10;6FXLIJ+9nuoZ6N4158EX0XfU7Bp80WtTYbPMYxDvyFhYlRvaBoYXsfcaVQGQCANxY0FjBaB5P/C4&#10;BtcNstp8NtBttzcBoD27etjaZ7MHx7Ore/+rA9xXvvwwZv4sKTlbol0D4cMXw8GLaxkbilvSm2yN&#10;0YOyyYO73vMNw/kwX/XJGo/TM58bvXFTn81aT6HwMP2d2DCzjyG6rSrDr7EMYv4FkSKdbtJHbxJm&#10;BE90xLOwHVabOmhlAWVFE3nrZP2yY4dRFUdziBrh9z7u3bjj94AKBWE8Ph1WqOA7ui8l3lwmtvqV&#10;ZcfxUaQWe5MFnSVZEXQ03NLW5qaXQRqYtXHqbyu+b3Hh7v7em2+8vXPv7mznwfzgQIECs5kOHrWt&#10;gOBp+3u6cdtDcWwp7iqYr7W66FnNjRWVjvXyiGIzZ3xh5f6qG9JDaxXoXp4bJtZXVlax1eUgDUif&#10;RC8fpNPO+OqEm8taELv65vj/Qv1Upyid1CgXyO1WuDIlUW0+0C6bilsmpCCWdlf1GRNNIh6idqOq&#10;hugTGB/5IzbtSEKsfYY2IGX2ALeUAF2VcMoDzcy5aiGXkbLlyDnUdJWf599E6+vFl5xhI47PVHeM&#10;x7C1criMyaQc2PSzyyNe02wuzAbepagxiWhjEthbLDlXIolyAH3uKjhHoc5+aKKeZy0sBg37wm4P&#10;NdAUeQ0RZxtzS4CRe2JBIeKC5yJWBOYzsJ0H0ieYDfH/6VUjSzrAkE2u6QRdtYciXGDY9Z06kBq5&#10;0uJpnuLVCXFmet3nMwlWutLmpewKXs8Avhbmqf6FghK24rX2Fo36QdhtK3qcWHr4uRXXrHAEghZJ&#10;1ek2xJgfDXg6zhWPiFwYBER4LBKGFEPQRZT9i0LhAsGCz8FHAC23J3fcK3QGP/gyvDWbuW203ks/&#10;FRaWbsXvnk0ET++wWDlk/hJyr+HxFOKNIyJnsKPlrwmpgQ9f0PkEw3AHgXnFC/pU4IbwJo6kPQTd&#10;9SmrBuspfVb7cwZO0T5q89K62TubZWk3tMubTVkM6zgWPGLgzXSBY7SAxcXZ0SGjT9G98ulFOMiE&#10;2Cjss2S4HvM7WTuwFadMtULo1teUc2Xt32sgzi41Knoq5kpxfAG16pbPT0/2jw4f3bl7tnd0pkPn&#10;Dmb379w9ms0UlC3t7/X7D15/9bVHdx/u7+8fyB+vAO3D/dnhoZBecE+yH7Yrw5wEAJ8uH0lwEPMG&#10;08WglENP4HGwBJ1pjP0QdlTzEF9p4eGqXd9CB3W2G2CjwYrD+qjQUnNr8vEqICuUMJFEL7ZK+T0K&#10;pxlNithUMRMouPY1J66wu7O+YGMHLcDAIhhSEip7Kax0ODOTzrOO9XffAKYIWW6qUDzROkldQw7w&#10;HFl7RoxgF+ZngNXh8FA+ee5S3Q3leukQmgzbc40Ik4HHzoz8ZKWczniOg6ppul5tgBdiGL2bYguB&#10;2rHPd78KzTpXGMxm0b1Zhh0RtjCauspjbFQR2YiKAqkXC1tpWjXIWTsmFOIOi6j1TzUba3L8xJKp&#10;08OAa7qqBsqU5c9NBDVc8iQbjVkuU7Q09ItYFu9ALDT4uSxIUkJaf2PvIc/CLglvuqx3fiJ29MjA&#10;heXPfe5zRZzX/dr9/F9/wrfPvvr1mYH9vUdhGEnOQcpjwzVRMxHR4HrtZ58Nj3VatCOufMQBoePe&#10;hizzihRZ78GuMtrmXSHqgIJ1Y7uJrsEZQYeIsPkyVxao53O3md1aGwSUaj0JtAxdYeMG8suWEJof&#10;DOzN0l4eX+4e8Lr3QTf0mr6DUg5Ot94yDbxGHRyaY4e2YXpUkSpookbroU2k26xQQ2RRBdjtUm6c&#10;gJaHRRgmfFiX1g59YBgMfTShaQRQYqLHmzld7wvwC4fxu5cQr8ulcpVm1ubFIwViQjiBuqyAOHcw&#10;zvIQTj/z5ijrBhjCsChwIww3Y5e1UA93siYwCsOyO36ioGvLB4q0Pj49Pto9msxPjx/uvPHKW7/8&#10;6qt7x0d6kLjb4fnJ3tFs4eh09eT08HDfIK6iO2cKvDsw87MuvzCXHQD9J4KtmncMfxXpzMyau5Vq&#10;1enoQvoJC+ZXyL4IDvhn1BiW/b6lZqmZBB84QKFQsNnPOwW0LRH5IIBUKVjMYcgkklagsh7HruGz&#10;klK9XUAdAL4tLxw7myYTG3mlaCgUVvRQo4NLFIegJ0xPRlzjp18gbrsdHdFrCc5hbDDeZADsxb5J&#10;oj5mHjlDyP+K1ijjWMfdmgjwiIc4K0xzIOP0YdjzVo5NnRXa4eXAGO6OokMb/5IeHziHQiHMLAK2&#10;FavjsfBXnIHDOGqYdqMM7m3ElcHL7muaSNa2HisSuwKjzqzzPjJHti2jAIxbGEdfF6aJuxAGUrmP&#10;mUkzpjHlssaMFLtAkUmjnQoUJVe+1beJWBI4gCSGlZWQ9Ojg4M0333wG8Jn2p/q1v78XdO+99Hma&#10;ZbepHStVrWn5xvWwWSc3Exx7OLdnqmPnAK5Fc7EasQGCqOzGvOlwG7AHz+qLYBvXtK2GSbNTZ33a&#10;mu0k3jie24tmULF4jeV2loI8UI8hOK/Q1Ps+/KX1KZ2vPTR8SG9pwKpO/kp/Ghb2cbfeesTiKrnU&#10;HUu8axNQfHMxynSs2Qh4uLBO521Ed6eUSA/6K0Gm4pPT04HuCtD5IOy0s43qb91RC1Ad4jqayTQV&#10;0vj9Lx6idjPw0lyx/4AfGlUqaNf0Fvur1efozSis5NoqfscGIyXLxaazJEzXqaAVvOQZAvxiHD2Z&#10;6ySxHOeKPq9zYeOmlJt2dfX+4aM37tz9+jt3vvrWaw8Od8MiFaslV4EC999+cH/+cPf0YL5/eHAw&#10;3zt48ODkeHY6cyz92bFUJ/kKbLkHAR0qFmAuRKQtlskfxNDQCbtUYb6O+SH6U1CH9TXrbPPvP63I&#10;Bu8DT22PZNGCW6H+2juUP4PT+vNAODf6GpLXE3dWj+OuDm6exLhkwUkuQz13lwt20fEk1mjgwdby&#10;v2KHIWiAorOxZrO6XE9PLmzmjK6khApn8xO53RhT+75Gl3xxWnM6ltUMIuNxzGBLdPC/mY4/hGpA&#10;e2bCuJWT37A6ZLYLxnr/GWvxF97XDGQmvfJlGGuXpWWkT1+TyQ6iO5guFnLWqGa7dgdDY+bb9AdN&#10;9XSXdpDjPFXnAqXxa2BNQc7T5/HsxJZjMYLhFiFBjZVLku55bhxnGGnD9YX6gkOB6UjIK08JP2GY&#10;SlasEBkPikUP8SSzsThnhThYIkR8ZwmWF3f29p8BfDbg0/6SBu9NAgdiF2qHi+EWAIU29LlzYVuu&#10;S8WnJEfq/PzwBNNx7fpC47CAYJSJpsEYW8ffFVj02/obEyEKwwV0D6erDwsOM7UNPbqBuwCyoCxc&#10;pJTydKqYYOtwa6a+C+PMw5v/vT4J6l/sefi492lexQiaftOYWRrksqEL9cRMSa7skhDTEEdBjV1v&#10;tExTRRqF/8oSPrfnpPP6dAzVq4lEw/uBp40mYDSY3Fx7PP2IeDRME4Bdmt0vHjrwLRDY5BriLhmf&#10;bnJwFuCF6lB1aZrHh/WlLia0UW5bcDEnWrdaaWOdkrh8uWGt0xGtrUcoXzpwcGNzc6piKML+pbPD&#10;2cHxuQvoKgq7AgVsbzxXhN2j/f1ffe21d+7ce+v1OzsPHu3ce3Q0O9892l+Yz2eHuyqmL6KW+d6W&#10;A/tfz6TWz44V8WfVVsshtwTUm+NrzTRr+Rn2gPdNR0/ZvoB0E33aSlOgz0awIp2ojx67tSgyyPGU&#10;0wCMu2a70We+yMa1qTnpaqjgtSaBBPaeEVAAkBXO9uIYvQb5Mpd45oUW8n2PDdFoki5tG2UQrKro&#10;95bqX8aDQUZpZAUa5K48lBcmm5ihhpyUQL8RlMjyBMEVT7LoYsKuGXBkO382tSE4FtOZpTPsz1mY&#10;ROnzuOxTaJyHJSQhnWk7pzIXsIWwA9oORVmPLBZW5qlulqTGgwp060HYz9NM1rDG5dWy2woXU0tw&#10;aFsWIauTSqOokhlKYAsZFEWxufwIF8BPGlREnzYmqFSOJx4Zjd5klvejgdvtVUIAq9AnuZrKbFUg&#10;RQF8ST5Z1quvZ5XsHjczv56fv/PW69bOw7vhy23zDL3QZ+Y4ULbeKLhKt9g+rJ9n5w8OpAVRya6/&#10;BojpSM6WimJcP0oFyVZsW6xhU28K+TOEGPZ0+dXM6BEcOty0i2tceWiu8eZEVIBD9i8yAdUVjdVm&#10;iTIw1jdxTY77UCBXOgFcgD6kz9j5mh8iI4g5IiwWhkw/gbvm3oukUrcWvhdQSxO9tbWyMVEIm298&#10;uDefO3w9dtA81zy/TVGNpwkI6C69QZgC482dJXjQRP1Xi+I5zYVtDAsL//H9CcnOiU3KfJZzDtyy&#10;n1W+ZOGrLlBxMjSw4rpNxGE96LRUcYuVasqVaFuRZM32/NipdEiecEVw1dMKv7GJXhCuMKylF5+7&#10;PXFc1rKSm8ThckaGUqo8G+fnKnmm9/d2Hp7PTx7c31G1HZ1mK6x2ZbSV6UsbGy9vr09vrqnm+ep0&#10;opIq62trCt2erslisjpd31Q3FfHlIfgQM/M++QUQgtEwmYGw2T5L4EoRCx3OPF/8SWpYRmRQbyVR&#10;iCJs0U+9bGrWqNEVqqRDugauzXRGhNJkaryhZcQmPA6E0wN9gRcsEFUqJ479pvZxQSwlRUvsFtwT&#10;fR+NaK4THA9qfUPsKKUSyiEoQJ/KwW50bHFkfVoYNaDbHquvEiRvFsT19W2zqKfPbdsOUN3GWORe&#10;+m5EJeSYXn29TVHljg8ygSekohEjDDVkxcDX+AtOk8qmY2MzrniaRpsm+jor0mCRv/x/q26Uv2Bh&#10;JpUo8QB2rGJVsjBbRi8MHm3I2aFxH8QDMbxq9yayMnPY6uVZsIvzI302KRJBCVW6qRKkijaqw19/&#10;05XsnpnoR5P8tL49PLCJvkNffHsl2dHnsFMJ0S1ljvAf6womNHHSlEy9jL29RTy1jUoaomQ2sjEL&#10;PdBWC4BK5B1Z0Ifglq4qwahMsKiVkVEGnBo9n80QNGnd7Je3D4pH4JArVmy3etxj7b5Lfoi2i80I&#10;/HCIv54TPsqZG+lV7JARK8JTqveZiQbKTQgqRtpAoWZGjaj4iw9h8WR5exOGXvNYJAbQBHX6cPMV&#10;T863/bc1nhF+1wzlyhJ56EQxptbPXzx0TlE0yETAAahWJ8LgrBriaKc4aGVb6SJ9RaKT743ztMjD&#10;kfkgSin09Fj8xcbyEynulUVQU5xfiwqgUy80Hzc3t1QGRVxKWXC6z5nOZNaJma2vr8XyOVcdVOG6&#10;FPnzs6OjQ+OQrPKLZ/dnB8qUf+fB/mtv3bt7b+90f767t3eosnv7h2dHs7kS6GcKxJPkMJeb37Yq&#10;m/SP1ZqwRQfo6EECVMVF6QoSpDWolmcXqixigAojEcR0b+gFMrM64wmPNs+a2bQbcvAtrLV575k0&#10;ctalNlcEBRCmZyv7PZA4gFOzCpinJ92uKrsH+tzBKtWnZYpTwA8sW0L1IcuHwjcASTkIGm0lviyv&#10;1MmppkyxNgh7N8RrgUk/dThqJhq9moSakMFZGJEq4vyOJy0bCiMQglR7vvEPsQCbUCgOgIvs4kms&#10;kNUSg0Lklk/wVUeOZHotLsZxMKwXixisJVCjDZX+JJTP1yMqq08SdtGJiy3l0Yr9sIVjrKAPzaSI&#10;Z/1dOncZD2pWZU8KWXSkt+UDk0nCY2IIkZ2snoLpLx4NYl9YmphKsCVQtsGdpGPkyLnYhrNbMzn+&#10;HPvKo/1nPvhahaf9197uIzLFTSfoo80ClUAbwAs6aKTWsMoKPKTkIDscSx0aR8TewAMO1Td8A3W2&#10;FjuSBxUWFjS1z8P7+Fmv0L33SoFYgbupfYRqwbdBs0oLqAGNDbRmMwEXj7NrzKM/PxkEfkZ2ao0Z&#10;HpOLmhmP9gOKMLCmnrss54glDmNq00y743nC+N/S5ku4d8pPIh+Xl6zCMw+92RZA0FklokQJbVmi&#10;4q6RsDLzhSWZoiaADHpApn7EfX7hgGBseJmQJjy2M4JivdwDugfRHDFlvR+mR1dKw3M7GDxtH9bn&#10;ARX3zigSRy8z39bbPTQHVylTwa04/00dHU5FVenxulZlTXXzZHUiNjmfq2COF0L2dgmkYrWKrScX&#10;iBXD3agLxC4Pzk4eHu7vHRy+c+/+23fv3b//cOfBg72Dk/nR8cHR/qODHWH68dHpifBeWH9+qrkX&#10;zzvzUQyuqE/0uH47L7/APvodJrJGJp79ql4XPCuZqiab6IQYgurbQicmownFWbG+Q/veLAuSycPQ&#10;iAYmo31C6nhu2RxYS3eDtSjpE2kAVMgyUZMVLmBKbsIuNFxoXTI6XSxBE2kgSJntauaQqkexxBiQ&#10;AjWlMgatoaaQdREbRFkkCpq2Pc9gLE2FNw0yBp7smk+r6VHumU+GkKqrpAUS/hYbvgMn4wIP9SMH&#10;lBbuvuEwD5aXkJHtWhMDJuZmWBLDaXs4tv2MD8Es1pTOggYHQeiD4aYb6OF1VyeGPMlLk/hPwjgG&#10;PT57hJTDRDOofdcwYE7S5+yqPmsJq4yyYbDPqhXb6pb8slOVLL70zESfdfhWeN155w2RbjyaFSlW&#10;yNSc4CFe5F84oaI5tElkd3XmnH48EAd0Ys+w09oWK+bViH0g+kBFGcqL+ZWoCxzF/dxfufACJ6w/&#10;s7cTLZw95stcWiLSCR3vFAtoBMwgdYZcHW/EX/eMzRilwRfeNMSqrdL2Yxt9TUNMiJdsIfSvJQNn&#10;dDWAK2/quz4JdR1s59amjdLmwUtLj/YOD+VwJoOljTZMobffJgaFYxj9MG6QonHLTGib7IBsmehr&#10;PVhdmej1pxiDwtKqRB0HEpaTQoexL7nkuM28uDWCEKCXFXhDHtNqAQaDYO40e1/xUTSc8gLV+TgE&#10;mxT9Len1cFbxLAkWK1tb0s7N1l+6eXNrQzXMc6iXXOrHNhWo9LqfWUX0VLL+YP/g4NHBoaLn9/di&#10;MCDrupzKHqeeJp+AZuT0bDqZ6u715clt1UDXEWY3Nm5ubT8/WV+9sbayvri2vrm2uq5TUBaW1ZOJ&#10;UranPk3H0XdOiXIJFuc8MCepBROkAepkYtA5eC5aZ4ittLR4u7N0aPDRFwvXmoTTFzcX1KKEfDkc&#10;wEftRUQrwW0wYsPim0BBZVbnZ5u1B1rC15t5mTYdr84Zu2Ue0EqVh9uPiBAwdIMW7HsugCpSMtk3&#10;YPOyq+esKooycBqXcOLYkRwZNhp5MxOEUvxCEq8wtJ7FnikuchW6WwcNpMbmbBbX4B/5YGzwH4m8&#10;Jd22TcB5LUS/BKRjuoh+Xxo8PTfNZtdgIUCOb1bFgm13sK1X2/f1tPZxn2fYSj0iwlzGkguwnCcc&#10;D6KJ8YI5SbG7wS7X9nLmuQtqTZLIIloEjKjBLDmLoHpS9oCKVEjRJH31ytvPTPS18572X/t7u+EF&#10;XRA2GbedjmhvdgyBm1gS81yOX6yssxN74kd4DKjm76Gp9nejVZNaM051U3Czc8PpImAUIBco10cR&#10;OINoiJz5HNZVwnNDshJbUdbMLsIfAnrZVpG/fS9jzLftdn9RY2+a7vCVIaegNIIvakj9Mx+DoQyT&#10;QcvF7dMD9FqzArpQgxyRTP+kmQL8W0iqc7XSDf2v+Y/ylKFmMmBHg5SUqR4Ui9EjMmn1X+avvS4a&#10;Gy5Q8j+ZWdUuoYw7sOhi7kdpMEJZKwpyN2tnZp1CfR51OZsZezSdzsjiQjZOeKSYopdV/WbRpU5i&#10;r/CI5DDXO2VM37yxrULleEEcCucjwzFx6FqVSdFcODPOx9sq/V5mepktLQHEyoJtwZ4FB3O11Y2v&#10;Shcenc13To4eHh08Ojy6+2Dn/qO9+w/27997cHJvb2fnoWQG6e1qen50tKS8+sMje7uPZqrhI8nE&#10;hT9JCjeeyLxvq7V1fD03mcpGBorGFyVXSRw2Y9+DrEjopFY5S9EgOXZ4F73R2c1kdKnjLmITSwn2&#10;8GB9iDy3cuKtO1JbBlrMJugyRVaAZ1Vd4SxIfRiJJMyjy47GP5uYiNpzZEZ5ry+QT3a2n+ZDeFM+&#10;FtpDpc5PBgvkq/HE2RWPSgwmo0K2cD/qBTVDbhEU2o5gft1ZmkJkZR6IJ/f0Yk5nFLH/99h+DyKY&#10;h+m+zbzJhtWAyvL0iCwIIogmmafIKIyoPY5HtxlL4abqf3z42LviJtCbnuwe53pAPZ0phXugh5x5&#10;ODhEmu8/29/Ol6QghFGYmWN4i+iQsXVzhR+Ng4P5TDVDz5YakZD8LIr+IkU/rX/t7++G2nq0rZld&#10;2yYm/TilCK8Ln4iKQHViY79N9CMogImEl7QNWWwlxB5kCxNhCzao4/P2Te079vAFXbyAPyhcGN1F&#10;Aegz6N97wIbjB0KB2UfbpH1N2FEwhfC+9kXfon1Q9agYNjHph901nlfcAS2lGsy42o9qPTf2ZyUm&#10;oI2neGpNZPH1TA6MUZW68fyF21KfJTwt3WwYNbC9NstsYM9Cms6EZz1KLmIGI6TwXc1An6l21z8+&#10;tCVcj3TEpRA9zcX0WCKXuwSvSaS4ehtG5kErPM79DRMn88ZRnCaqYtxhgT2a13/Z42gV1Y3QLUXw&#10;6Z8weG062d5cF5DobzE4lTX19UyKh4d9UeF4B4c+fnRv/8A1t32QNqRFkRTPZHTBVO+p2TDluVvM&#10;mL6Yn87350c7Ntcf7Owd7DzaO9g9vn8w29k5ONzdPT46kuVAQfhy20vKwHN/vHAq2eLIZmFJwarZ&#10;Z0O+HQR2SdiGLHt+Kq1awTLo4zJABML3gvasDqRsgL3pBDNGfGxeZL1x1BjDNWRa5yYmwNYJdm93&#10;ontwNh94v7MaCDeJvacaQS1JI1hzduSepmQPmkBEcHztYCQoFdyCgpBu8dMDVAhqQTUDYK6pvRmM&#10;aREDkFJHU/YkQD4yhtfe4El+TPwC2XFuypDMNx19q2NhGW2HF6mjlmcL6EEiEujWsxnjBCPKwJsg&#10;yg2tbA77CteGDfy2jeP/Z+XoRsbAB8Uv2ibtgkhtsYxIN2XjDDuXxlvPs9vLZd7ubIJXcgHyKQf3&#10;Qdt0vr1py0R3ma645KH17Hu6wRZvukHzF+ir+ODHckF1YvzrWRT9NZPy6/7RO2+/kWeiXrAlivfX&#10;PtBOEyMqtyApKDI+KoSew13Odfr3zsHp0TEHaIasGjEXiYVaU/tzhHN18QDkxVtqJ2Tfjl6ms0a1&#10;tY2x7w52sEbn/DZRti3dq54X6NbAuKwU6BFbU5OwH3+dITQJwz3SnvNUtFRgXwNbidmZq7kH6R4V&#10;jQ+oC4RAECbsu1oQ0oVhgr6Di4whDxwJDuTm1ydLOhHbznj4xr7ORFX4V5agiTs2JyC1BP7bcNrA&#10;muJFd6tLflgGgUjvCQyY5OasGW39hQdyb4dW0gXjEdoAV8UsYZYdZ21jj0yMNQmPsSy7xdatyLoe&#10;uKuDClRk557oGFlf55NmTG+nClWqxbCd34BhDf78/IXbt2Sgl1UjAobWXlenqK0nwbF+xrMHDx8p&#10;YO7hw53Z/PjoYM/nkxLA74kzwinFTqZjPcIV0T2QZH5D05ppxTOykp7fhAXoT7n59UxB6/Zkurmy&#10;urG2LrP9jc0tlSuYTFfWdATa+rYqgylIcE1B+T4dV8fjLulBEk50I0GCXiSfjZYFQ8NC28MZz4hA&#10;O2vDgKNEHGzmo+3GItYnMhfEyUXl+VrNXNBQpdbcN+hBrSCuVy2hCVJzNXvYGApBswc8P3yvPlRO&#10;PBuNP0v26h1B1UtV88L1TkU8n2I1FagfQdAZ2PE0dXQfKK+otDZY7cw+C+wbMtozE9GJR76DNnbI&#10;7kL7IWlEkC6LDMI+ZBwjf2M/NdexNDQVuSATxsEQGvzXlqFj3avSvULppC9OTt0w8BqhdW7SGVok&#10;XWSIhOyVMC17VB1OEXGElHfgv/OPrH91sh9P0KkCJxhSYwyYFjrl46j6E5nRbOi0mfPglz/3uc9V&#10;w9f9elbJ7gmT8+v2lfPgI2ii0MQTH3SETA0PKDlQITzbNi60DZ/kdKYoetvtc3HtxxEc1EDqqwJ9&#10;P67rkYF9OAh7NBbx7BEuLLGBPlZPGyA1QIkroU1abglvqq3q5lrvwgO6/bgUfm+M1tk8pq9BxQfR&#10;oYBdDOTtilg4irfkSRHDWwp4V22jfHIvAXfFc8taHLOw2o7dLFs1TzKKwFJjqlTTjqWvidPUcZY6&#10;3yBxe3oF/3YCk3CsH/YJE8GuFqzW1c8l1c2JkUZWfxlKSWeDe4xkrMLnNoP6TZDdiH24vljGjCoW&#10;8YAIJo8oDgwi6jn+W7ns4kh2M6RMmWDV58ktrxjkw+k0AiqliyGrdxUHamyBcsqhiz9/8Vypcuvk&#10;tgWbdZdbxtKqBtWws/UgV+nOe7t7Um2DW+5ryqulf6wvLcgmYSJ3CrZ7A+UXfzQEE17uWTN/Vhzf&#10;6fHhycnufHZnb+fh/sHu0em9h4+Ucz+fzfcPjo72j+eHs2Mp9DOpyEtzJZUqnH+mSoSqr+MiEpoj&#10;peFby1ezlshsEbMbAdXellJYq1bWXzCldfDrha1a+89IaYZNbF8OMMEOnx2ln+TLlTrItoNcSvEl&#10;BLKETOajgrD01gbe6HZo/z4cL9aarO/IXJztQK26HHDX+hmKiRk55WIIASuXTYRXlq4sfOBuTN/Z&#10;jSyUyaBwKA9C8C2DdoPXSjHAMO/7o7xCmzECZYbKOeJxxYeXjLimDYPupc3zUIaW9aBpT1w8C8W0&#10;yj7fLqiHVu+Z696Trk97Dps9pjFe+/LNF4zWfpRme2WVcocpdwOXsHhB4R3f1ewlmW3LEJmZzqki&#10;irW0IH2rHccMLxOyoPHL0aM4eTv400KFwXreUl+B6VpY3Nl3oZtnGnyW9al+KQ9e/YuXHSIpnAzY&#10;BDQazIjpiHTET60ZOAObBKH7B44pLrSrfThsRjZlQ0IY9IDsw35FlxgFsZsN0JkLOBszOzhRFsu2&#10;bxprqBvgOg7MCgb1Zqx/u+nRinTqbwbu8I+Ob/o4MaYZSBS4cRtwz2ipfla0/4hKeC5i+7OBF7Bm&#10;ZMOzimn1cUp/lSKanVllUIqlVbNgrdv1eZrLcj+7b1qK+fHZzOez1JLpMmVqiyOQfp76ZepDAv+7&#10;SFNBA0yqr4vwEJ4s0W0mq7LRIf3l1ZZEQXZBWc80/ho7bqgA02Yp3mVzZxvkgwTSd5lG17VV4pDN&#10;+8e2iAKXxmAfEWtol7tdR4RGWxX/UqDT8tKqV1THeh7Pk8Ssz1XJRki8ubn+/K0bN7Y3FXsoVFS0&#10;vJR++dyThV9wtLQk0FWE/P279xVFf6w0uSyzYEbqERKA7VR4PU1jYFYnlDp9QdQv2wASwEBF1l8t&#10;Jcn2bnuASc+KuGLudN2aMvWXJze2tqTfb60trayvP3fjObW7ubamI1RUfHhVzfksVN2i4cgg4eIB&#10;etcFXZIP7dWOHUK9iqgXpi/hprRrc3kz4hY/7xr+vswG+RoHimOWM5BvgrSpgJN82V1tsw4GnkBa&#10;VbflVo5UscoefTHzWOpyjL2hwtIUI0JFTkJ6G20/aCrm7ngWEGeL1BrJ1TUsiesHN+U1uvgldTZP&#10;H54y3qt0MgBZxBy8x2kNag4R6XH/+9F9w+PIS8uxNERqYgIzS9ndLcWgXaHYDxXUjxfGN1hUsn7M&#10;nksr1RrdG7LPM5A0mEqCiY3vk2Z5OlNKT5gK3qGBpP8ZyDAnYSClDuA4KwEqzv6e0x9xZ5iQdosl&#10;99fu3JMG/wzgL1Hy0/hnTPRIoIWpIbdYWyMhdrKWR0dfyRaqW47mro6keKXdw7MDJQ11SCwqboMt&#10;qTyMHdyOupCNA/l2O3kwPvqee8Xl+bM7rSFu0DSm8obGeUCpeiCNWGaXV/LE9BHK9ZuAsZqR9isO&#10;am0PjUefo98PHF6Xa+gCk9J4PGOl8bvPNIRnE49tNjYDjzIUvz9h5n6cJ8sc0+naAd0YThhmb4G7&#10;Y50FdNXDxDrUdC2cr6/6YY5wtD3wdD5XtXVDcli4gEHAMV1ZnAIRmfx5O5I82rHjrJxHrpAo9H6W&#10;g8LDi9IzfZ7ZmVhqypzVsDItf/4OUWzOqhLo+tYsaNiQeSyyhL0I+poDbrfXtgVmrgWLYuJkdR9P&#10;6oyy88WJsJ0uerxGyqVlJZ1rPrZW1zVFa4s6LtT6/dHp0cOTR/OTuZtQXRsh/en59o3Nl194bmNt&#10;Vc54iQs6YOZwfry+psp20/XVVf05mU5mJ8e7+4cP9/Yf3X+4f2g3ObNtAcLheydOtbdjHq1dwof1&#10;eA2erDL8MsZXuKTnQQebsYY+gNWBSF7XJfXbB3UQjuQSJYbAUzWrEQrm9fnWmkLw1zdW1m7fuLG+&#10;sDjdWFmSTDLdmG4Y7SUNrKyvmdzlH1jWqq2q0bXJFIHH2pp3yooKGRrjQ8PEiyGlYJCBhisbLTJi&#10;SMUsPsUJYlJ2gpkExBWfahOEpsWqxBJ/bQA6Jl/o2YGTpbkaVPx0fZL8WMzIIhJJcq7sr92kB7vS&#10;EaeVWBi4GIffMD7tYGVBlQxKcd5JQZ+PaVfAoNMN/F334sfSXkp3yRYSkjTtHckCeyPduvCPkh62&#10;IrDWlQ5O53MgnSPwGVqziptOi38E8FqQPJePisa0HcKUUBmQxDOWqB0MI5kbw0EtRwblG8okMJjf&#10;6Z6OnDgRsXmr2splM1nNeatElDnJOmawHYlb4zYGpLW49RGzImfUm1gLUi6hmeubnFHmt2oE+WPl&#10;lbfffgbwxRKf8l8CeBhX4W5t9WbvhnGVM9tmQTahYEM06sof9nGdywcvgO/DZCs0KI843iVMb/V8&#10;WxgOndkLICBIPpRBgqckRDewB6xWyDH+NVOq2Vb1s0kE7TfcDzUiPKMYSqP8UTibvjVwEuGlrxMs&#10;Bsb7udn+cW47N9h99UC1W6PWMzg+sbRrtttP0NEFbgTtvovSlauTrKGIPuUsjB2SQAjYtb6x8aBb&#10;NbD2F1ei6pnuNhaIjdqWa4YiA6oWRWXaIp0bD4Txy4sbqzpZ22ph1QK3sbpnZpnzJwo48ldqwKk3&#10;CgOX+VjFW49d8d5YWNMHuPxHd1dLosnIkYf0AOnG4vXW5gFOizCLrn26PdnYkm96dbKxPNnY3H7p&#10;5efXpuvShtWx9bV1McGJi85ygKnPiFtSJLzq303WVldVe98Sg3WQ3cPdwzt3/+tf/uLP/+rXfKw7&#10;J5Ho2bdubr/4/K3bz93Y3hJuLujYd6Wv37q5+YH3fXDq6O/Tu/fuHp2dv/Pw4M7DRzsPH7kU/Uw2&#10;deFxp5hSZTRzOsAGNdfRVs5kw0cAqatjOq3Gz4WivP7GNg0+ISqouVGIK0DBi8TUYtyWemWR7GxB&#10;K7K+7DPONzaUbDdVnL9y7NY3p8vrSs2brinlTscKLWhO1qThC4RUcc8+e5lJJlOFJHhimWDPvVc1&#10;DhW8yKZI7w8/WCjOH2bulAxCCMPnABgMEmxKmhPQF1D06Ao2kknfSplCV76q6p3pgB6whUg921pI&#10;m8SYH9rGZoCo2rXqITWf2inuplsNolg25OIWZQZtBbb909sppFpchg+9fVumKJsSWB0pxGWKx5Jf&#10;noV46NNgINATZVN5dk8y8QgUKJMA9yI3xCfNmiPRNhN9TYIMTpXSWcJHt3Mwv9X1zLYfNtS0GbpX&#10;5fbag8KlvXQ9M7BmIWwEVZu1dgAKWabpLUxDY1FYK6yrPFyW5wjLr7BOURl2uG4wqKLRmZasjgdL&#10;ht6r79x5BvCZmaf91U30RW2x1cLUEnQSH3xYmrLe4cLOg3fuO6Lp3uxs/5jbskPiyjL2xKgIP6F1&#10;NZsSY2Y/DaQjA4TswzbNtfAIYljiUNrQ2AXJIIJqsMyKVp4eI1zFQLHzEz1gvWppSSpp2oLFibmY&#10;7aKcReWM662KSnLoTuozw+zcjezs9rOM5SWu4O+0HV7tx5BQsi+3cqwzDKWG2yKA6GR4jWZMokb2&#10;WHQvvaK1a1OP88yj7GhoMtHrjWzzysqaz32tdHSJWyW0ZaRLi+tS5SfS5q0DKJ4LH3+5OfosliYB&#10;jrtOy7lM9DrbRdld+rPs9Jw/4NdfeDDtukLMDxjSNcleDf+vaDJ1e3XrudXt9998/v0v3/7oC8+/&#10;9LEPLMkufb66fEPa9aoBSnrqyrlK8Cpak3Vk/hXjY77j1RG828ktk+bCwsHu7uG9e19/7dW/8XM/&#10;v3u4dzKf+SzR6foHX3zxQx95ebImEFyVRr/zYHdn5/Dll269/wMf+uhH3y+QVn3aL33tla+98/Dt&#10;Bztvv/mONMsTnQlLebKiBvVZdilKO0DrKO7IZ2U74jPbh2tRm2SGj1+EJDu7rczMj0uxnrq6rY6s&#10;c5y/VoMzA9Sy/d/QuGLttLV0EKr+VECe5aDJ6tb22q21jcniysbWdGqhTEfo2H6vAL2J3mkkGkts&#10;+kJ119nX5hDeM222lSSByvKQs/GhWH2dHRLas5jKb/2ZQLxxadVACEbdyMi+qu2qGnIIALSxfQoy&#10;QIZuRq0IBAWA3lgJeevQYqFMS5BQQQAS6QFrs55hhR6VHSgtA3jQGhJ1w0M/s0nyE1zvMG+lPOcS&#10;RfhoZ9RGSgj2Gy5XzCIG4G9NJaMsjwtbyV1+DPOd01STFz5IAziPMmcgtM6YiaE8PWzKRrE0a0MJ&#10;xR+kn8hP3VbBTc2P4KYq/GJ0TTZ7Mb0ugbGQEVwid7anJygSscarXLZb1sIe2HDr6kCbqHLzB+mX&#10;lxNk98xEX4v6NP96+63XonMXmQZN49rBqqOAeYvTzSUvShJ30e5wCTWo5+R8cW8mtcb4BHLDP7DL&#10;WnKMCkPhqACyN00FerAR0LWjcSOH10Yyl4HmitxaHa4+mbarx34dedp2R2Nokx7cjlRbroFVA2Wx&#10;tdUurn3Xhi/W7ANw/Ypvu5Cdu8SmLXYUwPs5BdX8Chj0Xeoogej6TfPInmlcjx51y3yYRthCTCYt&#10;7p21yIgxgJcmAf+osRC7sKC0LGOyvcvo3KqcyhMiFFnsWFtZ0j+x/bVo8yQ7lgKR3phLFK+UnVUn&#10;rKtNqdHzk/Njc2mkvdbtn7njSpYW1zQoAsJNDMFL5C1h9gfWb3/q4x/9nu/4rudefnH15uR8bXK+&#10;snh0fDw9XzrWDa60ataqTmEKDvMM9Xk+ESYQNFWE7vzk8Ojo9GD24PXXv/iP/8kvfu31A9WPmx1J&#10;n1Z03Sc/+tEPfviltc31g/392ezowYNHBw/nt17Y+ux3f+f7P/Ci7QvHs7tv3//Zn/+luw8f3bv/&#10;QKz5dDYruZFAeUUkCnLi2g8FgvGADVZ3B5xkaJk2qJPqqrbeio/bXM+MqG3bIeCqZswYzRekpwqb&#10;58fS1WVzVnsKv5eYAfwY5KSjS6aR7DVdXxfvXZuuPDfd3lpantySk2F5XRr+dE2BhJbNlEGxtDTh&#10;2GA0fc5O1xL42PQVxemJGN1H4b8N3bYSm2xSYMhUlo3pSY6JO/OAZOmZqOHDyoPNmI58rK6eErWy&#10;MBLBJRbvotEKUI95zQQJ6gAtUC+HDsiQUbjo3R3pkJJ5/Jk66iZvAi9iukc6WVqYS2CyZai2hK3W&#10;djT4suwUT2avYDMqbtMbAXcrDiCoSfCl4SzPooxu7UXJUZSY7eCMkK+5cmyKCQO5oQVk0EcA0m7N&#10;IuVgM2wqrgd53y3/laKRkWryjxHMTFrDNii5IRFwgxWhyzdJbkQMgn2mYAB+CszvLl/Dd8hYrDWe&#10;CFWwgLd51Up8iSyF1SbmizjmUw+/wviRk4zu6s8zH3xb36f+9x374IdKNXEhl4CMd7moO4SLE066&#10;oKRSV7KL6K4yn6lkZ23CuGjeT3GI2APBDUgI6Op1KcIWCqOjrY/F0r5FILiiRV+AYSFIwA2lbURF&#10;6LYzfw8FN5zDTlj2sWa8StRSby9ixrBm+TN+8WAbo0TDTvRa88QHbZmPNBh5uTiFP2lZiGESbgQ3&#10;vF3YBgJ3tpshSr7PPkwoflOdR20Wd8gwHXvNgWnz2dnRsVReRYxHNg9u+ylCBrlCVIBNbFSBFK7t&#10;KrHM5nSmLVseocrq86kc9kJ3w7yWe260LYDXVPy/9m9on1MX3+jhcqSLYgo2sGsiZGPeXJn85k98&#10;4tO/6XteeP/7dNaLAv5899KiRBClo3kekQ88k1CHvOBq3xYXZ6IDU6RlU0vN0Zz7B4dfffPVd155&#10;61e+9JU7e3uiLp/tRl9feOGlF164/YH3Pffo0YGqyc90NNz+/Pb7X/zMb/i2b//EB2U1Oj3Yv/PW&#10;vb/9D79896Eq1hzaT6xjZ21yPFWcgldN3FA+fqmVVrn809NBJT6vHRKrCQBHaVEjk2v3QbnqbbOW&#10;5UNYnDnXVz5i3pvAaGeZJ4IbBWJh6zkOJ7XHHAIpc7xsFUGwtVXFTkh3X11bWb25sbkxUTk9GfOF&#10;+ZIClDWwIfljokADFH2kLOchONpBXVShQ4ro5QOrzI62FDWSRIGtCPkJyT3kmPAHqM3UUobchG3H&#10;uOJZyJ8JELMqqbjrDjPNERVlEStgMxX0+DIK3SNzGEcTABjIZ3c2O1xTPbOJ2m49jWvcH7azdrIZ&#10;9VHZ8KI3J6qcYaV74/cBbLO4WPvZPtHX4Xv1uFzDJ2ZxcBL7ELsQPGokjKFJOe3R4VARyi2FcxBx&#10;60ztaOGxNpinlwA69mllYHprNPJoDI8m+/lAZUyCWxBihEnSQSSMS+8wHbV5aMH2A5PE/KDlqtgR&#10;Lz719tPPGjvT1aeRUT8LsvPsfmu88MGjQA1WdtQUYoox2mB7A57De2U11fViXug3S1JKHFHCfg3m&#10;NqaBTD2Q/iAKMzW1tS4gKoyh7YqC5kI7WED+R003oBapRg/lc8fWYTOs7ZarY1hD+GhSa0AdxgIs&#10;p4Fhm9Ic7KPEnXCETEU97NLlhf2tf83GnqsD9eEB2Tnju+sTvusPGBFQw/KL31ZPSthxk1oT6dwy&#10;rav60JECIJFK4rlnBswHheg6RF3avJiLoEFpckKIrFMTLMyVUqBNrdmvX+ekysKcaV74zw9vu1ya&#10;vB4+bcUCgrV5w8qypD2B3Mtb29//mU9/5Dd8+/qtW/ay07j8CNJiz/dnFg4Wlk9l+XEs0pKyxJS9&#10;Jl3hSLFwMj4sLjza39NUHB2pRIwC6o9l0Jd1/uBs/vq9u3snsyynflgJ1nkxPlRudUNQLTO+stGc&#10;y774/O3bzz9386Pve+7D77s9m81+9ZW3vvjanb1HuxqRZuF0Nk9gmhiZTBU6kc4M3OFylfwmgcPB&#10;Awl9KLXGtndqe5nLFrWQk8Y0V2adPi/LsAQLqcWRQmUJ0zwqRYKkfNcvoGJPosyyMZxNoC4wURUc&#10;B9BqoVYVZrWwoKR6xySsTHR8jkrnbgncHaK3oWSJybpiEJcdsW/IPte3pwsrq+sKJjiV0MBxMhKx&#10;VDnBqO+uOoxG4ousKI4mKVCXCgszxy2V+MLa+0adksfBOqLxjSoRh+PeSjpZbQ7rAl3vRJa19Ty1&#10;BTGJ65MeWAeJOnrFQWQRxC/GxrNNY+q3oh/fih8WSO57KvKH15S0jhyVxgSHAL25RLEyRbCIg9m/&#10;69nZKB3va+O0x4X6xzDfJIC4wFuvUIQiWVkiKbaSswCK5bQt6VsyosYW6uphBtATxsnrDYDtiGm6&#10;REVKDQsQW2ahu8Vz1H03VazMpo7YDOpYIJav7CWZ0ovShuc5wYOv3bn7zETfpvrp/j344Dt3D423&#10;nYoYbgtejNtad9UEFUkE4PXtxtS5TyblHIGVkHFHlbfzp6spKHsA9o6T0bpB7WaOA1XhFh1Og20D&#10;C+Gr9mdnLGmndR645JH9Pm918x7zMVhJNdPE7ygzgf9MBI3RuW4AYJfnw5EEc3EC+e5yh8sM0PoX&#10;+QfRqj9/IJfx3RffVw/DCWJnj8PAwKxUVtnVz87258ezuflOw6cyxsKflWK3rNNQ7QFXtJcwnhjC&#10;KvtVI5Zd2U5lAZNAUXY/tWxdmpn468sf1Zkreq4MwdZRlFsxmVKHzlxguja9ubn+qW//2Ac+9mEB&#10;vJns6cKyIuB39/Z3d197862D+YkKvr395h3lxYlD7c8V165MjDP9oZqu50LGMih4WnyquqIFpd1K&#10;x7WN1/XTjQEJDND4bJN0nHdJUECR7NUvPb+9MV1TYXo1KZPG/f3ZwezIelSiuxPMRd684Vxia8A7&#10;E4SReUnpalHkoAv/Yj84/J7Irs529WVM39ilgTFQn5o1FVvq0nIxKdtXXHbsUBqYJCP/QolLxJny&#10;uV8akGRnq+bYV9emG1tL5wrTk2KvUAap9pIC1lenN9a2FIOwuOpQKQG/ovjUGZXLt11NUsLGFme9&#10;u1Ubb4zPrlTqXH9hIezcs4g1v09Dk/y4DQlRF2Cxl7BiHJUBAQkSIqyqLDisLBihpkfjxFqgayTk&#10;OTI0Vc1rXvHEXzBQmxRFxjFcZ5KzK9UHx+U1dYLZ8yboxmS4SIuPG594W1DXnPHNGE6JX7kt2iHF&#10;aLFo2xbo45psZv/IGf7ZuxRqifIdU3yHfBNnc15EoE9xME13W/QBlQcRvw0T+allFRLbP7IOmiq6&#10;PcA2FUYaSAaD3RuLXPZHYJNoAQR9GpFUgtnlAgjA10JHEKD4cXrbptoL+SzIbmDTT/m7t956zT1s&#10;cNZt0UmrisVG1G7+H+ZFqVoxOHsS7TtcEhMtUDRplK0MuCmDG9TWHtFAaVClr5sgoDP9GqF1uA5y&#10;xthgbsIGTAN1YawXWr34VzXcHtCIOhoBQ/DWAslIj4lWQW9g8npI4S0bvuF+SQK250ee8Lf1f1xu&#10;5R+oBxcwR0zIsIZXWo50wdNH0k7sCqMJHd1G5pvYjSq6SIGfHxqej5xIlxljeDU5hipZ7AWZa1bi&#10;zfTJp/OqSbWDX7RL+01twF/69h+V5UbQq7C2eBDksDTU4qNVy8vr66vHCjSbrulI96XlBw93v/TL&#10;X7n38OHu0aEKwqhfMq+rgrv7hOlebMZl7E6OyyQa57Uz1uy9tgk9x8+7Po6zCQKeQQjXqM8ckBQu&#10;H6kDuBYXthRzLsiczR0Mr8jBc6fIu14s+Oq5TWYUdlECKp0vZ66H3Gf+HhMOwQLRA43EChRHA5Zi&#10;LWsBAEzyQ5oyAlobJejEchcLSyozEc4k1/Hc4CJqcnF8l65tImMgteiA0+LPlXQwdXSCHAF4wPSt&#10;Iiqkx2vKN9Y3ZNNXab/tDdtLNP2r01U5IPS/LPqTjRXn9umtBjlZN9jKZYMiu4g260XENW67hqYa&#10;KrD+Fz7gwD2iCkgrZKBDFB7iUDmJDeohZNRoYbkHWh9CybUVBubANnO8oOc5BnY77JpVgCJubgRr&#10;c8EnjeA7G3kNCoR4eJO9+i2khMXY7vnOkbW1SVnpOKo7ag6l3DLetj25LMAc9wRtstET1oeqXKfC&#10;G+DjH2jA3+Gfg9vDZROx0L31fsP8VTxEZ2ZB7mjtpodwGKTRFipvC1M+YavHD8iQq8OWEkJskZmo&#10;ZWtOl1iTXKnODmHLIzdHJlYC1ut37j/T4KHyp/5VGjxEVJld8bexh7seKyMf9nnTqSJ7YvyNUfHm&#10;5kZ58tgH3FjSegHKgLcN83IdMNlhtQFsnjxCIuCyCwaZ0ZEEUI8sruJgu1xcd6Ux/VF55IaE9BMh&#10;PWz7wmhzd8af0dRctI1dG6Y2ZzC/eQu4PmIJ/7ev8qwMJP1v9xTDI5LA+ydQHGjvM5T7aIQOpWc1&#10;KcPcRPAIINnEcnquQLR9hZSxdpGK+rJm4PqpaqvC5A25n1fO7S/HYmtGH7Zel5XnRbeonVe/5/fI&#10;oq7I7rOT+frmlqzohOYK/OyIdhiRyEPm8tn8wd1HD995cLS39+X7bwsoAG7DsxonUQ3uaV7GGRvC&#10;GKEOarJkE3BXP1UkREq8KPBUBWC1vo7V8vtV29vdIQBBDm8HlhuAyyDsirO2nMv+IEO3Hoem5R50&#10;Mm1M2flmFo08KJeyj9c8vNIh34SSOd6AM+j8aEkV0fJjqWKyepaB9WLKRSQf0lOfJEBYqliuo7di&#10;ireAk92n6oSrCkLU+8pWipEgQozcYcwa+dCu+WNvFPVxsFJJPFpad1bc6i1lCy6vaS9P1leUZ6jF&#10;Vdq9ZsQ+/M11CEClLFZt21B7+l45d8hkRlZ/VengLEQl1ZninKdKdgAH+WCB13M9keYbBZX+Vk7l&#10;KAYxjwfdNSHkINi20XRBdxtHsTEmuJ5vY4qPdIH8472Cib57iNkOPDRxG2V/jjDsVym1eroExwSg&#10;RcPOoljAceUCo34SxCvSnuAP9xPQzXO9TegSQTNE7yqUMrGKqXzHHrmQMpcgG0k5dhuyoPTfy0dI&#10;YBcR4gjn9lSLM7uKdNnjAREtfVVFMLQzhdugqCyb44XcX6M1JBwR3ZZ8XYCInNS4sD4LtZHOO+Tr&#10;ssaa/MDeJh2u0Ap15VmQXfbRt8BLAC/iCXZ7rwJM+QOru7+wLc7ic/AhJnrpaiIPs6qbW5stwgWA&#10;8jUNnRq0F4QOSH95Zgr/eELwikcFxgq1LjZWgkG/vt1VwsAFCWEkEHgjtZEypMHn1B84ftC4Y9Wl&#10;JhCMR1PcKE1E7/J7RIKwrfGIB3CPKDB6IQOkDXZdB+8L72E8JRC0qaqBtBH52BQQTbWEHXmn0DJq&#10;oXpBDZ89Zp37s25EZKm6miz3Dscz44NJo6JdSJf/1U//Nj1eOEdylsu3+ViwRVWnceSdis1ZRZod&#10;P7y785V37sx2D/Q6lL4uHp8ILOvrliLSeQLc5uahmiuKt8RGMaxIs3VG9XQOnsQRrPclqmlwc7vV&#10;S7OtsBG63qbeksXcok7MUXrZR46FWfl1BR74iWHlJQN4lYVSrrtXCZtUtvGDYq5tMtuC9GhJEggf&#10;NsXqLmtFMF1Na+KxzcG9wRKTaaU8um+F6yewsLlOWeIWRMZc2N+fvRmpy5NeU0jitccrm8fmVAV0&#10;5JWfyPdwe0Pa+9L6zZtS8RdWF6TDC8K1xBPFWapC/sa2WL6q7ITFa1EyyKWVqZ4h64xBRRHmrgeg&#10;eEwJTAhfRn4/Nxs/WfJU9ae6alwY9NFjib7LPpamLrqIfFb39qA213JxLn5K2o2E6fEWYLZdzgqB&#10;yJOFn6XZxpkkQtWacb6L73EeZ0MmvtIjImqvX1POdaAxHWB0Q2pPdkpPumt7Leg7hP3XkkSeIJJJ&#10;/9NPnPRho63xQSJpVpBqNtPXRJZ0o1pufevjLa09WkTAO8MiCT5bNxIG6gF/EUAdAQWeQJUkXGNj&#10;q0CeiFiAsMP0PgP42nZP/68APNXQwspQSKGSaO0Moc5UEB0kTFcfyQLsaxYXdc5HUloL5Pp2KTWJ&#10;+zsXvIi1V+dnhOmNMY9hfgD73FowX/LtCJm7il8X8dyuNGeLpVMY+roCnk+a66v24SByXOpwYHw0&#10;uPZnIvIaSOVpBeXRenwTVWw8ud6DFq5jfmB6u2DR/nQbMPUC/pHMlMfUB4P4UfHwjpUThil+Tbzs&#10;0Nb76jXifpueGmLZDIAiM2Sf4qmsLdeNN9ZoUPbWLy5+4dZn49BVXJeha3nl6EgB8uLyqr2lQnMq&#10;S7eso9XefvTg4eGBDa8C4FOF6tk9HOEFYDO8We6QiiO9Gft1LIfJMvQMWR3Pobz+X8+aqOY8tk17&#10;juGbhvylJZV9j8dU17sdqdphZomUFstT//wIw21SwhzlrnYUYUfkHSH0OvDNAgdY0KS1kJqaS12E&#10;LEPfL5l94sJwcQi9ToJmFh3IZ3NNN9iudTjlHTlJkCO9sWT41E7s1PHZZiHdz5j645uwCYo+WEgg&#10;XCBL5oh0Av1SmVmS03Tqir+eEgSzs4Xt6fTGczeF6yqjs7Y+2dZJOLIBrC5tb29a0pK45Nx6T4mW&#10;edWmfJ30M7EUxRyIfJSV7zgAL57mFVsumGGlEOBxJD8GYWfNgRMW1NDr/WekgejjDLB5V/xxZB1/&#10;TnBfJjO/iluMIL7LrxF/ubIEYYzwzdje4DDRdra1sMVj3Mawb0or+02BXywBSADl0q6gd/pW+EpT&#10;JgdPTZ0B34LMMzq28YXo/VYeg6EP/vvSv9sWtBzZHO15StkAXDanojtrd4TkbIGo6ISkFHKLxUVK&#10;ATZEZ4bcH1ZAk5XlILROpOUh95J5fX6GVQgvYviIoZZHn/ngWYFvhZdL1RIRa1EdaPfBWcp5telm&#10;AMXkTMePq5gs7Uodn+HjSRaWtrZUicwnnwCfHdU75gaTarf2KQGARyA1mqtrML6+7beEdQfEmxww&#10;bqFh+ehx9bASWK5ZmqGdi48pe8aAhe3eGhTKdIdVBHw3FftHfl56WnhSbslg0dqsjnEAx2DvL9ht&#10;Wn5J/f600Kdabh63sT0gs64LcgKqDKfBt4P5qY6Qd/gcmU7MoDtBr5ooEzEvcYXs8OhbEZL02X+2&#10;uw1SLuvUFCG9XO86p0bfGTLj87OpU2euW7dLaoMdBmeKxZNd3VVpHc+Bsi57vgQCF7WFEZvXkzql&#10;HhGOFKQn0kpX2JtOhQYw2AgiahTAqNmjmXE65cqtkcc+rPLDUU0WTxxhhwTF6ij2njq7cvPr6asq&#10;fWOD96IS4l1S3nlLtEwjfiWbMW8SS+hh2h+vEmAp6JaPjNlYpBWt7ej3olGmVh9i2Hfsks2qmPd9&#10;AEFUczCLGzxqPVfYa49DPAByfhjmPWlUYja8STiyAESCsoMDKPFrVTvlCe2ROJ8uLz/3wm3HKQq4&#10;FYC/uLSuOPvJ4q3NTdOIvLBnCze2tzXrG6trIr7pmnL05OV37bMQsOBfIomL5RvkjZgeLLYKGyp8&#10;YIzsfBwe48JEJMil1kVhnkvvqSdk4nktYlgJzDMoo4yj27AFYZ2OvzlBEjZBxwif+HbjGePVd8xk&#10;KeUhlYC3ehg7AWF0yBku+ktBt0bmuRFEt+CVxfICRWIbB/eZYmA3DdSz3GXA7/ufqsARYauRoCM1&#10;5IP63SPQ1e4ikngMKxqg9h2d8T52fToFtLYM+xgtrtoSIK5SJhBWtP9cLcAUbOons3EhUSCJLSgB&#10;Kdp5Hzsk37PhZX/yzsIwYPHoGcBnyb4FXtLgmybHWleIWWFSY1mm5JCLSFeltcTRSIM/F7NQfVAC&#10;mCGA9mOA78fiONujZmh43BgMRxpw25GXZzSXW3G5+E279coKtBv86HHXitS5PjCWN72BzhaCdoHG&#10;hn/FlnsjTc8oPcxNFZIPHcpkwgOrhD4qBrt5jLP0pMxqfZ5IESwW069uAlPjLg1xcmoa4fSCCBmp&#10;ZXBWNpoS3HHT2yUdSakkphIMhuVpS98FsoW/cF+VZVMeq0k3GUniwz0Iz02EmwBXDONdeqNcISBW&#10;58Sbw4a1Os3MZcJgQDa2mzMmztkObJRv4ZlZoS4ATsP3ZZ2uCHlfYIWGFqq8P9XryuEtNKInKc7j&#10;CABlFIg3++hXNeW69x6Bc+KxWrjGvlqr8EZoLgAGM0dJVbCa5YnQlePv3I7EBfdc8w1nr7Ty0Jbb&#10;p06kFbVGMTkUTbZxa5o4pwv1Eb7ywl1dXgCbJnAXW6JylsFEJ9RhHsC8b3Hn+MbGpk67WZWhQnYV&#10;nVora4clkrPnb2wRnaUUvuN1FdhZWtwU/q8J2hWEr3o60uIRbs5OFbEnEcomCL8IJtAZvhY78NPr&#10;TlvVXdoOAx82baosOIqbhYAabOpX/8VAkOK8dN65cWbDfLzGrKprKjSveSgrMxSMbOgLePPQ7C9K&#10;CtqY7GoKFivL1J95i7CYAJFuhA+MBeBjiYSimewRhNOlgf5Z+hhgynYdxOXVVIJ0NZKWijOqXg0y&#10;UHfk0+YowgAlKR2DnsNU3e0SmkfV9PJ5LA2RafQEV7SCDPDBE9cC384FMZBo0+tWlbsZ9v3ITRnt&#10;nzlpHoo4iZomkCl95e1nlexqMz7tvwD4nHU2fqGoeQcTwNSTy6m0HoC3e97ZO4vb2xuNFuFGwzYo&#10;Y+wFHB8hdcfXMY4+br5Gar1pu13WYLfjSL+/JFN2yLtehBG0X5yOZgbswv8luWXY+pd7NrQDD2oX&#10;smFqA7c3URZB7jZNdD2uheE1wL+/amr34H8o7B8kgJJWwIRKnJPueiwuGOu94svlsJdgb8RjKkcC&#10;UsP9Ls34gv/7w/Uo5dgSYwooh7TewF8I30DfJccycgpMks8dG2/Gwa0gB8HE1koA/hjDsYt2wzUO&#10;XjAapiUIcY12l1dT2ynL7wB7fZ/Y+6ACeqI1eGXi2ZJpG7Je2NIdKqVQc7NFN5L+Fcm486TecW6K&#10;o/6Vca7GKfRN1xMqr/4HqOC/ergjwnlAIrc99AhuOOAj8Oi5UrVTKMYgEZyreC2Qn50U5xECXllX&#10;0j/r9FR4tVbm2gZW3B1zd65lJQ3PphEq5ytrcbJ66+bNnJKyNHXOi88dPD65ub09O/ShOwJ4bWRX&#10;xFeKvbPxVHV/QSPXCbwCfLV8Y2Nb3VMtPYUBYo+x214Lruk3c9BzWQo9yynmADBnDtFRvAxGOpY4&#10;Rgt7waX0c6oF4/EqWVLBNB0tVoOKL1+jxC/QKTNyncIC9P0FpZOVy2W+MRSXPxFH3PgQuUbcXFfi&#10;a+njJ0PeSAxaLVArodPU+tqQjS91CY3liR6flWL8zv0spCzpgViEMqT7DnLzRh3OZZEzPKZu8++K&#10;daatwg/NOuQGsocIazzSaFz+LZKx19LxjRYrPc91UGyz7XtpmgHDchKGkwxEL4sOiBTPNPg+J0/7&#10;m7feJE2uYwYuXiO37aHxuyBmDsCt8CjLueTB2054a3vL5OmLGn510mRvRQfpONv1w0tTk51ZvPAx&#10;0xYpvv9sVzX0Q6Mqw98IEZ8sQIyfOHD3C2JBDczAFFciI4qZtCmlTV0cD5X+9VlpQewdvC/MLPNk&#10;Lj4C+FLF8+Ewg5GjWg9rcv13+4Jp9N8FDjVPmRLr6+ZrMDD+t+le6CbIV2CcKxB7GrDnm7kU1kMY&#10;ahZ0lQavOC37ZSpknc7X5Md93sqepHt2MxsJHMpu1d98GKdOKpgKT8xvlnW4TULNs8Re60oNWpXB&#10;vxvGxWqos+CTaMOtytBqJd6V5hEDKK5iDZLz0TDFO6sNFFevKIRie6MK2siB0QRTrEEheArFm6/p&#10;W8rxRl5J0rPVT9vwDTCET/uKucv+VOS5z5SrGbTxU+Z6aqdagiIQzT/j5siZCKhJIAoh3S5/a52P&#10;CoBON19NXFiWvguKCojUiC2+YDsteIJN2wVDlVMZduV7X1tfV3jEkupQ8kTZcFQzx5WCPEB/IPD2&#10;4bVYTiiBt+j8OxXYWV8X1krFlyde8yJlXsYKHQI0UQ6+4vTX1tRBvdP0JO3AdXSmjtHjsCaf0OgD&#10;czB+qOKujfqcIGyhyLakM0fyK5UjcOt5QStGxa9IdYZMcJ+NJZYqmsVOwJe4PD0syFfW8RgTB9t+&#10;YH7gHhL1crhORZnFqs8L2Cv5uwl8/rjrtZE/qNFLoDGSaImtmKkiJTYlnzajZAOqzrzgBOQ63Qch&#10;oAW0xz1BRl9TnT2oIWWOgPnWVZo2K7ZFitnRcHqkPeygu5bUpmnJXpL0iM0LQSUE0k9RU5a0htz3&#10;lkbfEgjZAkvPNPiQyrfAKwDv0GKoUgpBKmWGAUcErCyKlr0jSd2k6v+9YZSWU6at0n5CQKNXkXWQ&#10;vr1g/B3sGwoOUNqBcgA2buWW0oU7sPNFaLXxvvpu0JpHz64+FFBfWaWMne5eiHe/PKyBzbJj+DEW&#10;JtqACxevQH/uuiDwhAeZjYVH0GIN7uLj/OFFaajkhabu17y1QUatz8PSpPVqPA0Yg60iyHjH4bDG&#10;e7nV8T2jAnQKYAqEM3/x4IYYMGzF1li09RRI8MsWZiVura4eHumceh/h6dY59C5zGA+IbQDcVYuG&#10;6T2824FyJ85uNxKLlS6rkPusoVo5At0QYd9h/vH+6uexcgbEoKnFHRu74BkzwKIEiKB7VBsqujAp&#10;wLkuTqy1GaitqbHtM2eUPrHjH1EXwwDZTXjcpQFj5XWPYnlWRIJugoE6T4wBJYsJnZ6q7IpF8Eib&#10;z9iT0wwnF8xpqGkYA+gz8NEv7enLjqmw2kzQIrhkESejsF3aQXSqPeyIgdPT6XQq3V3XeMlUWogQ&#10;LUfLN4lKMQ4WMgiiFOwLvwX9PsN+WXXy15ZUH0mH3nEQznRZWr6kBqddiFh1LJ4ut1FjuoaSqpqJ&#10;FrC0BgZs11twwoLGrRA+knY8NY7Ok3VEs8qJqNmq7fxWR4LVhKDjFwlZYKAEUBLYmt2+LPzCe6+c&#10;6THaf9NEbfUw7WFa75IyZBuMl8FJpxUPpe5YowpNj6Uatiil3F4kjwUrRXPhW9ocIux6aB5RBQFO&#10;esLWCsx6fyVBroLjulJe3KCJKe3PCARVgrfNBpNJuihN0sPaSn5OdnJ6Hi4VsTJWDebJQ+vQnjoB&#10;Y0miT5HePNPgM+3fAi8XuiFIN/jkndd6Hbtj/iz12mIl8bNUZbLFZkGxuFtxxTUAuwLwvj/o0+zS&#10;F5B5eCJdGIsBAbgL0FwtNVZYPDHPvBLORmvD7Q39L8kMl5fpoijQ/7rY1sXRdrmCuapB9Dd5QNPg&#10;H0MVIyMJCiiwBRvo3a21GPevw3XwnraJFy7JIOUwLqny6UFgHoW+uhe9xeVjqW7kmjlsa59V4EYI&#10;agMQ/9bGt7lEBsU4fY9A4vRMGqFi0AXRDrjTlSsre8ez3Uf7p0fH+/Mjqc+uY1M5C1gXQcMWzeAM&#10;eLzO5BVF0BHMS+mMdxMPYs/cxahfYYwyLqunjkfLceBSzV29jgrnwLC5p0rvSp5wGloi88y+il8n&#10;vvtCaLrLuNeCRDAyNy+rOPaqUKp/oHwDrj54CS8vx8vG1ImPm23jEcSdadarhP7Z7DCoUz+RtLI0&#10;Cfu2sk+cYKKfHezW1C9JIjl5ObdHLrcwFIAPOhIVaxNIODudYLEBgzhVeGO1j4QZG4qwryvdcbIq&#10;q4ntPFY0yS1UX5V9t+HaOmvTzU1JYDfW5apfEe6rGqK6pNg9lUfUNZqiyfqmJMWJlX6Xu1lZWFIY&#10;v75TQzg9XELRVo82Xq+vrQ2iHVdl9wrhn2Ahon5UDTjsOsbCmEGAMcyNbAHPnidFd9mnbvO+uBP4&#10;bSIqOcBhInFgWwoJ+2pm8FKXsbLEwz0UvRkc7eydthNjYA/utqfYeD4+Ka5fXZaGIaff/pTyBRAD&#10;WFIgToFefp+FHhT90ImXlJ6HrtKItXYLRf6TQfv7mGOhc+aIW5rg4k+qrC+Z+il/kAtCunk18feZ&#10;Bt+n5Kl/c6mSXe9vtPiyNcGbyGC2TuOwZIjbXHVpeWNTp141cRiqe+yg4W317QilylwL1TWQKiK8&#10;2lQ0+HweiBquyYbrkHgZkduFUYUuyg2XHjTqZZNwLlxRuNpxffymX5hGuhmAqfGN0c+LO1d/+4gC&#10;HenfZW9Ezay/NvPuFpPgQvt7bFavp3i3j/rvxSuIqgf5diSp6rPYHuY7ChpxTUkaFY38j97/vfPj&#10;YxU/18MEnQ7elhbIWXzi0IJ7GXd1eu3R+enug537dx/tz473Dw+iPFEfafA5REQwPmY8sb4iR7CA&#10;8vROzo/nXOPQMzR17KJE1enzJXeD7w2zhFBJ3JAwgQvC3iZOwTG/xFNATJzVbhmlbeNNOP3Flxlc&#10;CUmgSIK6ofNOcG3+i2MSyBQXpmdLmWMYuQAdHi4rfY6bU7dTH16yVMv87hXZbAVxDkvsHtmDWPXN&#10;cCEhW3GT+IIMEvkgFWcjqRMBS3x7sjKiI7pcwbmgLF95IKpUv6pyti4FM5+5wr9B/dzF/x0N5+gH&#10;t6/uaps7988t+hBAzZhmUJOuOrhbQvclWewF9Msb0/XVJZ0aKNP+igPW19c0hPW1ieSPrbVNn2sr&#10;KHV5Pfoq6HZMg6MEHAZhmcqF8yPQ+nyEHFdDh22ByG5iQlzi0MbsaM8EHOCSiHWkDBiU4oMlFO3b&#10;kJDKeijTWRQ3lT8R1YruAMyRX5xYi6LHCvI3fCIPBUQjPrEmFfUWjAxdWlDA9t6c+lU2LjcilQ7Z&#10;9peAvEMsQorFkWo2AfZ5JAoBjaegTVhNXoi8Nkt4m/T0BAV+trOOStIds3H5bixsYWuJzEHsHg7+&#10;Z1H0l5jF0/ynTPQdnGKIzYlwtvc0AVW0Qk48B0L4WFhL9Dl4RiSwtbWdbdOgvbd3ZdzXAfzALofL&#10;C6JH0F0bO78GyTk7Pk+uaJ0xcpbR+l3P/1giuArZHZThBBflg3FXx4+7+Hn91QzwEUWaW8GCwAjB&#10;2wPy1P7z6lj6XYW9LNuwudu9l24cXVCaaphnn1EsxoCBBxs4CQS7OsJXPvlDeqfDSvXz2J9b5JfN&#10;uayXlDiUZ33v5OzBnQeP7u4+3D94tHvgoL4omAYXWzgTKF4qbGp0i9UKtulfjdoVZJuPnD46bzd8&#10;jcwqs0jrg3aZu967j3gTyPmgnCYohUxkOLZjW++w9RoMHMNvt6i150bGPDmh3RlwfEKdxDN3TUzE&#10;eSkLgRIF7Qi3aSHfVqgc+lNmiMw9Ob9tCQccbFdP7n588LBSX+poJkX1y3TioAGe5x6IuQtuNVb7&#10;3eHh5t1JBovVxkowNdQwePhWJ0ok3U46to0ryAuJZzTrx5KfysSUJXCpNdVf87d2YDAaM3e8J8y+&#10;28XEYMSeKpz+VMcL+RDbjbWpllAn4ijTXlNs1F9aVKSeUuw2J+vGH5+HO5WIJaVfvGQy3XDmgvus&#10;xEbFKCiVwbZx+V3y5KReWKknUrLZITjcKDwHFTNygP8ir5IlqLBGNYA8xwraFEG4Q9u8XvEh2rWW&#10;O5rrxf2SjRBhQrMAyto3ZVTOwsWh0KC3HAKjc2NZwlEeWiJKK26GG7uIMFj4ka4kB5Uizu29e/Ep&#10;DMywkyjyXu9/66elzR4h37vK4nJkgGmyZxt6e2VT9wN7esihbnlW6OYieTzFfwngtXeUF43CGBHY&#10;1Oa1Le+k31uDpz6XtorEcxG5uIWF8MWljY1NHDmdpK4DeHCi86kOasW3LgASMm+D6YFMw6ovfBWV&#10;s/tEq25MVN/Sgb/Jmc8eGWNqa6CDbC4YeMS14kxG26G7XRNUKlwn184DCI4UhBjhmg/+onSgSfbJ&#10;1R1q0rM2U0wNMxx9wopqcfhhDnN5DiiPqbx1MZPbB9m5RsIsYGF5mF/667Xv+BHXRVfKDaxMm79Z&#10;7HWO8LHCsaQByH2r810ePNrffbAnVL/3aFfneSsEzufdqRa9IPvcFRfIyHCsX5SY5FgHwuMh1FDk&#10;6pVYIIe7it9GnRWiWKE/Pz84PhJvVdk24Qo+XaWGO7iMM99lBT8w/spobMZsE5ST7AkGlkdA3vpU&#10;vMmCOqiegHnjiVqLF58pMjR3UsDibY7P0hEWR6kyq0qGTys6hdmOcjd0kcDgsDvLLnI/u0wvAazg&#10;GDqnVfzJquwKeo66nDxvPdTrbgh3D8PcY2aX1ktBG72omcMBtdqj0n0VTGckILOgYgYJpKDADxon&#10;p9sh4yBOlAbpYofIDZ7DMAJ1xnoeUlTFtFORySfZoI9iLV+UVSJxebJRyLluFR7riM69uzXddID9&#10;1Knw22sbMu2IWBSEr7g/XSRtX49RgVvr75IVUs7d592aBrDZyxbv2Htrkyq656ILVGVwiR1OoMux&#10;v0QjxpShH3q+rTWEdxThktTgqAt2mDeKx2h3C9Z7nwcf2rZJg7KAZSrn/ii+zaWCHIxRxGKRQw18&#10;8CAGqh4N4BlzIR2uQbfWUxLb79oPJhncIi1qvUz6zj6oKnQD6o8C67yDk52Bot8Ow7UAlF5ZtnNF&#10;KWIAwxW6TAClx+Ne2z16+cAiInSQBoznwsOLuEMjtgSI6z/zwfcZe9rfKE0umnri7AjUGOlx7I5E&#10;ZngPe9upKIdsfaXeS93f2BTAYwKNileKXuOH4w8L5gu4Omh0gboD5yWAH6TUms62bZ1c1B9kImyi&#10;eZv2gtRBox0j4kjiGC9Th+wxwF4VOYau9O/SoHMOK1DokljQBZIoyw3TwTADScSr4RU9Lwydb5mI&#10;AWnaV4NANFY8ysI6aJ+ofNe8asWQDSKXWOmJqMANsen6wyZ7vPPZH8Mx7SPtxVgoUedkKPNQq/g+&#10;ZEwFa8ViH+weCtZnR/N9HfqiI2JPdfjsTAxrPjtWXo+UtcN9Y7BS2NY3tuezI0dp2eiuU9VtPp2u&#10;quq78tN0Ko7U1tOjowPhh2KvObxOz1+4+2BXduZbN1UvmUC2peVDFe07VxH+2eH+3v7RoSvJY8H2&#10;6MT1HBCXkGPM8k20jYThQjpi2CrFo1NaYlFoBExEt+ffFt3Vib0D6KTR7cymbVBAo4ox16n4cgQI&#10;0UuttKmZAHFfZgMYaV45H72hu+3P5O8pVu34ZO5UsVYHzTIZDBu/vhPSjMe4LTCEmKA8TJIS3Tg3&#10;Fv6RMpCg9OwSk1sCvtCMe5xX0g71kesPorgnj78F9/leB8LZBW7lL2lvHBSU4DXqWyvaTgs0P+Zg&#10;Wwlmqm9tu/zNzRu2uCwZ+FUyV9q8hbOJaiooYEP1Eu2Vp9Q9qfbSNxXO56rJhmELKwRTmh/hjFDB&#10;vZi97GfxCsu/kCLzmnDPQQIfXScYwIt8i7WD0Dx4XT5lXsugX9p3QVrtmKbTsxNjmacovY+2w55h&#10;8SJZ6b1SzSglj7uq0F78AmXYb+yr2/kxCJSCEJPShSsbe+hR9/Q8/vKYENS4qM7yFsX/3dVUQKJl&#10;qkuNYpWwxGQ3mA7Hw8mgAPsqHkwOvdH+mQZ/HR99Kj+TDx7GgWQHkIAC6CYNGkzB8AtLzJjozVEM&#10;Y95xm5tbfUuUEskOGIZboUM0E8lxhGINA9vOYUNdAXjYUr26UM6b8lI2FBpabu8eA83j56bhJl4M&#10;AJrPe5MX0fMCqkY86ldGPx7dPuoWvnP0oWo7rLmPavzEevwgQXf5acR+EBbas2KBuTyDlxoHfkpu&#10;uJYqI/JHiEPabzwwksnCwoPv/u0BGqde80CBIrpfgtpSZENXym7vzDAd46arfVQ7CoGgWgH0ejOf&#10;n+qkWDmsT08UJC/t0wq8oFV4YD3TKLsggF9GBdd3Kldntu4cqjOVU3/73s6De3srq2s3X7xhldyu&#10;3aX9g8PD2eneweHezu7Ovk6IPTSWy9jkzHgYrZ4udJRfvzRUDwFSMo8m2k6nywjpUdGU18dBeRoS&#10;iI4Tt9zYo8lryW+06SkSVmlO9FDbvRZ04I1zmRwDBalYvYM1i+Eez+epWFciL520FUNeD+vuFTrn&#10;HHS4sKwTWFORP3iQjCLWdqmrY7liRW3KPSGdXsV3XTkf/C7MU+scC4m5gw7475jrHJGnsoBKn6NG&#10;CpYBP8JKvG0PBm/gPE/X7eq8kt9Y7drXviEFbBABMPSawQjIdX6d7nR2nd7ol46/m2pWlhWGvy4l&#10;eGlha31LSWCKzpfIt84B9i5eSA69BBo9wcxHszlxhB1mHuroWQvRP79DIkaTd8qDu+xvsYjoVxRc&#10;703cTjkQiMvQ6AlcjD3/Sho91BwzADYD0zmFeWKxp1ROVaTB9jGy86M0s5UcTCCJ0ySB3SVmcFNU&#10;C6TPJ01HH+L7Yki37JMt2eztkQYi59FD/2gCTXGFNJ7M+8QBpJGi5Ip8MiVEFKisioie2L1KgsF1&#10;Iun8GcBfyzafxg+jwSdoTtsldi3RSA571od642xdJE3TEDDNzg3AL21ubg4Az2ZinPw0Hyy5uGF/&#10;4sFqKsxEGjpd0b7bNRE7Btf7CK069ISp9ug1WGSf7uK47e/xn3no2OQ+XqR+ZUfMMcZnHPlEbwLq&#10;aaoJFePvfVkXnXEpdnGIrmbeercZb6SEkcBdO7ZNb2uCu6Nhl5SW6WrPH65rCikaXAwGSaDLtb6l&#10;Pr/Q9/oDtuUm9n7gdyadWv5RgXcOGtH9IIU5hefAZlTX33CxMauS9h/rfrE3HPHnJ3PnxB8J5K2w&#10;KkXekAd22Di7Olmzv5z4ZOVeM0Ln5sPVHdAvorxzb/8rX/yaqqq9/KGXlKzlTDCZBmbHB7Pjnb39&#10;h/cf3t87Ojw8VNiYtZmcsCpk0p+mcw9EMoQy7B1nl3L05pwSW8AMtNio+5ofe6ZVxVZH0EYUYOWZ&#10;Dhsz5SxXJdhY3aMTk/qF1RfwkIDhk3/Q721nVi4fOCTDtDBS2meK8GRnGQrcUkWZqV8E2Jv3Iy/V&#10;fnRkmY2yDi8nbl+rh3HVlnlXJi3rehMFVHNeBwKoFTF6F7cBbORB0M8ghEUoxy1aQNdkW9xqalzI&#10;U2ttF4omRRKYqiGiEHuPQ3wWVo6l6zuuQZ10IKFvOZbtXVOnIAknfy+pUK5W1pn9CtJcm8rVIoR3&#10;8txUOr0AX2l30twXzuzAl94tW5AaWl5aX98wCahU9nRNjoAEMy4qTU+HCVtNV+ed0YeDB1mDxD0t&#10;ckooxuzs2EB1Bl9MdhZ46gtaJF5ZYvxJnH7tvFoYRURYr48vSJwdPNFSo0WLvOmNxdFRSjmT3JLl&#10;YBZqppeRH0Nv38VIDy6B0OW5BOuFJSYMsAsKqOyJyS8LAaEdVQvIt4wMBt2FT7kqDdYG3IyrM1uc&#10;F35hxXG5hQg3zwA+jPhb4JUo+jhl6rQsZNcWNs9y86cvawBvM6zo5twnaK3r/Gmb6PH6+tqLINhx&#10;jG0xxvZLsxOwH8N8g8m6EKIfq7v5fADydt2oC60gxvhZXUAYQVhPKxu3WdhNr/ygUfc6rL/bJR6P&#10;LjLN42SLS+IID+D60gncjXgB8uw+S+MGxzPZL0jkUZnhRze2dnqvqpqNgaoc8O1ZpWMuzH/z74W5&#10;8zkhZn46UQVineYFycC2BilQdxo5EWYOno9bGoWVkO9wESdikehlQ3kXOHwLqom9mDgfSeXgewHR&#10;nYeHv/DzvyL8f/8HX5rKK+wqrTr25nBn//Dh3t78cHbvkVT4+fxQJ+pRTNv5YA4KNAETvuQkMU5f&#10;zTF3gQ2EHkecRbbSsSvuapL3GJd5P9IRvD39vWA38Rhdag2xEx5fKVsyBsh0Qd06pOrBn9p4Opo0&#10;Y8RLwtTQMWvkHLKOAmqhPP5y2qcbPjWqnaRSbtQKwpKAIyHJaVfEHABryZNGzCEG2/KNExNUVdcE&#10;gKcgZ9dyALkD9FQNFW0USaIiAZNji5peUknLu+Peqo1vmIHOjD1tgypsginVBCuIwjO7sTrdWtc5&#10;tgrQU0F82eeVNq8zCwX8LgRsK7ysB4rIWFuz2WNNyydBUJKVhIFk27u4ngUNz8aKJlqf4lCwBd92&#10;i2aDScCjRQEwntNh3a14xFkd8zuub+aIxCQSnI99AlEeaEQVQoFuGjlErZpgCqqoKu5eMeItItwH&#10;X6Nb0xOX2KPjRM9ks2ey2WVt+8eqQihG/7xK97O/WjBg0Bq+zlnvUJIjMPyp14ILQl0m8q5oNfuE&#10;V8qnI+ZQKKalA/8zH/y75fv/3K9zoRt2ngmhueGjf/S+RTWEhVGHKyYuMEYK3AbnwV/G9fHARroq&#10;H48geYxm/WM2zuMV+moh9I3GWtDb6e8CeLGZwo5L9kAXrA4G/cY/38WS9DuC+v2Oa6WTSyaKDr0d&#10;d8d4/4SHP87McPGWS0JRjBNtxq4E/+fei4LLsDqXRI2RPLSw+Nv/ZauI1t0diYNlmLgwPNO1xJ5z&#10;NJiyEfhJhNPZf4yJlN7WAx1/pLfRY5xj5rAmQ1hTgJAe4Vl4ph1J9+bO3hf+qy/qhNoPfPh9AjD7&#10;Wc/PD1V+dWXlwGfaHd9/uPPwwe7eoz055nWjQ4R82AamKdRKjZ1sAUqUcyZ91DJPS1VyLLs9B6G0&#10;1CsEXjWXYHvDffhgJFwZrpWBlpNmHOYPYkMq1nXlDxZS6IgdeUrtFODUnJa8nlRj9cQWaZtDc75Z&#10;N5Ub921XiE4foaCYtS0oMSwjCkjm9rrge/YVDtlz4pzPj3dcgtYL10Pmv+8AjVoxeokT1AZPEDUU&#10;VOK7Y7h8angAvg6hsLnCAoTNC+YO/CevRPT4eKbtX2BaI0FpiRXWk5JDhkki6zRq3e76w8q1X1/b&#10;WtsQSOsj19RbWlBAhiZeURpaCUXnra5ORU+yAfj8O8G8dXZbjYTxiuGUzODqO3Xujo/v65KN4R7X&#10;UliIS+gTVWf1POFvWMMt/MXa37Z4/jQ2o8f3L3DPEYXusXtSO1NIVhs3oqBYauvrFkuAgbln0ofa&#10;m0mcOoY4ztUwJi5oigrKfFMF+HJXsDmUhi/J9GGSc/6Tb6Q8IHTYBtJhHqG2kL6LDt4LkV3KgFq2&#10;+mcafBbiW+D1+huvUAqqipBrA0VNjzBqoyIexFTLJrTSLBtfVZJ/ZKLfgGwHnPvGwy6vfGcsV+5o&#10;KBNwugqB16FdAVBjemkzJHtVzR89sfwIeBPqpggErRP9fZ7QVOeSGwZZITNQLHd4pu8afRVTR8c2&#10;N4iFM3zOP9sJHNRIGR6XB8F3ht7n4nzuHTz6qlZkZJ7PQEpHoFdd1qmvCKshyD79vySA9Zlc/t1/&#10;wI8TBxc9qCyJw8TIGnKVzRQeK8Hm7FhKFkjvy0lpAzsxkwpgjDT2jCKG2dScY1LNnMz44jOCMxn9&#10;xevRfv2tksje3tn5/N/9oqLmbr90a0OWJPnvl1dms6Pjs4WdgwNdt7t3sPNgT7F2s8PZwdF+ATwc&#10;s3s+1HL5qpvMwSRhnrCKH9Z4SiF603+iPhwiQPx8xhrgglsn988/XV8W5TfecR+7Z5HCF/o8GG50&#10;bqFdqOVIThS9XgodN8Dg1whZRYxwfQJohlAYx73bcSBlN1YEVPkSJphnlMucIZZ9xOHuwl5MJkEX&#10;bsRf7epmnmg2PKVvLGP5d86+6+Ql6Jbi3PaII7ysEnCopFOoE2zYtkMUVrVsXCy5nELCWWbIppG0&#10;IdahkjaLKJXBBnoffbcsBFdYngPqNeM3fIKlTjFe04NcimO6bge6A/JtYpBHH+uJGVd0fvVfU0T4&#10;XVmIUPgZpkWQBGeweBIIfLaQojRwoCBKpkYh1/tdeaaLS7Zb8QRYQPQyRSwtn2GeYmFusA+xHyKK&#10;tej92M9j4c/FEQtKAbPs5P6xWPh6+DtrR5izg0tsIGnu/24G8DVIcqYpaDuNpFydl5tPEkwQkQ4L&#10;hM+kcdqkPPfUx+32hmelahu5PvW/E2QX0sxuNgXDsEKBfBvAD9HaThiA995YWtncEsAPiRb/TUc8&#10;Rq+LbZk06Ve9ad92HbA26TUYe7VTKBEdwkffj+G7jdrzcFHNvdTgZVDvtoSRvt5D8Jrc0Fna5XC3&#10;Mar2B43vGsSFkdGiL1lueVwjV+Ww3jJfXZrctJSJyDus1iu/918rijGal34Z2vHhINavEQPRVuwq&#10;dshxWZytAlr7NHI7bb0SiDmsxSXwOF+EMmQuZItJX8qma82oKbNt2xl9VunJ7O27d3/hC1/ZOzp+&#10;30detk1WPmBB6EwF9RdVlnXmtLyznZ29g4OZMsof7O0qSj+2d3sxGa41WiRa45MNDPBKxonpHYpD&#10;YXJ8CjXn8yFc1XpbV+/Ie4wLs0mKrvxjs7DJgIk1z4WMdTFn12ZucX6Bx/xlzPWcRrhp4R1h+lGs&#10;PVOUn2tPNDavqGqNlDxWyukurbK9H9paTiRERU5TOxYDAwHhwAMaqKbaXN5OCldjI/gfEWwIIvER&#10;sRYo22BtzfNObCYB10P0wVSyk1Po0LBh8pBI59XMoDSBWKQ9nRZcwEbm3ZHbKB424CslEHO97sJg&#10;76Pq1dVNVc7jvAB9qLK5UuX1CIkHogPl4KnR9am9Nm7BhXLskbchgCwyGf11WZZKpXeivipUDiO9&#10;t2o56VMVrs6ZzTxkeyEA6j+LWZ4rZ4RIJuD0gVKGLUOEgAr4PX7XdU55ydKGiwQa6Hb6ibHdRDGK&#10;ibPCnUMWyJtAudd6DRl9PQyeOYVc4QQ5hSElRy1yNo9JfxyhGypj7Cy4SAw5aQbJzEYvx9mQK6jX&#10;Mw2+du7T/+uNN181Z4mhkjeo6OhfwQgr95ieYGo+D7r0W4LsVN1icyu6b6PrMc42VAgbe6Iifc1c&#10;dSOan13k3qBrBHgdy64FtbQ7vgbBuRTMS19U3+HEvUNsaX/T3dePWddxf38NS58JfEIjT5jBdyPc&#10;9NufvBIZOuyjwXqQaYhzXJj83n/dIFQbvoSGHFFOvlkhHAZ6oNTqjAVDbEIlCdgiZKU5fh/HaRtR&#10;qnitmsfGyDwKIGKyttoSZ7mPNDy5+/Zbf//vffHh4fwDH31JQVjz47kYuZLjdh7t33m4Z6B2bXMl&#10;nctje3J0NL+3uxMjh6vHQ70oxDqeNXHRyCBRaq2P2jdvM7UM2mGUznBTxrONPbZeQkjqozVDfOo4&#10;ufw+Z/BUwdqgNSAqeDo5cvR+uLaFGGwYuT7zGGnA/XHG/IqqxhY6D+sBPceXCx83MbNvLVaBYYEr&#10;yTqeA/R42ySQIZDS5axOdrulBGfqU3qaCU/hs+QQei4E8K6sx4MyOV56O1Scx2aSxb+brrtUQzt/&#10;xaHgLDXV+MnCJ4qb7D5PUx3+ixs+QoAEAsoJe4Lx6BfVAWxuRPOvlwhvc21DyrYqLshMYlOAFHqX&#10;zFW4noIf5JifqkvbyuB1W+c6YMel7zWfKrBjSFycqqK+iA2/kiZEtfTR8jlEWA8zVpsnKlzfDsqq&#10;g6tOALd26DgAEXt4GXI8vSjdYXLRlfWn5ZiWFFeLHry3LtUiKkqDsliTsjbsoyS7lyu94LzFSwb+&#10;Y0vAqVS39PcmuARmGpg59bg8Qf5EeE93vfoo/RFM2ajek86Lc8VJC2A4KUgfoA+mktfv3PvCF76w&#10;/LnPfe4JbG7383/918AEn93yT3cG9vZ2A+cQdvGXWuwB5tjSMLMo9MSw+GrxDjnL4NiNO9X7fBJu&#10;UADQLquvLv4Je7j06to0HXrSv2yp/Lx0ZY2pPTSMNZ2ig6M3FshpB2QLK+NSZPWwWVvJ2sBG1+Sy&#10;1m4arZ+jD4cG2/WXZqk/sz93POw+n/Vh69uFx42ee2nW+p8Zfxs5whw0kOlHNWmaR6eKfNBeq5/6&#10;TcYx61EcFSYe4VKj+mmAQwfTxdaQOBdcF+CQtomUP42XmUXbg/zPHwpQ0aCWJ9bcOHg0GVnOXssS&#10;YM0mmc2HX6vK/Ztv3D2YH9+4fcMVVeVWJwP+4PDkoTLk9g+VT6Zj0NSWCqRr5Wf7h66w44SrlF4P&#10;83Xt/bK7WtzAjgWz9lccfSvYFNO3yR3acGpZipcFtyMMYxuPg1yvpqCnek80IeKfs7T4wqzGMSlm&#10;06kxhy3XAIqxWF1MMFf0KtaHGOlaSy+K4xVSiEaHzjmdAWHCFWclOpg9S5rxI2DNxExZmLB1X04O&#10;Sug4W8GXehj5yjuBcDw15ZI1PNpXgpex9oci8KHE7eLDdbxYmBnMUpLLB+J5FKTjIsJaJMKbg7qM&#10;UJEtHtmJVUZVBSfzJL1sDrLVwGqyTDUy0LjaweFMIz8+mEvCOjg4OlWg//GZbDiKrVQmpGw2qp1w&#10;eHjg+sD634cjy/y+PNOkKKHA9gmXXlJygZ6tj2zzUWiJUyjdVecfVr5oi26ziMmpxJJa2DP4Fzwf&#10;kfCwP3kFrSZjvyH6ATsXOpKvQYRO4D2m96IEfZvcJYaMABnIjdPEU2TuVH6rIjpOK/DhjRGGKuLD&#10;xpgKoSjzKt8S94qM60dELHC4aigLzucpj5ASs2UkzgoLQExcfHRw8Oabbz4D+Jq3p/nX7t6Ol5Jz&#10;mRqWADrsS0t9bK6I0mYuCoEpVcNk6HQmhbp0pAnzCmoFG0IqDXUb7GVrFAo2aLleRGD2LskEV2a0&#10;ZJOxMNGuuYr38NdRp0YYmpsGsB5/1aeHN2yFZuWAvfmTarVhfaYPZphuBET7QNvEtYf2764bdLt7&#10;mIx0ddTnhtHtOZcWY8D0mtEByiPDtH5Wtzugt+Xr0zH5zh/UgwW/ZsewEiztPgTUCqSTwihDZm4B&#10;qoNj4Fw9A0ho0oDf66XWfB32Z6uhnTCcKEXDTiQz6vtbaUEqcP/qK28IRqYbjqN2MjIK9517O/v7&#10;0uR3N7a2FJ81XV/zaWjql+LuxG4FeLA5VBkHhyfE3VKFYrDRWYPBkXVqVYg19R+ERpTBPfJQ2CG7&#10;o/ShUuRqcfxVjO3NETC2EBX3tMTCQy3cEBbTop1jD3E3if2uLHxgUquGy99SQLLm4udWn2JOCOFJ&#10;NDEyOw+8YIa0BzwUNif4MFxvcwZeAfNq2i1QXoaHlhCDRSazZDuBvqX8ACZ3BLsQF3MXacOuGicW&#10;1h4pM/hgxsA7EONzJttSk8fqm01AiD5wIRRcY5jOPnAfhMoL5wdHM6VJ7BjFz4Q9RyqIJMg+OZVr&#10;Zq6qR65cdKawjBkAL+A/ODoSrMuXc6xwDWG6T0meK9HRxwT4Jf3WQKkm1BNdyMnYfmMA9kuSk4av&#10;jqg2MQcr2KvBeYOevVh9LAGErwKczATWcRYzyB17QSMS9kbz+Hi6E67azY02hOAFYUFYczfgMEZO&#10;CnCT0dSL7SLPERGZp/UnFzmx9HVaQVwtyCEJMHRf3A4lEyyWMYyQsXJTngF8LdtT/mt/b9e8ybRl&#10;xSUxdNnt4VxR3Pso2Hf+PtY6a/Cr0/LdN0qtLR6+2GGpmFThXSFdg7qw8jCHoEiHwQFjAw0Xv72C&#10;/UicV/6NpY6Oflcuu7RWfTz1+aiTbV9md5bxYPQefjz8u/Tnpa887mZ+GFprpggecNkykQ/zrzuB&#10;hyvbt+MHPe599S3+5ix0BhJoaJ9fkBUW1r9Ltegdw4RUYD0+mpdModHPOJPIMU65IGoBgGSJQE8I&#10;Wksi0KOcME37dtnKeIxkIKqzuJADYc240PK5Hbulie706PDV195+dHi0sa1iDK5ZJvZ9ND/a2TnY&#10;3dk9nM0Uyr6xuX7j5sb2+spMyvvx8WwuDY7INzLuOITNYM3BJ1a8NHLy13GREsWWEkaMoVScRodO&#10;wQrni2EB9Qumy/WgFGEDTGPFk/vmyjAEYsmmAxoLDjFxhLKq/BxLQ+EBwwNueDNfFiwOM2qpJt3L&#10;FwD5MPVRvJvXVDOsbxWGFku4tP8hYsvFBSoqG3HtXPBlzwpP8KRnPOCugBY+oCgKziDBp1CRgy45&#10;4Fq8vgApzQ51j8Yzs0YJQge/KYY/GIdNRKNXJRy8vEY0QhB8ZJDdxixK0rXb9FoTJSWD66wLSw89&#10;k/Y+PzsVbivQcqZkAJ9euHB4pPJILtAgvNdHkmwE5nv7B45XONbiLh0eHbnY4sxALlHyeHYiW4TW&#10;Qx/oI0/U2bmadBCIayC7PDBwLpHFpSAotlzgnVmlS1brJQs1VHZnrb7HbQE2m1pQ6XGgeL0wq8CO&#10;TT1OuMg2jCsmTCdyZhA32yRbLOlwzm0hcA/4Fxk4hc/urTBzTGTUhKiUd30Y646vhwC9XpgckufS&#10;RI7mh3Kfz3YPDp8B/CW0eEr/3Nt7FA9aZOfAowNHHS1cUnOHC95QziX04kqjqi5hDf7S8ALX9Woo&#10;PnwSGOmfczHYXfASWs5n6VIReHvPtV0UyF11/whXxxeMAaoNKN0YZIv++SBeXBQCrlvEy2Nvzx9f&#10;e2V+hi/Txz4d4/e5KBdgtrtwV5eB6uP+3CbiPOGhl/rWr6wJuyiajLtR67O49p2/hTUq9R09zjlG&#10;fFbWETSAkhHABQcomeGXCRbNEK2OaOckc1ipN8sX7wTRMT4HK5uNGsxw8VoldB3uff2Vt/eOZpP1&#10;VXljxd/11VwYfzBXgpz4u/yxN2/dvH1726lXqys+u/ZcZfVsl40L28Vr0d1t0gSXw+Y0UJetTdEY&#10;ML9VsgNZy3jDpSQ76EWGOh5Zj4hKsS28zu24du8JgErkVeRj6ouZ3bfjYZKZUoZswtDUsdSHSa90&#10;K6FeFnMSYZeXi7xKuvLslhFez/D5dTl2NuELRD0gtTCrFr882a54QykVP0sx+djV3U+WMlxAQI7Z&#10;2RqpXelIDw7lZ43UT02v1Va7yZ1ygwc6mh+XRm1fUhSkQVcfImC5F63Ai7Rep+AH/k0Csda4WSvr&#10;jnSTC6Yljqf2S4zMLg8guAUaZcBW41LG9SCV8zs4nAmU9efh/r5gd7Z/tL+7b7u8BYlzAbsSLITu&#10;Lra0YOeONHmjuiI2VDBJJya4pLB0d98gO4BM95ISNYdO8ONAIwZq34Q1fvVNnhEp+s4scTc8YT7Z&#10;j8CRyDJlQ8f6AcwTdIncwkYurssCaO1MX+j52H58RXMZhBZyMGPEPv9I/l5SKKERd0JT1ErvVYWD&#10;7HjOnkFSqfhQPEGElxa6s4HZ6RGKHYOlLj0D+DEHfarfP9rb6XidEPoGI2gtFQ/qZdZWRtALN4M0&#10;scca4AdjKoMNPvZ/IE7H72E6LksF3Nqgu7czRp982CE/TSFt0HNkgguPru50DMyX1Zdcmk+8O9LA&#10;6E0XGoZZuTy2Lgrkvoq7/m+w5ANcX2jkKlq7szHHNSGgBteWoO6/JKy8+65dkidqsiNwTL/rh8CD&#10;aHH+nfdgV9Rs8w+vlN3VZmKlAnARCVrW5lk86+keiOPuxV9ygohVec8/T/EJImbk9tabxeAe1g1K&#10;fXvjjXekqq9vqZ65BQRFYMkpu7t/uLe7f+SYu9WbN7ZeePn2ze1tBdmpeO2hWDSBRK5Wi75IS0Rz&#10;lzCB1GI0tFqjBxF0jGpb1KPQJMcDmoczcOvWwLaBu3zGDCwHxhCDjRXa0VuGgaYzeQkTssAaWtPS&#10;wS3U5NHfFnH6Qd2140hX9avAfpDNYcERBBv2V3o99gA+ZZIRweIFbq59BA5bC7qPfMgAbKASnIkp&#10;pizD9v3jfzYlCvOQ91TvT35rW24ofWoJCQxDQcTuZ6IgtM2wh823B3Ax875YNRbSY7VWxv+S9UlV&#10;z8EBFE6AJUAOwSHPjRfOkI+cKKg+PD4+PDnZN2af7osOZJ0/kt6ukAz9OD46UsKFzkY40TWyde8f&#10;HqpfR671uzBzJobCMxWraIV7JhuQUi3nLmAgOdLnCuDD15N9wI/t9zbuIzbZMYARyBPr6v7JTkjG&#10;Z1T+E4z5hB1qGjw7JBR4YfDOkNIeyQyRCBobZDrGXn+yUaL5B+8THKdZgiDjoUeYxu6P3u+XQ/Cc&#10;sFCWtsyhNwW0HLyPSZe+xA63/MxE/+7Z6D/nKzHRh7WVqB5GgPxYyAfTMD3EVm/7aTNK61qb6Pm6&#10;wewVYGlIwRZsWFlIegmNHjMbuasB+4A8vZH+US7La4xQQfIrr3yWhltj9aQG9mkI5tYvuTDES53o&#10;POfdrGwee3VSxm3qfTlhRxcD7xEngkIXRnBts31Sxt9e+/SLczeWaWoJF6af+WFTRYs7tE01tXLJ&#10;sdB0xVkeiHIP0dz1Rnc5L5nvAu7On8sf1n3RQMXB+dPNxSbsG+2ZDjxBqx70bHbwyldf3d8/Wl1X&#10;eJlhTDxyXzb6g/nB3qFAV9lTt27ffP75m2sbmzo77vhw/mBvX3qWeiV/LCCNJRkCjukbOAHypW0D&#10;WmA9xb+kWUqRM+NGh4cusinSAuyVbH6SjlBtKyrKDZLfF2DLAhuJrVvxJxXjXR6AabXFIifrEuTF&#10;OrvCDNpVUXfqzKg90rXRuSERx/fBpuH+fpw07bgPgIH6OH2pEL92BkkkFkzuusvHt3C9zbZJjlW7&#10;cRZEGounHN0AGDKOeYTwEFOIpsvn4tghTew9MWi+tNAodVVLc4iL2ilbZZkP7XBSDnV/Y0Jg/GyB&#10;iDNVlI1Jq0NUK6LQtoTqpGbXJfYliGiSZcVRFWNJX/uHs/np2Z4o6eRY1ZBUf1dxGnLqHzr07kRW&#10;+rnt96rvJzu/5Mkj2/wP91GsdfSRqicZ0SUfuCSzEh7ktjfmq9CRo/h8AIOrJ1k61LOjm5i2MACg&#10;PSMrgfyVL8jwiYOz6cXPsVkEzwUhjZ6EKhsQkxPqVaC3SV/R3BEiEHhQ7+vAvarI1Bw9EdvKnu+7&#10;egRfRISQd7gqZSqs7j8D+HfD3J+Ka6TBw84THQPbAs6LdwVS4Jtx/MB6Avf+Ij74wv/Gd2pgpYIV&#10;M+rw3AE4z6ivw5nGr3rE6KN+Qb84bzqiX3v7pXauPihP5rIG44Mw0O7uI87zmJVhvONGA8Zp8bqH&#10;jfFyuBJkG3A67Y9bqE+a1SFaX5vbGCXC9C60P56yNsihb9fO11hAGff/ghQ0/a7f4grgKLrW1mxb&#10;ryysaIcVqQEOd1XfsE6qEbIJ4fTWchNtELzX33LuGtpRbQke9tVEVxHaHXHThkqFUs/2X/vq6zvS&#10;4G9uuO6909hWjhRZpSNmZJw9OZaz+bnnbt26ta0ccRlSH97fUXA9Z9bKeu+TPLzo6OGp76FnGk15&#10;aNlOfew3XQkM6wsC8QAW/x3Lc5RTs1SmBFXJCAeHrZIyXOxP9IO0bN+PYsRDqVbmoVnlTXwZXNsn&#10;ooTqgPASxIFq64loq8S9h4CBQ9daxyihIAPPX7XmUfkpieDCCWLTiO3JGORY7yiSqocje7htFwC5&#10;V18+APXJoQY8VEkFNIWrheCKyAEOgcTzwlwQ3t8kAFtgaCTDxC1t2HDngSIIAG2ScDWPqSVoYXZG&#10;xuJKu0782xAK0NEOMiXT0sIUGDFZ4NTUjZglG75x/sSIrATKs1Op+NLVNQn7+4dzKehnAm/BtxR8&#10;2YOk+Av09bGiOFxlQb3W1VbFeR0cHuiJ+im6cu2YM4UCWDhwpUcF8GlGpPZbLBTq29SvRyLjMbm1&#10;yua/rgLJgAqVm4neU5nYDiIDkAMQoZDkEoHTaNjwzwLBqEvmblEgYP2ouE1s+8XQvExYqiI0hcvF&#10;ZFu5+zw5Uu2jZz74Me98mt+rjGeQoVaavWdeYhqq95a82wWJe2644TCoaPAhMm/4htR5H1Rh7xaC&#10;l76Zb3lswcglsE9DMeldeV348CqoXbrlEsy1516G2gaTF3A53e6PiObYJqzBKgiVV424buh4zAjM&#10;AYPiF//1uRluzojrQWNJoR5fU927FtEknctd7d+4jfGCjHs4nt9ajatTPv5k7TM/TBAm6kOeSnit&#10;YRs7baDE15BEZybhIhvlhEfviEDgYPh0NYFqjSZIRXNkeEqL+P9o+W5D6GVf76KCoN/42usP9g6m&#10;G5josRfIn2qAnx8raEuRXJub65vba2vr61LN5IN/5Ny5M0sHIJ8YvSVXyrqhItud7Lp14GmRma4n&#10;piye+pwTqj9cvYd1BxG9+GilFNt3LJtBNKVnA7pmrxg/Wazo3K1cCYq+x0d9OqaF/RFao/xaAu4i&#10;BZndh4nHAO77XJYVQTyKV+zeXo0IAbrI/BtvsKvgJdaAMUo5xpgs/IiVBeRsB9alux6X8w7srQ+Z&#10;p01No6vcK1GNqDqLHfEGI5/EROyD3uEoniLc6iiGVm1jkwfWiD/n+DtdUAgd+MqoHQxh+78+sBEI&#10;dzbxfdE93GGbQMB7Yhud0KfbYnEp2wmmEcCMM1vdDQfN616n3AnD5cE5O/MBRYTdYcA/OhSdKfbe&#10;QflznVUodfvg0D56OVOk6+sWXSEpQUPTx7bfayplCZjP5W5RpxQNEKHB0J5IPX3kripkz4H7ttg7&#10;9DPClQdh6iQCzzo5xwxy7pFjS6OWR0SIThACA+O9Tyy81fzH8wgn5w3mH/8ZaZqbgX2KVOB994X4&#10;AmqJtan6534QtPfMB3+FPT6tH+zuBuCjacSCl22LHhbvYEGzL3SCEiAuqjNHFcBPCuB114DukQDD&#10;mEc/Q1BFVqOv6qIG9gVRAa30oAFbXdmf1Fu/9JjxhDfUHboyvqtfmWfldanfl5bv6pWjG6urvY08&#10;vYlI45YKlS813p5fD+kDHyNvvhtPZR9jmeVsx6vwmExg+9HejCcyTZds0N+3dR+PlqEsLK5/979A&#10;JBkaNtwAI1AGFPIB+tys+bK+zcls9vu62ihZG8nnpnooFm8jqLtFdRpno5VSq6tjmwcFc2Sna4ed&#10;K8v51S99/eHRfHl9kkLbak/alsBzdnK6tX1jcbJy++bN7S0XRDlQ5tzu4d7h7Fg5U/IT5xQ1YQ/l&#10;Xm0tpxKzyd72auNE0bBc44rFEwsG4g1a9r6XP0L2Zy8FY3YPwVQF6PlUULDH6BILv2v3yHqf8uxJ&#10;lze71Y0qxeaqL05Jj8Z81u0ELiaDLEC4X8W+OAOh1skzhtXBtncUdF/O916BmNCjgqcenM0tOY3N&#10;TycsC/ywuo9zAV3c8w0kO2YwqfZ2ItQJ8ZyVxzLpruArq5OVR2WPnoCIlgCH1LdJy5S+kSTkkDH7&#10;rSFnQvcJ1ksqWtEPAWsGNMX0WQbU/SnT6wmFWVmCqRrbHpilrXgVCXePhT+IFhkRi7jHjBDjmMTS&#10;RcBNfSH0VgMGZtt6TgXh6oQ8PMJ4CUOy5Au+ZZGXO19XSySQ696G/YNDAvJODo8Ojd0ag6QEJAav&#10;kcbsiHvn45N3hxvExaKE9ZxG7K98MRiLecAXJJ3eXnlHHrh3UIPnxxwg4Shl3iARI34iD3S0ccOc&#10;sdMUVyei3tWj49dBZ0embPpYskK40WYmfUd8n7X4ZwB/Hc9+Kj/bpdBNIKA51ss8GF7eXsXrLB37&#10;UwsA1mdc6KYAvhNHR/HcO0b68RyMASufj5HkcQge0CihozfR3gwdLsyqRvN5FxcuP+wSnBeNt85e&#10;uvcy3l1c1/ZtJukaAWc07GzRJ736s8bTwfArgBrNBWZWM1hCAy07nEi2RLhursllF2SvLGbv6eg9&#10;M5bBF4GkFd0+/exvBVH40tjsw2MAezGKCIWc1VkvnDtuCgBs/2K/L3D04rgh7EMFMO3ZxOzxmEgA&#10;xhXGIC3qtVdev7OzvzRVFbJVcUd7OpcWP/KBD336N37quRubm9O1jelk1QfJOiZuZ2f3wc6+CqDY&#10;VOvegM2lxKQ6qT3OgRYDL1XKDQQOg3KwnGAeDyh5TYXQxh/e1nzpPuclR1Gi/Uy9vfJxRUeXbSVx&#10;mDeO0E0bCDPWsDla1D1Be3PyEtZssMFTH5dzVPkIH6FxAJ0jJBicRoDqZvcqdGMwyaeteyU3ZJ29&#10;pMZ2LMAuIAhQ456zXyPtI81Z18SUTm0cTnBBrMQFg/DSUu09nZheADAkHmQl5DufLcMQWt8xFehv&#10;ix2QEIUUrD4KTNMfri97Q3gC5pV03KuBCYF3lWdJVaIo9wwbE5MRPTq9PovJPHGRDrdzIp1y6uSj&#10;d2y8fs3PFILnlDtp8DLHixBktnc1HXmFOM1IFv2TE9VZOrCHXt+cSirQfRZQ9g72HLt/bqNR1HTb&#10;61HT9SwnNthl7/OBNJ0uu+PTenwneXqOz0f2wK1hCqRukuJIas8QYskruXdxjqQQgWvtxlhUF5Qd&#10;0qaW9qEvY1rw3I90B957Yh0R6c2vx+w9M9E31va0/97ff9QxBs46gE7xLPDAGwO3ZLlGS2tz3JOK&#10;QA+wehHRMvhQVX91Bn9paq5e1i8Yo1sHp0sSQL/9UjsXHtz7k4vMCfgX/tgkgHrTO9okoAtonQZo&#10;p5Az12fA/c3j1v/Sxf1Zl96MZ+3SJI4lg0L1Czq9lk+Kzu7+/N7OgXQRqQqFn3GxXFqG8WDb+1iT&#10;mRnuyOeY+9YE8GG5eKD5EoaJ5dzM1sZYLjC4EBQH3MD6zVUwYOensQfdN8Aa/lz6c/7G2tys94W/&#10;PnTkbHb09S+/8sb9h2s6EAG8kT4tPL/5/M317Ru3XnzuxQ+8fOvmLfVLGtbh7sGDnd37Ow8Ts2ak&#10;gZkhqZh7spoWWoEfhpsKdJWmbx5nQ3hOuwe3ubEG5ZvRKDGJJs7fG4qwsGBX2VTYUH5SFaIRKyca&#10;wDMdhzSGWMcrEHZXJhL06eSzdeKPbiprhFTGWGJd8Rc3QfqIQS62Fv+ttALSAtHq6VbsvZQZqBh6&#10;FpMT3zleMiFxWB2MhXAAKg5R6cDUpBmz+YFQ7VWsLw0kajfQug+5YV48M6oDX/XezVJsbSL/iuUA&#10;k11jHkTDyZOIAR+GSxoF/Q4dYFOJDQM5Jlpo6BXRwSUUyXazlp9lMKkQDW5yJcUuIhfilN9lgUIn&#10;6ovD5xwRp7Q5qdvnssoLWU/mM2XXKXJTNnzlzgnIpcFLj9fJB0J2hXnK3D87EPSfHu4fHOloBIL1&#10;JA3oegkPQn7bNGQjUJGe2ZG+kStA3WPBgftjPYoAfCf5yzKg+D7b/tMxYjO9t5y6Vg4gn4DMfmFJ&#10;wegwCUIPalcxKExtjJHzF4tdsQWQxTGVUdAJCvdHvEdC1+uZBv84vv7Uff7o0U5HhyxnpF6TBV5P&#10;7zGMOZhITTxY/6AcV7XTFlKQ3T/bcfXmO9SGceSVN2O86715cr/G345vD+kPrwBbfnQ5gA8b5F3o&#10;Sa6MxHA9jl7bv/6U8cAeM4BsYupgtHmorTz0OvtWUWYPd1Xqw0FFKfUpE2h17NpFGz3xwmUXe7Xx&#10;3T8KdAQC/WwHW/kgFsEAlAEeR8cy4TgMLR53gxiUxaqFTfNHF7fiAoxFWpCYplBFHbkGacK8lKp0&#10;dPjG1968s7+vm20/5BninreUG7e5ZXXVIU/mzGLEuzsH+7NDlakX61QbLo2nc8MyTT48LVzd4NKW&#10;H6zQP8dzAfM+Lt1HoIq9AlcRfwpO7O1ubs7IQbrX3oR0OiRE2beo1SYzVV8XNgeEcfPbEe6UM/zc&#10;wV67zFW+DQcHdt2suS/Gp6ZK8vZMMzFMnfE3AoTlr4AZDmxbfRmb/rdnoXY7ckDq1bjkiiHU0404&#10;osc7vJGH5kWxvCxefBlYC5BFwjt8py2/PtU3JgcJRRWCQOUWHfTqcwVjCchWsQCBtV+z6sIsOBrA&#10;MX3perrJd7BHUMKEZ0Gjz9NTVh3eZCHR96RAm5PRjOvujpPRa7FQ0BkZc+t7HVjgrAeTSyYWSxQu&#10;AxsnsnB6cYKOhQX9sCeA4raCduXcSad3aJ5z77XZzmSl14Ok1gvhdePhwZ58RvuKDInX3dZ7I/hM&#10;bVFNx4BNer6mV4KALvK+IvDfMyynkq1TTtm3ecjFdnx+jANY3G0vsevugdYxp8PMLR3oyuzQkAfr&#10;FpMSK8BuCglnOTAREMOPZMefiVDJe1+n05efFbq5ln0+dR+q0A2MByk+Mlqx22JIiZQKAZh20LsS&#10;fKmXa4jaRP/rNK7GJy88Lg+/9NWlDy/C0+WLI8/2Rq6KEWm8X3bpcZdGP76yN5tHVidrahs2j7s+&#10;Fgsyynw7+jdAY0Ki2+x7N56eCsQAIJigwcnKkpiLdiahwiccg2kOWKhz7Zx+o/Vc/94ftbxvXSoA&#10;h8E1sxTQjkO6GE0Ji4zGn6My4gz24UUx9UdBR/fHi+33ZjhonxygwlN4Do+Szihj6Jtffe3Vuw9u&#10;3NzW2MAz2S1PpSUJJFdlXlpamh0c7O082H24e7B38PbDB4cHMp+ywmKthK3Zr5uwNWrb4QtvS224&#10;8lQGwIgxQscjZUsCU8YSvQadyb/VuXwuJPMYjaxV3T31T5LZZBUYxNZfxj9fGSXJUegxaWQmI98Q&#10;50+OKghUMMZROpY2MokEnaUPhv+YWJj0+Jl9jAq2cQFNLBPqmyIA7OrFXYIoZp6OABHFX1fFZe/I&#10;+WjqWBGMpX4AMYDd/B49QPdo+JHEkCtYcRbYln+nRxIAqGNnE07vGmyR0ByI4FsYQqQnT7bxqo4N&#10;dpdiTG47F4pSWT1Xk2UI5eWOgSVSpkUrl2rxCbDYk3pWJEfU+hE+2zAyWUgXRd/gxpzUVtPTJ8ur&#10;t26t6/w6H07v5kxH0ucNzWC8NHPF2ymmTsZ7KfnagFTR00+JA/rE2ryU/EOV0pXqriul4eu7Yx+J&#10;pHl1LT7K6LotFdI9Pt433VqgnyvSj1Q/g79KA527aK6bsx0IxZ6FCTCjsfmwOVO7TUEIjZ7cOPLJ&#10;niD9Mjve0wX9xJVjumXqIrH5UuJGVR3oGcB/Ix75dHyfILtIfBHMEWDZWqFxG7hMFatkB7Ergvf+&#10;3gDvKPp/moN5N62FAY8RNz3oODjuUO/d47p56YKLgNtguLVf03VxxJdavvqgAr/ewyt9ygcZ1Hgg&#10;4xFdwOIge352Jryk46986lqYV56mTx5pR6oc2PmCincoTVyhXuJmrGMpY48TIx63ruuf/a16qLEJ&#10;LSpIRBRQFMjYquGNJD2ZoyrbC0sfTB5FGfMv+Oh45hxqIhU3ep2Jr6LwrKikQQgSNz/G2JOjw9e+&#10;9MprO4/0gfQg1ZsnjOlMsc33Hz1647U3d+89PDuay0n/8EDs9PidBw+VwkRdEbqBlmZXN4qjNZs4&#10;3VEQ6Qbl+Qz+qNRxRoA6KeeZEjL+nojAWPmpT2d8UlfstMY4nNIunGpmdRaE9oHxtku4sI8tFoCp&#10;pQsBFeBXmcfS8oXHXlCa1b2p1Y//mJEY7dxDz7zDuaOfOlqe87xzOA1GkUiEFIrRRTLnNJuI++NF&#10;QeHO7RyUbiSFrZ/hCECf81Ms3jWpwlGQyZeLSqi7LEAEUImy4Om24sT9gW7IUTd1eKCLwTG1lP9L&#10;sKGkKMA+uqOmDnHEoYsWF6B9Z6ahpCPUYtFP+jgcTA5twiac/0bs+rE6oWQKraMq3ei9oSxIiKJv&#10;6ZBR4163BMI0pLKbW0QoNY9U5eMPPb/+kRdvbq+v3tha21hdubGhlI3l1TWfZwupLMuer85JTdd6&#10;2JAkS77Pv5EtSah+JNOpPPqzuSDeL2Xbk4Vn5FVmnoZpSZT4O2G8LTo+vM7B+ZaYlIBHdR1Tu8hM&#10;A7Qpwm+IZrUkZE5Cury8AbHhg9YsGfaYzBrUXrIU8XYGcTYlhn2GHR8TNh3CFBYWtL+eAfw/Tcz7&#10;Z9eWTpPrjUfyhhcg8hEzH7kVLoZgSzJGafDYGzls5p9dB69vucPhEx58Cey/YR+vReV3Lyj0x10F&#10;+/En/f210klQ58LLW6190PF/dAV7sd0G2NtdadOtf5mPLy5MJyv7B1IbTqcqtS3mId7afH0KcSar&#10;7fJEejhNgCiRa3TN+vf+mONuotchKaDdNp9y7MROefeAbKiVdOioLxMSGpEDnZpqGFXVHSDZPV5V&#10;7ixE19d4iMvsH/nSCvPZ0dHrX3n1V99+R+eqahTSdMSXlSInU6+GKSb78PBwV+VtnKC8IIyf+ZB4&#10;pyqJUUprC1jG8A4KwtEspYDY9ZT0yEeLJvgJDkkxHIQb9wORl41TaAaYEbZi+4A15WixjkJHb84Y&#10;M8nWgzlRNMqxsTAzycrqfnHnWNQNmdycFDsbNijCEzNE6MRSkY+AUyyCBSYw3ulnORFcTNwuNrR6&#10;HwbPSWj4BeywKHOFTfQ8zHV87YaPpF/dRqpDhiw1AN3WD2eMFMFNvRSjR9BdM+cIMk9107DVVVRS&#10;oxQhZVYNNQzDYpVzke/b5eRgRRVaaNDCUR1EF3zxYHQQo1nq/grZBXWe70g/lBHEM2KAIqY92i3S&#10;g6ZYNyNXlOmmKTmJ1FdAQ1r3T/fw7Gx7Y/Kpj33gfbc3he7bmyvbG8vT6fKNzcntG5sb0xVlZU6X&#10;F7dXFzfFHCn2lGB+LzxpeU5VWF70Yb5y60syPXYSh5AeO72d8T6xfllFl22Nk59fHZWS7xA8nRC4&#10;qJo5hnztJk8pkQoOv3eMnpbXVXyI5UwAhwrveDbI/3TNY18O8HtyEKz1L91DJMIKzz9Pb+KuGXvI&#10;HMFpQfmCzwD+CdDzFH2lIDuisFnC2OdhrXlfhE1yjjk5JkJ/VZpjr0UfNIC/lJL2TY+xNfBN3/gt&#10;dMNVpI9YUDNeO4ndFNhGE6k3sMuC+OuQ/sI8WIfoCK0jRpa3dN6a42YE7V5vVB6lA8mEeCKgcxgz&#10;/eidiVCRP/0+lmIWV/82v+fHwKiYi/21Icb45g/zz+7McE3YeiDfgWXIj7GKQ1ScdWHlMpBPjHeV&#10;VTEa6arWDI+LYR+oOz04fOXLX/v6vQcKFJZmJ4C3M5WUM/iY27G9lJJisoLuqyaJc57VHbu003kq&#10;6zli3AldGOQHfs7WcA+BK+rJ2E9sZU5Kf8QChJvIwZ0Php/WJjLfpbBd0F0XMlg08pIKNCoUx4aH&#10;mXxix7OpnH8fQPUclM2ZuIGsjFMAEBGsaSkx3Sh4QgE7OXHRa2N7180+HJbGbXCRdwC/LxUIwsFJ&#10;AVCDqqrrIvDgnzRImIDnB8O1zc+sHx85eQFFD33YSdWmVXRqa8Z+TwZXhYujgrcIfMeM+yLHgXrp&#10;R/8wFHNqm2sD+0mcUm9t1MkIQeso7o4cjFuB8HSMKJYo465ysf0ce49IgT0Aeov1hYrFAW/PcKQS&#10;r6XnQy1gwK8jW5AJFqWvf+x9N29trW+oAMPy+ZqqMCyeb22sT1eXNifLW9PFF7Ynt9fPtyeL29PF&#10;m+urG2ur6zq9fmIz1try4lShiNoCarOCH52HQJyM0+qk3wuSjw4VrKfdKdMbh9jaIC8SVly+AvVV&#10;Ol8SrORSO/M1d9LzU2YpGfgasu61UGUbQJ3f47GHtCOuRPwC6T1wUN+0T7S8bQmyGdjljxhROh+H&#10;C5+dK5jwGcBf4LdP7R/ywUdpyBLWwiPJh9vCPmJ5tX5vQuZPdoJN9KuTaR/dGKRRZjruD29+DVPx&#10;nsf+MfCz5ZCTxRa1wWCPFZR1ZSICRYF7oLHslSWlRUQAdrRwaxOjuEq0Rz1WbQ6F/x7OTwQX4mDS&#10;EWOBHAsPl97TlC/Y+J7fhtsx/CnBmHWUJCSEnRqiKbXSwVmICN3BE8yJ37fAPsbXyBHdcBjtzaMz&#10;50lhVMy+YtWns8PXvvy1X3rr7SWJMD53jgrnGtpsriHbJIur2IFNOgVEqpBylqg0Yl6oSSU2Ow5y&#10;Cqgl0wgJIxOLhYKC6tZlNcF4ch3whbjjSP5oe1mZeKYDqPpt0YGRKBCimdlzLrvVR6t0mNlRf5GQ&#10;nKYSdzcKMj+l6mFF9tipn+OPjWegvr5CwPDLl4UESFzrO5o3bsJSV9LMXKXHRpwYzB2g7qx9NGPM&#10;c4CpIdP4SVoglLYoI7M6YOBHaDOeODTBvy3lKPir7hX4KD/Ts4caad80q8sEu3H/mbUIpmL7R/Cy&#10;QokEkPR3pArPtqum4wUqr1ARd4IWKafk+oM1IR6VpBy8xiC559S0h68ou8UFAKgpFNL1YzglgUBC&#10;T3gp9OGNjBTanqxMBdXf/uGXbqp+4qKB34mYK8trspksLqzJUL+ytDZZUvGF57bWJ9Olm9L3Jytb&#10;m5PNtZX1lYXtjZXJ8vmmKjOsnG1vrWnX6Z2fQT1/rQVVDm0CkbVf3ZBr35QnrHZ9PB937MkUwuuA&#10;uxP/U4y/THJIWVbQ5QQwJntxsA1kwk10PkTOqX8RRclMcRYGohifYKBSlN/8OMbaID7aO3Jsck8W&#10;FM1zIoDv+t+vgaU/u+XXaQb+7J/+k6JjC/Fez6XVlhKqIxcnBMF6kV31SSx0cWM6nepQLG1jyihL&#10;rP3o8y9/9Id/fGk6DcJEg8kL9Szo0tC9fTliXwUoqA5k0yY8CDUnNBdjJpUxHEad5Go2IylM2rmY&#10;24od816XwSzUSLMrwbwLh2w6DqMxZwySILawf7FK5cNSnWOmou5KfUWvqwN+NvhL4ZeGgFwB0wgk&#10;5un1rpTlSkduIHo+35PXTSK3GZwLZ3gLH537REuO6JKd3cVCzcxj0vRDqbKijlGTw+K9snYmSv7e&#10;9PGpukBxu2J9UgLEhKT57u7s/Ozf/ftf/NUvad9urG8+un9fKHj71vb3fdd3feJT3/HhD760ceuW&#10;SlcZ+8hvrsC5DAxBnhlodVj9bL5rA0dBiiJYpGBAAizTJjPMLxTlvOdcEMKz5ZGVx9eU4DJKcCUf&#10;MIftt1u1/bkYuoyPswd3/85f+uv/xRd/aWkiG701YyK0RUVyfruYjA8lXV6xbiQd5/R073DPhQGs&#10;DFmsMbLJcYrNmgB4qorY0+kTz9Rg6qbhmS7MzYeSar2sKcI2zAklXRmsTrGzROJA9Dg1z6w+Ktkq&#10;J6Mret9YTAn3xKXDeUEX9Q5d08ZSx3wpxVErKGe5D6Nzqlg8qTbOZpbh1VXiJvzXOxlhighwS1mG&#10;djrGnBOeZmu2DS6B0B6MwXohUGoaLTB5CJ4NGfwNG+yL0DTnp9mwz2e2UqTMga9J2DzoannImzeo&#10;aiEGw7jeEhnme61we69QTT2UbfrL5uEC3Pk0QqCAiYmpVw9JE3eOABGCCebn2OKwCMOXL+UEW+0g&#10;kYeq8HpL2jVgKUNhwrJiJw5DVyo2s5umqwvIBpgEYCsLix96/ubv+JHveun5jUWkZbsVfNgMp9ip&#10;gB1ljsV8kl9HjT+fq6soOqbCB7YKqWcz81VZl1QHz8Lhiq7xWIvUwV0H8eFMt/Qq5GcLiTYkL6ov&#10;qys6bIFDlSeJy+QUXtHekk5enviLJXFxLZ1mwylPmj/XbGYZONs3pwmHls1mlU+oBcKS5KNuvBMR&#10;3+F3CPMEPzw8mn3hC19Y/tznPpflefZ6amfg5//+z1rulfamfSjOtSw+IgLNPnWci7NTVALz7GSi&#10;85s5G0qQwE42Hd1Y33juw9/uoGITnsPro7iz+WrQ7Q00r/uA1aioMREEJXjDg+tT/q5IMW/t1M2m&#10;0VxhaTxISyugRaA3QbBERNEgorz9leZuket9fZI6iStB6bJkYPaUHjZIyecd3aNkVb/RPjKc0lZh&#10;UUB+RsdeJ782Pbf80a+pMDiDgqxxD77yyltf/NLDe3edWWsHmGUHgd98dqJM2kP929vT6hABe+Zq&#10;Z4R8pyCHymYfKANsb+fw8MADkpbCsMR5Hr5zT7v+4b0dxfZs3ti4dfu2dvC9+w/Mauen6zbCLL/8&#10;8ku3b79ge97x8WQ6ESthO4cOso4eTNTHzH39i4TmH57D+sqTmrn1B6jK5ZIv13MmLetV+dBZyIoX&#10;9DIljsyf2Axe2n4DCV1rdWN2+MZXXvniG29TwN69lVikKRHbW5NT1DqflT5rtzgXlZtsDoti2oYV&#10;83+dbyZkCD04TMm4TiwxJQQYp2+ypuiUOfcc24MZcdEDSwujtPwCoaD8Rg/N+WYEjpVWKhDACByb&#10;jdcVRZbO+qXlMFBwSZmjUX/R0X3KLXeIDpQiZWzzbbbZumyqKRnrtS6RUZeBkMBG1RR1HuBBnNY1&#10;lFyRDBFPrNU7K8rO0YogYRc+dxfQIqGYQug7C289U825pSIKE0fNNESSJZc5Ay+MR0oyZKjAjQDM&#10;lW4X3TrkYeUS53dt2Fa3TgNjn2pFSP5EDC3fB83VxgSjymmCxyHPFOMqfqO/NRuEWHqTYobRvxho&#10;EI84/4b+iJzed+vGJz72siz0Pnkdd5KP65VY5qp/CrVbQz5ZmKxOHH6iTGJtqpXJ+nRNF25vbm6s&#10;S89flA4vYWJN9vqVxW257pfO9FbHIq4unU+WZSdQjuuKrpssnmtHrkqCdUSF5SPd5wwRP9OoTJFi&#10;R7qIKuV2klThATi0EMeI0xMceepVhgIwjlA4GXcG8rTrMvnnosURdHqoSRTkI5ih0PxgClS75xub&#10;6MM2nr3++c7Az3/+74guKYTSNLPsWJM5RvgVxf1qp0hTVEKLw7aEJyJcp1gsLWxP129/+Nsk3jfA&#10;qy3svQFGsqcJyfHm49CxxiqJxTG9xPXFx7BpRH3/GRQp/AezgzN8BkaHsyBe9t+o/1ERjAqJuM49&#10;IDc8Fb0mn0YyaLhV6jhMnzmgcmd/qEN1etEVCxHmv1hZY3fwSOPdoMpYVI1mKWxPQaMIZFizd78W&#10;JM//g7/zD//JF//x/Tt3rWhKlrLNQLZTx9qmiAmnWXiZZHmTHmkZXIdg7u0r6vr+/Xt3799TTsT9&#10;+/cpdL2ga1TDTYK6Cms/vHNvbWP9tVdf0z5/4aUXb07WFo7PVhdXpDx++H0f+PaPf9uHP/gx2WY2&#10;tzama1NF7OAkjOkyrvF0F+VFKizezcBzzJgMAb2v1gyjOh5k5i5SQGmJJR3EwpNvsvol7tQiZ34c&#10;sI2G0UQ2mqtlV+jR0Wu/8rVffutt1VfRwlIIRZrY8sb6+qb8oT59dUmlQh255LIhjmhyWPLxvKQP&#10;lh/RzVGHiGg+tM46X2ILDFhUMw1occBJqIWgLbqG0ZheeWns6XD9cytnRNqHkpUzNjGDrX1ApTZm&#10;IGXO0IzBcUVUtce5HGlOo7clCyc3wWWJ9bOtiqAsxJMVm7+Oj3FSkDFvK4WTBfBb+xLLouUgIesp&#10;tn0tXNRrbOk4CcAw8Iklq2N4kHLEBmSEZq/IiQyUarqzi7KWEXY9O1Iq2xwmlEBWCD3R/o6Sjz03&#10;GgXZEwrRn1o/YGnhP6yFt5GL/sJM6jw0P8VBG6mfz17KQ8Ev1qWq7doCT2iCIMzmaNwTWZokR7hZ&#10;PAuy5JgKNZmEeTYO5G5jRYrQgOHbpHj+4o3Nb//o+5Unx3a3CJKMD11g644HRlXv5VUFypl/Lq1M&#10;p4qwtz1pKviXsOLkRtGK7PnL0xWZkSj7bU1LDfi4HjUpnQoj4KkftHgmlVzX6TN9srGm6stTiXrS&#10;4L1nXdtYLNqGK4JdPAjJ6aZAGcBIvZeQFzEOjMdt4qV3MgMyKjF6TkS0OCB3gE38ilV00aR48bMb&#10;fKSTLA3PAL6o/in/9Q8//3O2WUk4JU6ZaCCQE1uf7Dmy1VNooiJ+RIXCD1M78VTPbdy89aFPyqrV&#10;NOWwzNK8SXmKugyPQVGO3uwthBRR2nZQgOsojs0OD7IWwwmu55wq4CJPyqvJA7k/1usgt+8uv2VT&#10;2aM4Nowv7A6KIeh3K7173DpPOxSWsdYSP1YAioFYLzcWNoEgQ46hFIOq3a7eI/WzkYXb9wMXjw9m&#10;v/CFX/zK/bff3nnw9qNHZ/MDnVYxUZ7tugoFOtAdZ6gjcYTtRzrw/ODA3Ee1NXyU9Xx//+DugwcP&#10;7t/fe7Src1aOBH1Oqz0WR5isrz28+/D+wwcvvvz8gwc7m5ubevjkZPFH/ju/9ft/8Ps/+32f/fgn&#10;v/3597946+XnNm5syXmoEzSP7z1Y3NyE/SEpJU0oy4MGE3Qv5MAGT10wz0Wzu1cYXQBO/Co28ESB&#10;DUtHLHn54LOO1XKtrb9yzlEtdPm7WSULOtLgf+XrX7l7x7XizySAWgxVi1KRtjY29EZzJT5og8dk&#10;4qRin/khlQVJpUbDIV3ktdfyxxfOFQ4uKzMPQobVRMuihg2Dc3kdwANcJ5hwk7EWUSBPEae3fzTk&#10;5BkqxTvKcdOq47Jx0dqAPUiGSR0RIFdCnJimbTSKgd0aORZ++kHKGgYY5Edby62OY5qySz2wh0nE&#10;FNRWGELESEuzTYIhksBRadaSZREqo7qhFLOMgEF3eVbLflyRlfTZjgOjKfuZ0DZbms1eHPMfbxP7&#10;1EIV5ofsF8tMElkkdQnai0VAM7G2MCsWYpz2pivx1lNVF0uHHhFnXywW8UhgLWAg5g6gNVNB52x4&#10;zEPZ8qbBGCIboXAwTpGnZ/Xm2trHPvK+ra3N5ER47BqC4wCkSmuAxIIQPO/RKXhiWYmO5M3xguU6&#10;okKD1xbXw6WS62H6ZG1dIaImLMI+HEYngVV3iLno54RJdmwH5rWUQtRMyGuuyyziiMyohIe3Asy2&#10;pccKOfsVeCd1In4QTTG/7RiKtcZCJuV1LQsb461ciJYtJ2MO0uzIQCSAj5T87PVUzwCgy15E24C+&#10;yT0ldUQUtmr70qqik/SFLHh6I/Ky1QkPMxsAYzHqi4YKY8xZWAAfnp585V1jk14UWBOmuWezlZaH&#10;lpiyem+WFsBl28WFGynaLrd4GoOzJTT4T/OS6CHFP+0r1X+tKgt3u7W4BmNIyCvslBe7vDZ4s6+b&#10;I0bMKNqGgVubwQEfjlz3E6yU4AAwjBPVPNulzmCr5+kwpfOF1en28zeUJ6tQcIn2bz98+OXXXv2V&#10;175+sH8gE8vUCim7m74kmcUxstJHz04e7O4IwfcO95Viq114IDP9wa4w/t7OwzfefP1ob3dlbeXV&#10;r736/2fvT38tXdM0Pyh27HmK8UyZJzMrK7Oqq4fqdo/gbtu4cTWy+MDQVhuMBELYuD9jg4SEkWgE&#10;bQPig42QrBaf+AcQCMuWwXTb3e0auqprHnM8mWceY9xzDFy/3/W871p7R8Q5J6syq6KkWCfO3muv&#10;9b7P+4z3dc93IP/KjWsfvveRWozHp/fuxKRPVqzE1RzefxxW7vDoLOXSI1Ps76d0hgSuGFZ8V8+O&#10;DmQB86wPNFmPcfXTFdwh/S4eccpKnVDSMgUGa/VnaaaC26WIpdgnO4UmttFdGl5KzbZY4INcqUfq&#10;FrAYRj7JhsxbpsWwrq2NrVwb+hm5OSzO3pU4OEdJygQOn2DGARXuoitW8kjgznB2XBZ6GARj86MG&#10;UJKVzKixCK9j4+nCfBoFeKl5Ib7gJxtkxQ5pJUwzZ8Ed1kAACOjJMYyjqUqhzu5/sIc9huingdk5&#10;wLPdBDueN/kJQ9vdk9kk6kD8elhSUl5mk/Dz8mkw6fGxwfyP1iEdyQQluDzCa01U4yAYM6ZqIZ/W&#10;OZ9hoccdEQhZTR8H3V9o4AnQmtzoxgEahn/VWJx24rsM2samoPudxVSEJXU0GoDlntkzAbwNPov7&#10;ZKzm4XxwH0Ox3Ilk/2ifcLI9X+ZN0rnB/Yr6ep36vii44xEZ/I0nSrwosl4GOvbQIr4zlQSUG1jv&#10;h9iuZgkiDbZNtQvA+ubuPprymLrj9xFtkRuoc4gIHv37xtbW7u7Gzu72zh5rH43nSmDS7DRy/tmc&#10;W1HyI8hvrFzm8kjo6VXI69Z28uc8iGueyXSyt4OpZ+bV2Ug/KCAMjwTAhyEIa5AjC596GR0+evvV&#10;aNoJpse3IHaruOmxC7HA5fGExeurF1f7mPzYuDrwwx4kjvQkWXjMtyejoEnnYZJFUVfX4juae3i9&#10;cLLrPDzXr//73/s/F3+D2gkRdtnkXmHJ6XmcNXCyU4JHcRvNj+GzN/b3Uzn51f2Xvv7XfmZle0do&#10;XCBlx4ys42foA5YkoV43buH0TzfWxJZXetD3vBni1kLz5icApPLRYCryls+hTvycuAGu0DwJxdRX&#10;tA+3cbeo+gCuX3w7LoKfrdlemjfZIyHwc/uhULL7dqTyDfZRUkwnikseCWUX/MXGtdXN/cVgFcnS&#10;9FnSWn5y6+j+6Ye3b//sr/7y+++9G7IfBRwS+MOH2+vr13b2v/qnfvKl174EFx8VrvRva30j3P3x&#10;vXsR3N+7/XE9km7dvbu7tRWeLLmyosPLMh3dP9gI2q08/sLVl77y1R9Lhor9q1c/+uijhwdHH965&#10;lQN+9969/WtXXnn5ZvyAw8NfvXF1f2vn9t27N67duHLl6o3XXtra368N0iQqgrVzOyTF4eoo36G1&#10;IlBkX+a1b3+FdjEeDtKIJlm9sfShLlFtd/HljWTURiMyW6YZyRvkLtN6kBfszq1f+I/+/v/jV391&#10;Yytm3TgQkRAmaqcb167F2pCbkkFkb3dn58pOqOG7b73/xptvo7mWtFnwDW9hllWxKM8cHsztK0lC&#10;1JnLAbB9ooyNOKUYXTFx4HQWMk1hWq63mlKVxUwzPq7XV78bvmxTGsB+jOL0rJ4r5KMFqTAQ1H3D&#10;yKVuabYRKm6dz+GM83RSk8KAhGqjYdYpvfKx/IB2a1+onSPsDhOIUwtPqfsq16LozpxfXo+vmVmA&#10;QMncAtRl3ru99aeTvfDIjD0gC4JTDkX5Eo83FprdIrdhfFxvJ3aumrVar4xiVD9PSDf+gM2CkCkx&#10;Oa5z1Y2kYM0XZi/I+8ZH5DLStdqmunpOa9BLrwtULLrg4dg/JpDZ0nAmH1p9NUYNKrM1H5HBiFzF&#10;FOgzgTvuzOLKpDLGP/OVL/zMX/9LN6/vRa0x62oykMwDrFwg3Kz28XmV0EjB+DjRB5rCkdHl4xSM&#10;wtW7TzhcYSuEV/Q9VXtUxQJ/8/Dh1uYWCeksWqfAhNUxnINMYcYSDyoSAFDd2L5myni0rrh0nckP&#10;u8DeQH/ghMM8Rfu1sUl0/qVLBOWh0CemMSkOmZbH8CL5wKAToGDz2ssvnOx6uJ7316//8s+F7cSi&#10;i48JxbICDyiy8NKKc8emKiUYefYM2Tc3cu3e9nb+yl17mzsvfeUn5M4nyXUJ6Yvu6mUr4PqnGseF&#10;qk1BQBxVPO4/b5vOBUSzqm+29HC0Ub2n5rsGu3GO+m7mGGo5qthb6XFcoJrWz8fN+tOIQ5XNhrBO&#10;LyRKCpnK7pVnNOT3ykjAj8/uPrj//sNbv3v28W/cfeuXTt7+xeO3f/H0zV88+v4/ffjub56+81vH&#10;7//uw6P3o3hPDMqDs0Rjn4SshCqdnRwdvvvRf/af/Be//I1vvhX1/L17Bwf3M8MJ9EoAWxJKrG6s&#10;3j88+PDjW/eODyIB7e7u6Yn06OD27dNI6kdH33vvvZStjJSS1pIrK4sYIn3/+Di5LcNz3zs4TCDt&#10;6cNLqWl9de/K1ddu3rx+ff/qlXfeevt777+fCJuM5PDk6MNbtz/48OOP794+vHfn/Q8+3NraeefN&#10;74cY7OztrhyeYOE2crezt4Bd1nZoJJwh6NXEDvE5/0qfhmqDxSojKEizMZzKLv5Yit6ov8RCC6ht&#10;VZkakmQ0eT45O/vwjfd/+53v5z20HoofB+O1/f1dMu4/SsVP3OCzZhFIMllhXIg8VFNa0VxpjUc1&#10;pfnYRZVNcXcnzk0OGCEewdrhuym8T7Q2xl+ds3EWXkO6tzr0ZcRJMCJDEMF3gy71tuwE8uTDLoS8&#10;IiibYUZTMV3q/DFjhvAV+7UEGZiOTlieR3otOGmNhmNGPVWgwknKhUH/7ImCW1GjXq0AU93/5Qt0&#10;qcAiQptMNVlsI1QyDjkHz9fYCYw0TeFgz8W1UoEuqsW7jrX6Ve/DtKs5qwuC+ih4cewLLgHz7KIT&#10;CtHAPx+BLQoxw42i/qNG9GoP0wE6VFUffbSn6TPxPoPhoSs5N+6HEhadKLEOaBmRg8S7vjy9T0H1&#10;3gKD2VRAHbvFK79w48ZXf+y1/d1tvqUybLzoUW/krqgLcgOZ5jwOaKQ8FVh+UOTzqi0gzwhDEHqb&#10;NjY3tlQ0xOldf3kUD8lPFb1TLfdqB8zHQD3cx1Hp5z5M7Iy73iDVN0lt8xN/yfpCZw9AarhS98lw&#10;IWjEMkyWwyU0PwGieoSNMM6E15lj6ChldRDgTaNjep0IHVncjd0rL2zwPenP++vXfvnnIW1NRQnb&#10;x/YwEC7GIeQh9ci4d7ERVeijWYpcH9e8swe7m/vXv/JjKWc9xpmLp2Cq6ZMlsPUj+c7xJYZbyJKH&#10;UqLH4cR5Z46EGUe6VLPAWiWwn9QpvahTP3Y1jZV8bBYqUEJZyJYDL5EuVKPoLI8+gMgvhpl5oV2Q&#10;9OlJVd4jByaa17Oz40++9+G3f/bsnV85+favPPzeb5++/9bjjz+6dO9u9CHJRJXS0I9PTh8dxaN1&#10;ZW3r6ura7sp6FHE7l1aT4Wo9LjFx7P7Nf/Qb/+Q7337/7q274PXRSSpO5qCZhToneSdM+/ravZOT&#10;T97/4NLxyfbuXnAhJVOieL97cO/24cGbH38ckn10enL79r3TRw+TRCuW5qB7PPOkkggEROM8evTh&#10;Rx/tbmxff+nGlZvXb1y5+r3vfi/pSmIUCMUJD5EyV5trq0GDW9HSh5MIb3c5UTprOzu7x7fvhxjE&#10;lo+oAEWZ8IC5HGZiBAhzw5U4jjmv91PRu4r2SY0M7YNGFyhdAjYX70kAK/GFyAI2ZS1oN+JRUaFI&#10;++D0+M3fe+M33vpezEhpLaQoY4mHXR6LDX5lJSVAqPiVsZ2cfXIrueyO3DQQRKGdZwR0M+EExCsB&#10;A4tETIHNhTKepcv6ZVLoYD1FqkyMcnQzcV6paO8wtZAOHzF1HqOgC9tMTkjFmB8CCgUbYuSwhYHx&#10;2VR16hwpcButXlRVD+Tcal7VCG0nYXWaKh9LalrTi8ojgjIgLrAb3fMQdHmFeCQM97Qu56SV4Xpj&#10;NNImbH1SXJQByi1ReMCm1J2WQxjVVP7E2i10BKzKOuht2OPKU5HRcc8uhQGJUXUMLzmPHVTHM0fw&#10;YdgF47gcVPquZG+SbJX1eRTcCfsKycNtBWuleUJmXpsIcjnKfJgP24IuaY2ur5/+PekDTICDsj/B&#10;v/rU6ZheaHd63XJ5SMgeKqLVtZd29772k19JOLssRz0ZG/ZCaFwelfTzuqyp/FYDhOkhwTJRnR9T&#10;FKIyd2cPLU74vWAnp/UsMSBZ9cS8pgPZvmkdqd1Ah2j1GF1U/WdRvyud4N5Bnj4d7OFYA/15cPMN&#10;w+E9fBjFfi6NtSqyRXiFqg2sYETq/sxDAvGzuOFROMx6+VDzPtly4uKTYnfmIIqjT7dtOrB39eYL&#10;gPdMPvevX/vlnwuSxLbT4wGio5bHIbPCGYwvNE9tUfw5s02SntakItln22s7N77yY5cwlY3XoO/D&#10;SUUS6vFamgnBdbx8X8I1SXDFeunTxAhI3sWMJbyfvueAzWqD3iGzMKihArjyhwCvKAQre3qUAqIr&#10;SRORCuLaJEePqobLs0bsE3quSD3J78W/HEhMgFGugu4c7Adnm8kIcPTo8cHdaNtzGKrYpJAJnHIs&#10;f+srV16/fP1rGy//ydXrr69duXl5a//yxtYqprW1x0cPv/mr3/zOrQ/CTlEY5jKZ1yguYX2w9Dei&#10;cw58vO1ytIJPOWb3DyK9375/nAJVx/eOE0ObGlaxDV+K8YxHq3Al7DukIZ8a1xRaiRv5pccffPTB&#10;2smjGzdurN/Yvba198abb94LKXr88P7BoQTzwUkSTZ+cpWd7G1tnGRsswuZLL7+EbCXtMFhRLkmZ&#10;AR1sfcv1gxtrMRX07KJi3RBglPDKhCGEFaYl0XpjsIgD18vyTTuhPGFXaNj4u6qhQ9/7xrd+7713&#10;qz3GOTkAvHIpaQBCs7KCVPqKTTG+I6fMG3PBLh61WemtJhjniaBzYI8NgF7UQ8HOQY2fZ0uOdVXj&#10;ZFTEpFB3RWED7VC+TiFzMs1NjcIAqy0YnAkklCRxmq64P57T1SUomHoToEutRqcCB3bhHFdFLpvw&#10;DMtC8wAC3niZifeGe/FmoXPWVu0shZ8wtR/CJfievmWH4y6Q/ltaApYFi4wOEGIwJt6xHOjSQF9l&#10;U5QcMi4AVg8ovZ+yx6QndM+sALhYyGYMQ08e7c7pS6uNw3TG2AwqIZChjXbzjHdQciT0HJ9KN6LH&#10;2jmplqVUCE5imDlkIIaLXxYNPTY8AeqTah8dC6qxYUwcRMh8PlX7d0synMeXvnj92le/9vpmxGz0&#10;4uTzx3KuUTMdenj6IGQy7/qV/M4QK9xsPBIGN9vVDcktplGK4J9hBobxjCEBLUGAsfPjeEl6+Tjr&#10;ERwX0msREPz0aU1xy+qISisk3SNdjuIauciiW0jvSM9sLB2+9xtrKVjL9BJJW1NRtgSe9fHZxbkn&#10;WbCOI88fy92hQDGXBCmNI81fu/nqC4AfG/c5//Vr//Tns8Ui4WQvRtbZ3tyWsYQlzH4KIUgEB8ce&#10;2sG5290m/CiqJGjiw7O97f1rX/rKAuCHcF2uf34tvx8fTm6q/qkmy4OtWnKI6jIXC0bh4kQqdg96&#10;4snjeM9Iz5HykM8Kt4k5ePT49ODB/U8enxySyJqHkHUrwmDizflEkznJTJB/yKEBXxzYDh90chS2&#10;4GFuf3ASzSNGx0h+SUu1s79+8wsbL33t0Y3X1258dfXmVy/d+Nrqy1+//MpPrb/+Z7e+9Jc3v/Rn&#10;N1/96ur+K2tbeytU15VIKfXFVezmjf3TT24fPD7DHywOsfi45HwpccV5NSrlS48TQZsTeD+pMXIu&#10;T04Pz47v3L+HlB9WPZFg6R4WyhJQJj+6A8au7CANIHArBDjf3jq8f++T28nC9dJXvvjq1Wtvv/VO&#10;MltGb4AHE+ZPQm7jSn1o6vJUqUmqrivXduMBlLkK44ESFalISB78lghZ7smxjTfguu4S5RTrNQa9&#10;I2NYF36S1A0uQBwBk5BBzWcyvC6K9DSsqAo/2M1Ahu7v/843v/HRB+qqWX2p3OXtvW1SmiQ9QHJy&#10;qTPAsFiXYP2zxAGLvleDOvgJfaEq0llohJ1vKS1M7w0i6gYdtL7KiSr2hysadm3lVyVQcdDAa2RZ&#10;nLlMS2e0W1av8ZONQe1BGEZ0p6FGHOaNFqZwzSq3sRwjgGqx0vGejijZ4z0O2LuBVIazxzEzF/1x&#10;FzCWb6C7mucpbAxGxNn26CwY5aHkd5JdmqgKtArx6Prr8XTzm6rSFzs1wztYWA39x+ClMS6YY4CZ&#10;EmRQn+MSYcvUs8+N+i50twytfhpsLN+gBbrvuIXUt48N5grBCIUPwJUM/zsEcbbgRH1cQ+V9p04R&#10;XMzv1qotw33rjLFFuguHR/5XX3ntS199dTepFkznDhuidZ9NOvIo0zWX9PG6KapIkoexxlz9aOtx&#10;98sFbHd5RENSsXDnvmwVLDa0hZ4d27xMUh0DM7ggcLT7KCQs64B2ZPVyfGxRtADV/vCVpBpuanRB&#10;uRIgf/w46e5H7ltUC3G1I1ohZXCyxVPKgRxb0TSoJOA78+XjlJeE+Trgvfzq6y8A/iIgPZ9//8ov&#10;/exAAk2e7D82DecKwHRLYWPCpRal/d7uNlEg2JKgF9vru9de/3I8wKfRTdAuN/1UeB5naJkDKDzL&#10;HffU9Vx5PEYKkbYv2Y3kUTnvIhvBofRgll6PW6BubZJxPTy69+Bu8IDAVJW6upHnF/9wOg2APjw5&#10;eHh2aObnGKlP1dZme4fr54mUeYhcePhB8s4cHd45jjU9DUeHsbW9deULGze+vH3zK1uvfGXz5pe2&#10;bry+fuXVtb3ra1u7qxHZ48rbnJRCFdpqvIPXV3e2Xt7du/PJnaMo3xOfnsAYBLdcG/0nh8/5pkY4&#10;vDk8PDG7GdLR0QGRtvEsIyb+8vb2drLhJAC80k6kfiheTmX6F2sLSbYerG3ijZU4unu3b73y8stX&#10;Ex23uXvv7u3jsAinMO451ImGZ34fPb57926eFcX07uXVePFnMxzdu0fy+pPjZN1MctsC47Q07hWD&#10;urrugz8bcDHIp2ukqz03assVt5XQuzVKRwfkTvuq3IN7gCcoEuXXgwfvfut7v/Xu29mNJAYI5Jhl&#10;LynCKdVqZrq4NOeTENlQvBA7AAyJk/S0bY7Jym/8tHGoMup9qBYyyZXgAdQyLzovyW/QZzwJ9N8e&#10;GiP95cqN1AYPPOg9hbOq2gOIsSZPcbqlzzMPVnmHYDd5rcp8FMiN5NYiEZV4RNLIWyKKwfemYxM7&#10;YcpjlI06CpHa0HwHU7gainRq2KMXoDVb7PwT3FVxkoqJBwAA//RJREFUj0/pXrkxeZfuVnRe+N/J&#10;0XTmxiwhGguTSvDpDDNcA/wwJQzlOYJ4hl9upo6Fw9jvGOMdhgIfrkQoVfuNQWHaS3IqcDA8ZeSc&#10;YSooo4BjAYwV3JPMCiwDJpvzWoHqEYfQz2/mZnJFlEVgV8HiT+hes//IbAEH42qtfOH6tS999bUr&#10;29vd/llf3Nn0cyQX7AjH5xDVMK7QBLQ3WCMfGvzGdK8luIM2E8GhQcoYkFrr+VbDKEuCIRUbfBA2&#10;/jRMBZVloqMKw3+aW6Ojyr3RV7G7DIzrCesTOSCIbRpb8U+RzZCZyO4J92FCBTpcQT6iRNQI1HHA&#10;Is/+SbN5VH5FU/j6V378BcBPpOn5/v0rv/hfahszhNSc29ke0eokEVg7nr2SxElkByMnYtytVAYS&#10;mBGVchIhbgbgQz6XR+mZVMwaxH1C+uoVFzRbmXtQbo2xfUkge+WM09N39X+ROs0kf+k9AFOAN4hj&#10;3D4oOUTz7Pju5QSNbe7oTaqHF4m8MD5BdIz8VNaheS2SnELsXgTYJGxnK6GqyVC1ur6/vnN1ff/m&#10;9t6NjUjwm9triWcdCVNxnpFCqHMHy4mEdWjKEIUEJwc6Hql5b+vK5a3De/fvnR7mWfGrSdUKECK1&#10;UnBmTtIxRMC0tRWNSp5Sg4nCOrQjrvja+iIqQBT0NUvz0eGlVgWpT0lqTdHozeTECjG9fOng6Hjj&#10;7PGNK3vXvvhaVHjBcrSyKysReTNr4eXTUWtspJGIamdHB/f1s7x0cOf2W9/+zlbScl27qil0+FJJ&#10;57qGnf8GYxgttlh0164DHx+WjVPaY+GGZaQM2WKn1A1qKAkqTHHF2dHRe99+87feeUsiFhLGimfe&#10;En60G6t8AjsfPEi4wf61veQDicfQ8VFC0cLGRPExMucXtusdRuqmJpYZ9E8lpzZLc62YgQ7JH1Cv&#10;KZRuY3oYrgbqXctKYnKuRsouYatudAAO0KYWKYEVcUVThdExXfJAVeCr4objqobKjKp1CgNQanum&#10;H0mj1roynjt6xcYzXj/TS3y2Tmfap7xgklnx5w/zCkIz4aZXchLqTwo0ybBEVUxn9DmoBc2VHIyP&#10;TIaAHUM73SjSo37Qo2J2akEVUdJgL0Fl+Y96XZTz677qLXp/DeuJVgY0BCUCre0rr0ZABJ5Ann8n&#10;DbQ02Hwo6lhUGPsFpwiaCvcqj8q3BMXK4fXp7aO7rYmxg6vokF65uv/Vr7++u0H1GqzaiAdJRMPw&#10;cy2aHhgV5x5pmhpFwc6myJ1C0/EVZSeQZ07zENwaKnrd2eIaWzsO0ex5vDL0g+jq3JLEUUi3KSIQ&#10;XiF9h3dMJvwt/P5y8N2EeMdilvJAorMvxUNpUq9ShLd4UjMsPw8rSuGaoPrD+N7iBBSC0KVU9wA5&#10;zHi/+OWvvgD4JQL1HL8l0Y3WQUOMiKWBpyObTcKx2PNJh5SFz4bV2/Ph3vYWUhG5spEI47R17fWv&#10;riQ604ungU4oLgFk98Cwc5r9W80YZwuCMjLXLIh5DWyjhaL4kO+HcC/8q9wcl02iB4yz52RubJL1&#10;+2g6srG5WwCKVvHhyd1Lx3c3dndWYxTf3Lkc97et7dX1lH7cCQewmooS+be9m/fB79gmSeoXjAvE&#10;rm0G6eOCFFNFWGxQoe4K7axzyCcMRS2iaTRKewd9cU6VIBSpVte3r+1c29j5+KNbdw4PQoWsIw5y&#10;B94DSEbMIcGH+0ZYASawK2teoYCKvhOgheYFfJqoCSZ06KLD9VsR7hEpHiflbe6I/87BrTs3r117&#10;6fVXTw+P792/H1Vv5IlYB5L4Nl7zcbAM/Vi/dHb77p2Pb79/fPfWwcm9b33j9z74+MOXr7x8/fVX&#10;h3Ibcgxy9R/64U6FpHBySxx7Q5I50N2NQUKSipvaXFgm12+Zf5vgqvrhzqLK0ocnx+9+83u/8db3&#10;2bJxDtVB3VShOKyFEmHg0GU4OHL/8PD4MIU4kaFZpSaBR7kr7+VC5XeDrF2WmEhL3FXBDtkdSMOA&#10;LbzX996obkRf9OHtudBR2dcJ6V5FPS48I+sBBUaksTmHijviUrLXaXevbh+WpeUSZnOGXberXMnk&#10;4yBdUNfKLuQ2kSLYQRZSO8DzHBcnVccCKb8SJe3rQy4/sdCRDFsMe8u8OqL6fNBxmM9m5fPeojei&#10;Plx9Iidd/wVnGDM4iXHGbhm8Vdeix4epQB/ABsYEUP0EHMkySWHR2mCuQt+gPxB1dAyXH0J5Fe+a&#10;MDr/9H9k+/DeKm/yOFzWbVNdTlgltwRfs0KIucyQvVadc2nl1WvXv/bVL+aIcN6wbSUcJs6c8Tkn&#10;zQyabcJZsZw77RMFMLd0jBGlE+hK6i2KmIHyvEsrmGIV7Vf5ESLQLHjxxomQMdz77R4Dl2fOFHz8&#10;8a2dnXiYwt9ArNzc+SqcAswkHnz5HGud0rzqBJLhg/T5mU0eQoOm8PEKTrrZjEmlX1cS9AUksEO+&#10;f/jox3786y8S3cwo83y/8cxnXROMXUNTsy1lAzZ2pbR6K0WRkAjX4fise/Hue2/fP7g3NIAlySU6&#10;1btKnqQ5dZCqBhD6D6a7rdV2ggEaAQet8XG62RcrPcnDs9fb9TGqqq161Ko0aUpsWHjzLf/J9oai&#10;rRwf3vvgzd87uHcHL6+1vXu37378G//w5I1fWPnkjdXHt9cuHyf1c9S5kZKj+8YxmJMNSoG3muJU&#10;8Ok00E5K2TlkffUTJRvGpNqzykxZaY4r5ML4KRrKCcJe+DgpLW7+5Jf/wk/+9Es710MyswqHx8eR&#10;BMgOuhH+Ceb65OHjpLO5f5KqNAmBI2kB2jSSSjIBRyn5Hpe7pLUlEIzUV5HZYdewtzKVpsKgwkdY&#10;80izt+/ffufjT371F37p+P7hn/5zfyaed8mmSZ7s7cRJxKsWiSSla05PDg/v3Dq6e/+TTz783u99&#10;84MPPnr37Y+29q40/ADKOMaev6vRncAatbMbw4GyqqX2A47cLbo4DcRWLz+msfS+TckklS3rty1t&#10;6W3kO4oco4VlyN9mXnuIa5LRSlFg3j86Qc84e8DZLmlMbMUujQWq0Z2dKiHLFzjTjY3NJFuXfcAV&#10;gdzFO8FSQUeLr/Kaic0FVCKqIdmV6dkaU4FxpHoC6lqIHR372PDZx1Xj1+nPiRrG7/ZHXQHylLlx&#10;xir4IOC0yl975qxpfY+tjUQxbbbbVZ5MaZUQsgw1bijm2eWbEY8qV6WOmNvToKFZPeBpusln6FJF&#10;XhR7a2Sb76QpkNsX+0xmurUVrSe8hs5Ajh81uFnxoyEnPW28XqJvgOGIgQmdfDdOdfs8H96VBPIy&#10;BHwwYnlKYWjKJHdsqumscRn7MSurP6ZfwZS4TJ0wQoVH5IIbASNekO6UClu5LG4omZ2EqyS+VZaU&#10;QcRInSOmAJCaUJvJPbuRivCXfY9yNOuCKqxOBzROTd561gc1rQASPQSVpOAv9WWrRzx123CWJ0dQ&#10;6h0jWKM98pWBB/XDvOsmks2//vJLN3OEk7oxFCxd1U8e1UKzTJLihk5SlyZZePIqJ8GWRpN/Oe62&#10;DDVOu8ECN4aGrXrzXEqOM37BmsrO5gT9nb/zd/ruxeu5nYFf/IV/VPoSo7QOlglKAZnzb3CsQ9lY&#10;gstJiQUosdonIZoPH7107ea1L38tDseDpx5i3MwgDypSWsKPEitgT9ce/raqZm12arTKa5c9VxCa&#10;sFO+QUKgPKQcgoKu4p90rs95mu2fMJOcrQz2ytUvrm/HkwBZdmt3b/vqF1cPj07vf/Dxb/3T9//J&#10;//eDn///HH/7H6ydvBNWeeXyLqfOg0/HDVPmbdXOkEcEyqGvRHAqzexBliAN8OK7oR5UezeuQ+sF&#10;2fO+yMvrV6/v37i0dvTx7bN4C5wl3c1GUrBxSgPMurdkkEQ6KH9sk8k2ll2TVOiNS25aSmORh4qk&#10;VzolxTcAAWTlUpJgQ22SHyYZ604Jts58hmqcHtx76dVX4p3zwQcfx02flrcS/ZwIGZLdHp09/Pju&#10;/YOTB+9/fOetWwef3D98af/KX/jLf3736tXhK+f0SMEd8bTUToATxX5yfYbtoxM6Y7nrZfJDp2mh&#10;0h/MkrIyCz4Yvm7FpLB9/OAYFf1vvvW9kEylOIXRx5euX70aRiUTHYEkzvOZjoT9HNy7S05ubNi+&#10;9ALLP/TDKicXHbJ3LMoDtKDuQSRTSGH70bE126NrzU41k7lpjNHJTHLYcG3rGNDP6/fR3WHalhq/&#10;YQEUGWtaYv8jwnZGyxnxIAzMqKMbyGejbFGpsDtffwLivlhc/BKA2/rZqfyQQVGbxn5TlV0bv6NQ&#10;lu25y13IxFiDEghCoB1T0vOo+yHDN2GL7EWTprFM0SzlLu7tYZffoWsyZKpPaIVOah0wbhCepHVg&#10;2Q3InZO6PktjdofpNJWQoEqGfahPX0P8h99f14dlgmeKcYSU/mNdKsS7eOoz3EocTE3asims44B6&#10;hR90KrnL9HV5LO6Wj1e+dP3mV776yl5QHD95dSDUqQOTA/9uQniISMDpXgzXVIAlto1dlDOVI5E3&#10;sb6ZBZw4twOKQRo3ZzgcOn72ZIo7H6+tJnrQXo9YhhbdyVrFXVdvPRmL9DQKxQ4sAkoY/5GWvql6&#10;L60k3tYiR7ousgjUMGZZVxHfEejdjdHkH5+c4uV3aSXlpDUAmhNiFOvi4q//5E+9UNH3xD3vr1/9&#10;pZ+NlOPaQq2ODw/JXgQLi6tXdm4EIK1JyVlLDEkuiCoqG24/iZh3tq5s7l/76tdjey6WlYh5Soa7&#10;m2e5JsNJthYSdanSI7pnUc29yMeJUxNbJ2w9d/wQolCDr3E2IkQJ4uA8ii0lx5K+8gEDMELa7927&#10;c/D275y9/Wunb/3a3W/8o5Pv/tL93/u5gzd+/c4Hbzy492FY92s3Xrv5xS/v7b108sm9b/78P/7w&#10;l/7B8ff+8frRh0k3sbK9h+1cehXdbu0MjnpIKJIGhaGikdSB9x4vGCaoKPF4FXZI46X2b1YI0+DG&#10;6v7Vvd21rQ8/+CSmgMjZYciTq9IcrqkFThORISCGMPUc2ISEBehjXc6SoZrGhf50/8rVqPDBrYjy&#10;Oaz45kF+w8vn5EtG6EvehUOPz93O6srutb333v3gw48+jsyQMPqAdzh6ElATep7sm3jO3zk8PDg6&#10;Wl/d+qt/7a9u7e2NlRuKCeXsDtyV6bJ1dHWSn/keNPPjM0Fgvkzps3xdBfsZdIv+CIvDGmL/T47f&#10;+t3v/M777zCzImo2RuyOV67uB+BDSTOCzEzUEAbD4xBMp/CiIhFeDZ86neHvpv8mC8WTqjoqjDkQ&#10;9hL2d5Sf+RM3Zb/NC8cuNiRaoWqMh6LCCakrOxxCmjEOSv08qCBJxfaPXwWBcIiYkyXe7dN5dHDD&#10;XVx2ICvL9VWbI9NrwMbxmjxl2NRJcUPQc13b2o5YSLgdbU65VrQSVF3f2EOMxsPHXh7Ec+aENI9N&#10;z3h/4tYXo7UcVy+oIF4HN5C7XFShfnB5IzrO1FUuB5GHStvw3/Au8l/uV8cob8Am4SB5Bmvl7jEX&#10;o2WJ1FVTi0VVEI+1P44UKtEBMlidH9PD6BIMT+cpWbUwf4oQxLf1XLNIOGGwzGkk2Bn3ne3tP/HF&#10;17/wxetxeTHfn446adtJtMY94nn6oHEMWwNhiVSGtBeWjm3YQ1xDMmACWJk9A5ViV4oGLs43OYfs&#10;drQdlFq4dDlw6/SkNk14d3qNReayjIWO/nG1IZiGvHjsmIxgYzO+sZei3ecIEu83qGcy4Ka3+Ty6&#10;uuz9JMFNPnJaMJMxbrzxqCVcTzbxcTLobSQg3vwQ6Mm+9vWffAHwzzu0t3+//E/+MSpNdjbFMwLb&#10;9doIPSRvSeLitnYCjdlYce7K5smOyVYP6mS/BzSu7Fy59mNfM531IMWcQ4+jiC4cSltUrA1UHHKA&#10;OoIB84O+qIpdgW5OaD0h9DDCcRbL49t4+QkJ8BIeTKBbMVqyUMZ2c/vhpfXEeh/cO70brfNHRx9/&#10;fHjn9uHdu0e3Prl/+9bhO+999O3vvvvB+x+/GXxNGqmMeXP7+L13PvitX/zo1//hnW/8/ONPvr32&#10;4HBtey8meUBWVsWHkNDRzvunqlcIruxvhRdlF6OboBSdA5AhH06qVF0LNtavXLu6t7p9/8696PZw&#10;slt5HPKfocYonqGHfNS7inOty276cf/+QQ4nMY2kVWewUakR7KfnrQYKyIrpcxCtYmvf3KLeV/Ep&#10;GfQ2ttej4P/oo09CWSjEhtABXMQimVKyobwpXrm+ubm3s/WFl17/5/7Gv8jY5WkYPeRtssTL8rMi&#10;UmeV1VWDu0yOelD2adUqPvZb3qrJ9pZi67TC1Tf7o7zgo5OT97/55m+++yap4lWkIEpdXr12bT/3&#10;pggPPAqUkgifsKqt2NFWa4SuqJ1pUGHL7WGbak1SJRAYGCyFSI+fo0RQcKqKXrQDI2FNTMkCbi04&#10;E5QEIq4QpQphYgsBveZTa39UPqvccpM4xjZIV8QqosiwR1kcdlKWdopgLp3e/hb55lMpLzz254Bn&#10;gV9YRCgPqpEBRktB8qIA9IXlCqMkux1sjs0YoZfZzKEqOtbcyx2WthO7EdNdRnte7TRBa/LxOvNX&#10;heDKwdkgAKOWi8wd7YL+B3o12r5GAa3cpp0kZEOuj0G4BRXKnVNmjUE1EVC5k2EfshHVA2a5yX5h&#10;ddr14ZFHv2DChNtw4kk3n/OwG1Z6d+/KNVLQf+ml66+9ep3K8QyhlA4fT7YDVvyY9niDfWU1bPpZ&#10;vN34duVyXN4F+DHr5HaPwd6shg4ip9tAmseX8hUnOo9GgR9rm7Qi/63CtSPCg/3yg5HEtQXgEB1R&#10;xO3YvL/yr+ztBEBhwCf/3eVgOakX8ABGeaEVgwGE2YDYGJobWpGoGqYUBhERL1IEGhdZia//xJ94&#10;AfBM2vP/+tVf/rl0MoKaiWjBmqx9NgTBRYIQMZrmiIhSTJ+gWGtw6AhQhTO4tn39yle+2vgWT1oV&#10;7KXCHhrO9zA9TsRifOvZGwbGkh41ka2DVD2ervju4gorMxKI2gMlgZbpSYsJ7/n3Op9HP0JBt3b3&#10;t15+7eqX/8SNn/xzL//0X7n2U3/x5p/6y/s//mc2X/nq+rUvHD/eOX6w/vHxWXK23rp18v0Pj958&#10;6/5H9x4dnKyeRKMRa+nB7ZPv/dbhb/3qJ7/3Cydv/nY4hY21R6vb+6OO9aRH5ZH9p3BRCQAq0Lqi&#10;lUg8h3mH/FeVrFw8vurbm7s3rib2/ODOJ3F0CIFIQ4mCC9wS44CXMsK8YfBJEZ0CWRRuyZzt7e92&#10;rnJNCs5ofkMRl4flIXECihRbeYhKGvDv2Oowv52eJIbvlVdevnXrdjiAWPEy1zjQ1v0iSryoSVce&#10;X9/b+/KVa//8P/8vvvT6K9qAGfCA37FMTrWS68zhCb2di26TgUaK+4vVqfdG5wXMGWoYmy8IMaN9&#10;2nA9i2vTm99447ffeTMDqS9xvt7awr4YxQcsUcgn2whnOrJtNsW3elABEQmvm6xPhn4ae1xC1q4O&#10;PkBWUr03CWdMGMdgWFwwWN6r+e8IcUIM7d7lSj1R+MTw5G521z/AF3W6zBBsCxZT7T7Q3WIh8Rdq&#10;10VKp8+egT5mOZXI42onQALVyqwas7ysnBbXoDnIx7ly2Bp6QQfPVsUa3XnWxq+4jOuG+B37sKKy&#10;QXHF7PaWzHTlX32cnbRJ++MzqsCb+A0rP7GsRfplzmOKGqi9gyHL7oh+VQ4NnZBDKFfRWnmo2rte&#10;+BWOPF0VZHl0eUx8GjiDE3F6nJMzTuUE/CONbqB1Y2t/a/fGleu7u9s3rmH0SZDwle2tvbWN61d3&#10;b1zfDx889qUjJ9VCNOHbO5mRsM8ks9raYZHin6s2tGXjs+JE6ZqVNnyMsjejAlYfJts0+rlEfOSz&#10;ZLfIiSWTVVIaO3lwouio1rc2tpWc2BV5AN587kF2oCouawqQzi/TEtSvqok4UtX7+uGPEHvy4FoL&#10;ylpHeBzgd5LMGTEikKLWHI7U4MMfxVRXl378hQRfkvH8v0h0g03XUGstoaguWXFOepYT4UHaDQeN&#10;CjDiCPnq1cJfvrKzd/MrX08KT8UnKUP1tP1dwczDxC4eMpmo7nva6CYt9Zf0FQt6n6S8AM1RKoc+&#10;u9QOdFlQqElO9IYB6supcgYlh0zoQ5eDsr2xf2XnxktXv/jlmz/+k1/6M3/uq3/+L3z5z/zZ1//0&#10;n7/+5Z/Ye+XLj6ik9/jWwYO3Pzz49tt3v/POyRsfPfj44NGHt++l0sndd944/t5vrbz13bP331q5&#10;81Ec9FY2tyWLyi+cqaFwGCS940uHRXrxzYlVEpGDt5YXcvza3v7Wpbt3P3j37RyyI3xhAFSwBS0x&#10;0g/nkFECWAZEITbs7JBHmE9RtK7E4yavHGWcY1UihqAQ8RjG3MyaiXsMc4Cx8Pjktddfu/3xrTj3&#10;hVDFDlfKHO/65EEKL5HefvHGS//sP/vXf+LP/2n1ny6OfaYlbewVjifQr3jF5hlETA/twXKBBH4u&#10;anaaSru7cGE72DLC56SWN369el2l4QfHyWT3nd955+0oSxvemeHhHrm2RrrlR48jwJMghIWIdIKh&#10;ukXBu/1AJaUvPMGbHdZUJOgdwB3Rqqr1CpEFown42yZu8L2AF/eNHk7Mgfu2OIrvHGKeJD0vJX4F&#10;PqTNxCNh9pbu40iPDB0vKurimO1VSO9kMvtWiIfVMGF+U+OV62Id0B71yNVzhkcHCtiRwFzhk5kd&#10;/ETPpkdTK0Mz0JnSjvanda1tXMeUCeOj/JvTz1GrfhxYgNgzWBndPwewarOXVmiPYEdz8rHHeewH&#10;J+iRR+jAkz3RbprGm3W/uO7e95yVs2HTg4LUhdMhQEv14Iqq289Fo+Iti48aAD7GS60hxMNWk+Xh&#10;SnI5f+m1l7d2Yona2d6Jtmtta3MN3pEscSv7u1s3rgXg2bHyNglmAQjxUzw7u337zu27926lyGMS&#10;Th4fp8JThhhTesEyTHaWyJyvVjMiC9EIqchZYuGchBxDlPQP41prukA6Tnp515z/UMUlqtnK7m66&#10;+PRRL75SRuY6vMTIq6g8lnZ1t8KgnunDOcO5hue4HBsRAnoWhErw0UbEFTfMqB4/0Vg41bwMGrpc&#10;L/pxej2NL17P6Qz8vf/g35sQ2X0Vd0oDjYj/sbxXtk/IpaGo2H2j49zb2sqODMJvXF7/sVe+9JW/&#10;9jOpilCufSC6Y80ewrZWn9ZSD4gHG2yi5jL1Q14vD25OUF5cU5jkGg5v9bYzdqjzx7oPgMiWcod6&#10;V0jjuenulR3e6NDSBfbwwstap2gAyQ93eJK0MLc+/PDo1t37t28fpOz6x+/fy/ujwxiwo+a7GoK3&#10;uXYtVGD78pWb+y998es3Xnt1/5VX1q5c5YnpW9SY21fQv4lpHbWj7Gg9PgMflM2iKKNyzN27b775&#10;G//4F37j299/78Gj0JZ06e7BUe4NQCffTGgH3jGtrUpuwZXkqKEmavQwl7Hfp/0Y+XYwTOjyo/IZ&#10;Hx8iXh7F8ypTLguHyHllfeMnf/qn3n7znV/9rd+OQi/nPIsdihaP/Vev78ZEc3By8pf/9E//t/+1&#10;fy1Bg6IHFHoi/Z3dUZltwukOsFxVt8BY3aLbGH9hkcvUdI6rVQzMNtoyjmJj24KyJyHX/bs////+&#10;z/9fv/zzsRnFDznrEADNdg3RCuTvbm3evXdw5eqVENJQ4lt37t66dYeAQ9IJ19w+diw7x0pL8kDU&#10;Pc+jUKi4SKGN8GNmCS0PA5vpvsXnOUqC4TFaXpbl4YO6qo29xzuM79D6EdQYWsxxI8tIC9diwTHp&#10;q5PZ+jfI9/pcoR0NxxZVWUVhTc41ksBAxAEbZoTdgwyH1RnftIZ6S517PuTGVAA4Ms7OuGVSmLfD&#10;DSVXH0BruYWINVmYKpz6Bhna3Mj5pFFqlmZHwU43RkFeOwZ4YJ4Y8+dZlRHBtw4bCpr5rn5k3IYR&#10;MtKifLcQKg0i6JTpu2eQLhmC7gte6EgZRUfXfLRM/tAojG0GAo7tyFNWkp8/gWV727tRd+e//Ryl&#10;9ZWdrWT2JNFX3E7xDoF9iL7z8Reu77/+yo14v6APIZJVg5HZBgPZQwOvM19Wx1xyjxKhXnMR86oY&#10;DTbLmsce+ihiBDEBOk/gS0slut3drdgR8vhAbI5C+PIE5kpASEabDNbB/wTvZpGblSTtlkstPw1H&#10;qp++FUE5ztlRpt2FJTHVo/okN3MWI90zm83Dg+OzBMHfSmLsRwmw4lSiwFO1leszov/av/Qvp5rc&#10;C4Dvdn2uX/+3/+v/ycxHD6PIjayQ45Q4C2itAS2GKbdMJ7sH5m0l2VRwsQ77t3554+tf+NqX/7m/&#10;Hhcsic5ipEXZwhiCyIy7JZoTlisi9uwW+z21lWeX/5QcD8pXXd/koOcNA+mLGROIXJx22lxG+gtM&#10;wPLlA/ILTv6sktdOcpCjvD46Pbxz95NPPrkfLv2Djw5v34lb3L07txJhEN4gaV1TL2J/a21nPczP&#10;oyu7e6tXbr70la/s3rx5eWdzJ24NaO5Wo7A9OTx+cHR0OUnsjw8enB3fT4r5ZLQ7ODo7uX/06Ozl&#10;P/0nE6T71vc/+p0Pb71//05kCSxzIdtrq3F2i8NWJFRFWfNXJ7Bta3N/N75v8adNMhxknGjncqSj&#10;94uCMU7xIRDHuceLc1xTCB7BZfXSjevXrm5tv/aVL2XF/uF/+QtJVpVhR1hJ8dngYti8jZSk3938&#10;0ssv/9f/2s989a/8OfwKBkDPqz5RYeZpmrfM1kBJJVylrMqFrsYksnfCndtuhu6LaniMMmgrSiaz&#10;OHnp4fGtOz//H/8X/89f/Nko5EOA4GP0eEqeoMb/hMbF3W5vdys09PbB4XvvfojkFL/RaoZgE/g9&#10;TAqKPuQAMfGIqWwg0K0uk+6GW1LdUjYAea+efVRudRk0oMTvCW7AnYwadAiicgFxGlBh5kQEydYD&#10;q1XwB+pN9MaMQaVxs0gLzU6jdnrW+ZNKPaBL71WAK4PW0mMRmvrJDzt9j1Q1H6yQGulhXulR0mSu&#10;65krKN4Dh5XL4XTwugbDLK3GmtRFoCeV4uJnUWeXC6G3kQzUFY9Hy+awaljT0Q1g+W6VWM+qRU5P&#10;8VFXoSKxMVK83ZE5KC9i+0NhMFTuPbb5PDF10cnNBXbhfayOoNLKDUU/eKhBQ/gYmolG5nYtp2Y7&#10;ivj11b3tzUxmoslJl7SGg3ruM24FdocaPqp0rm5tfuGV1FPeJk1NHg3uBddxqasvfR5NwlgTyBt2&#10;SMh8Ig3yZRw+Iy7HPST7kxwWiMtEpZ+eRE8XXVrOJLIyw4WRMiLDRciAsD5R1/FRkuTWESrGKGw4&#10;eMylaIXlccvCIaoRUJcxowZL/o76xJgrd1C7JKUPLyUvihog6ttHyaOfTJVnd+4f3j1OSmztUXEa&#10;oBAOWffLEPzVf+FnXgD8mMPn/Nff+7/8H8ADJDZUmiFhbGXPsg6TiUElTEuiFiNTktWPPGqxI8Up&#10;40sv/fhP/PWfSewIqkLVR8MZbnifTGg9yDOEXCm8cn0D27T6V6ioS9rgxM/N3BDiOfHjxsUnfDiR&#10;g0jJusiOy+Y2qopEAya3Ib3plwUPPaQHGskHgDITWRyMvupiEqTPV0pVFdvyWbjcw7PDT26/99a7&#10;t24f3frwzaMPPzy8c+/k/r1ksI88oTPu47U8n1pkpKBKu2TPWVu/e3QvT0tge3KBbj2+lIovkdSS&#10;TO7Vazd+4qd/+tLW6lu377738Yd3Mbk/Cucff9ooD8Kjpy5ENICmaSOoDeuxsEYsbOJuz07jGZTP&#10;MxspE0sQ3dp6MPvunbspIhfsv3+P/HSJa4qYe3P/6s1XXn71tZd+6Rd/7Ttvfj+KgEi6Ci7JUvzw&#10;8BQvjf2t7b/53/3v/6m/8s9UpTJk7rpcdEmrn5DXqyZ5fKIT3pi3IYgr/RvvW/QyvMAlmXUqQwHQ&#10;X13jrK+ymlnlTu7c+7n/6O//x7/+T4lCJlMThBL9PDn+waIwown2uHp1LxTq3Q8+Sh4hxBRSLyPK&#10;gFm4lpLkKxoLzE+ohGo2lh0su2kAPXoRARvnU83kQhE7ytg3pqOcgTFFVplTKcoMdJjxpUppQV26&#10;OoHxXLWNSqLqPxrQhcE7lNpBNF5fCzeoDyoByyHcfpIYNryrhlxOgTsYBdwvKDAv01BsNidrIMQu&#10;uUiygHlHl6a67IrRRu51+DaF8kw5m54D5EwK7u7u4fq6yyUQoYfmINe1wZn9E6SdT9Z9gG7ZC87i&#10;EkvRqTDQgMgTstNnKqqE0z7S2IfAHlXhyTE1Evo2fgEbh7EM9l/VAzA26TA88iuuTtzs1jdfvXYt&#10;G3sjcbOJDV9f3cdcDSUKXu7t7EakjhE8hyqZbPJp5G9SdMcQt7L26stXr+xsmu+L2H2KN1YEx3ct&#10;evhUfsKLhVovmLUfmR3ORPrZ6Qayw/CxTOYwNsiQum3kkaTF7F707dlCCuPaUEmMGYNBpitKlXi2&#10;55v410WyT467KNvScXyn1A9moeAJ3DrpP6tk+kttq1b2U8HkTGbLsc9TbCMm/7imZoVTZPru8cnd&#10;w0TYgOkIODJqaSfD+ef+xf/Gi3rwhY/n/fUr/+S/xL865O3sYY+BWxDm032lmwaeKNQ2qOk3X2KV&#10;iYX+8vrV3evXv/rjPS1QX/dA8VAiwJmcjfHZIvrQjY0iiel5G3q1Ol8vPuzkaWar2k0qX7ZgRNOO&#10;SyazKBeo98M9dNlgIFM8ZMtJEKxpV6SyyzxExV39rvRPUUhaWkTN2Cp3EeuRvqSVjDQsT6x0N/Ze&#10;+soXvvKnvvIn/uKf/dN/9b/603/lL379p//kq1/52ss3X7v+8msb68lIvxZUab5tPLRW4idPypq4&#10;iOUkJ73q5upWdI5R669f3rn0eHNz55Wdmze+/OM/fmNnS9PY49UknVBNmhPfkhJpyFRryTmLu7hg&#10;EIB4GMeznMzopNPHLLErkfIB6zdvXLsW6rSdnDY7WQ4j8ZL9bTtB91f3r+xvXl29tJ6006GTEeWJ&#10;k1xZubK3lyszir/x3/pvMvwSB1W1utoNGamjmnSq9bBwiYdUUTX7NKHVuhdkBFKF90mrMynkvR0z&#10;j3cqxE+iWcLgvv+73/ruB+8nI0cfbFqv+NltRWMRXjRqzK3NOFoYPXhyeufuPVWMLDTslmuOzG22&#10;nGItm7F+cyJ9dj6uJ4k+r0iq75v8C33WGzq/G0qnrqtEkw7rUbHgeMyvgsbUhLLKwbpcUaBPXRcH&#10;TbYBwBuuo4rjhGK3WxXE6z3nPMrKylgpeQ/hzCz3iLAGvNK/Ov2totdplRqmy2ehX/fQ4mSgRkOX&#10;uvproFFXlG/SXDiPkc7BpSfSzJ7Tl55roBp7B8tAs3LbiH0q2GspcAK7b+ejVau/nJCe9qr02WBl&#10;d5YYx6mpNEFZGomMk4CgPGQGPq86xKMt2Sm7FqQMndu6urP36v5Lr968fj0wvkc6jHjPpY5Wgn9j&#10;Zg8yJmr89OQYfs6gfArFkigmed9MnWsWisfhs08fJL/Uceo/Pkw5x7DQD5IN/l7Ua8emtnv4+F6K&#10;t5zEh4XY9bjK+ykMN++5HQYiwJoSU6S/o5CbLqAK+jVdZd9mQiLrSy0uxYSfcM+0gHkoS6DwHb8b&#10;bDqQYMpDE51v2Hrde1hJPUvZmiZpZv6zdmoXAHClfKR1XDvQbKRH8eDNtSgh3M2ET1uHPn+9bqra&#10;Fyr6JWB4Xt/+vX///yhRzJaF4VM1B9kNF5oNhRXe6stVeIbSQJBWo7wlYeqVre2vv/6nvvjP/tWQ&#10;k+rkJTpTdPskmRWyOfD18KzkXOJehe0zXhW4EQsmIVtHZfNOSN1KKMfddd/iQyX1KnsL/JNEuCxf&#10;cuksKbaJYQOwb9NLOFen9+zXEmRdvGj+qrrllbMUsTs8+eiTWx9+fO/dd++99/7hvbuRs+/du7cS&#10;PN3Dhn/z2ms7Ad+bN2984ZUrL+1vXNnOMkSN/86v/NP3PnjrjXc/eu/jW3GsNylFAtOPNNpC2JJb&#10;Ms84Oj2OxKZZLro7fCMjgmW9wLr8lxCyuAJvbSWQbH1nP9iWuvInx6ehKKgor+69Ep3B179OPtzj&#10;B99/9+1f+vXfSG7aaOn3kzfm0qXXb776b/zr/5OtV19SAh3rsjRmbcLTtCuUDwo7AKCTvCTxu8Qz&#10;Ie60Q6Uk4oW6WdHSJwoMLvrDxw8OPvnk5/6j/9/f/+3fjPiVsQ7MCDtyZY+qh4QFPwr3EmksT/nw&#10;w9tvvPm2FTAR/+VQkOD7AFnb7BXoJgW8lsVxGUo4AncyRYNEbk7CVEsGKYdSdTjoiSUCXl5CxNiY&#10;UYGmiheCnHpywMiIFG7AFZz9OXGlPk4OuwZ4I+JSVbYyKaJq06DKkw4Oo6xwTeZsex3ZhO5obnWO&#10;o5jbsAVMD8K0kbp2lHKRKZlBd97z/awGdfy88DAQiR0pIK4nONPnk2Xr24GqH/oh1mUwptYZ7fHw&#10;APrql8uQMS+xYBP4CA80CKViTwrDG0P/HT3zgAyaK4fFgbo1eAdw7fDvU2uX/HJ7u7upl5VaD1e2&#10;tqLqJvUTMeKPCEazpBu5jObTj+4KS0dgOXK6bCFCOYv2eOVazktSwcdojff7w7tRhgVrsdkAkdFv&#10;klWJBP/MVTJCEowe+/3JcZR26Rk6uOjtsW3rAXp2Gv1BRhKwzyfR3OfT8N2ZFjPtMNjUecwcVboI&#10;35rWsslNN7uyGQt9dPV5EVmHLjUrk22qxR2mwfyMLE9IgCeIWmIZGxn0ZGad9agorDRDLO2j1NGK&#10;5uTo8Li1CcrfAPorK3/xv/IvvFDRfwoiPEdf/Yf//r/XvZvI53Qr3GuUvdkN5v54nPBPxFPlCdnu&#10;2KVW4ruUTUwe9seXf/LH/uSrf+WvQgFKwyrgelSrEqqicgngp+hhDJsDhiGD8hBPn5dJJ79A2dmU&#10;vowtJXSF9rREHM7CHj+Q3ut7TUGiwtbyo59Ea65nAAu+oYTJERccRNiqWJmDxbjG94WGdBuHWPNW&#10;otHEifaUJHpHl04ebuzure3jqkty9lwap9mV6JmpFdGzd+e3f/c7b/zut9589ztvv5tDubO1ERmA&#10;7JUIeDi5k/QWIy8Vn0JzzItO+sxAX4LXzcJG5ah4EEVd8+pLN1/54hcT2BtR6+ToKCXlSXSwu3Vt&#10;by8OBAfvv3t4cvDuneOP79+6feduEuRnKve3tv7MT/zUf+df/VfXQtkS6hMWQwmjY1TDHAZusGuD&#10;l6rFvMzc4O0UwbnDSGaN8Y5PeoweGJZOumib2D7HFcx0Pta3K+8TLnz8ySc/+x//g3/wu7+Z9QiQ&#10;i9zoY5NfcStBTZvxW47LQtT3aHXeeefD77/5Lip6JCRkoDhzxafIxyKkWjiUjT78s1xg8Ng1raSq&#10;IgiWFQqbmDqhmY4RfvIoq0n0fFlHA4hVbjVqO8WXTyOxFdjc83hsw2REq1+hX199dfgqya2dCsMR&#10;rxfNAIm+sk9CGh7YpJrpJ0Ho4BCNxHUmidDV8Iwj48XozHNlGIVaAWYoryobTKacbh9Rq1wd3wBp&#10;1ACVhbterE3oBhZcywpPC6fUnn/mkNHKroSdfuLicwKDQrxiLO6UT0XHTlobR5RltYewL51VxG64&#10;inF4ETFPKSxAroO1eKVlijIr2eC6GSLrI4dYJkOdh7HeqKrXtzd3buzENrWeWoubySSbQotJZAHn&#10;B+h6Nj3HRnuzPR4mUnQDp0vURbGOJ67kYaRyBGELwlCN+NJKDOGH2WGI50wCW0WyEBk9TqmR6rOC&#10;zbugwiiecSh9AF0Zl0xCtOL5Jna0o8ODmMOOSHkDx4D3O5B8+ezxw+31TaUgTovcgOF2xL4aCqM4&#10;nrIZl+MSRXHKjaBwBpShx2CPTusyeTJU8mBlS/vR2KUcZjZkWGD0WDFpoVRAtZF+xUcnKoe4+d2J&#10;ZgKtAlb5zFSU92Z1jE7r4T/zV/75Fyr60r3n/fVLP/ePs8EBa2Xw6JiyltnEyOs6DWX/RS0jZYMF&#10;jJq+BZsfnqDP+dIrr2994TXsRPK6SEWlhTKM1bN5fvyfY4u8IknhqFYnOWnqJA0SUwktn/OVyCr5&#10;X+jY+cvHDUWxNrkiLWe1asyluZ8eIboX2adXoag/hwRTpeWQUKskqHKijIq8r/Sg3VPKb6BXv73I&#10;qQwKIsyPWCD1zKFxQfTNK7sbV3fX9rdiTHVAPtu46akPPG3j0tqbv/Yb2/tbh7fvp6RUqNlh8g6t&#10;rW9vhUw8PHu0srcd1+VLURM6AfGv0ctb42i8wELNsrjx4qUI7tnZwfFJ5iv/rl9N6ry93b1UEQom&#10;bkYH+MnBvV/57d/53e+/+c6HUTXcTdWJMEsx6kcfEBp9+OHttcer+9dvCC1q1ZmXTvikZu+yIoV1&#10;TQfrp9mGi4f9ZlYpz+qAKlHcBcMW3jeamGmSPcACIqtS2/f0ne98/40PP0hQcbYVSbyRYBJ+TPq/&#10;SDCND85HSVh7cO/w1t174gVPcBeMNN0dBQmCHAy0sHEZYgwBe2Vb2Y8oRfo7H1KdQX/vxlzABKu1&#10;V8SfJkT+VQO2xq+aoj0weWwNBCy7SlS+rQyL5AqQZz+18FfQ8RHZCVG9NtkcOnO0b3VKGKVu5kA7&#10;9qfHbzpWRnAAhDA3TvEwaTPnNuKT2cyMTfFzxMtxlFsqXn7ddHjE+pM13QQ1mPk5FzgojFh/jz/Z&#10;AvBoc2qZYGzkRP1F8j3LiNjjyLIqDmVr6tBYdAd+agSj59oOSkd0eeOdbFcd9OhJupTgMVYeGEw6&#10;p5SMunn1xhfjRHpte3tv6+q1/Qje8aGLvIuoqy9q5tPQyvWoVjKfecN8kOZfhTk5+JPNk54cJU1N&#10;8DrSd9xWg3iBYnI9BpIJS8nFyZmYrImZwvjTid+xwbMlw89gB9tKZVjM5JmqpLkNw0FMaxSiyaRD&#10;8AtMQswDCcnTo5/ZixyV0DcAOxEUpl7KpidJLbXpYoKB7sEgZSPFG58cxniWmHN4NQKAsbUWw4QH&#10;Iwoq7eRkpFwlEhtrZxZe/Ocyaqp1eMDI1ZldEr8CTTQoKkAB9hik+JUvfvlFopvnHdrbv1/9xZ/H&#10;VCQaqHPj7CRKJKEdWcssai8DbtB2bpr6dA2mMlaoze3XXv3y5qtfVOb07AuL2u9m0W4CxvolQUFa&#10;ilFpgMNViUiFKfuKSDxvrk+NDj5Su6FCVLAbx75tF7AR7CRbks7KG0rCpL0qH4BisJZUCZxkvhKY&#10;pHswFO2N8qXQ5NA6pLIFA/LLFxSPJt1m4adWSZ8fsoTQyX90wYRrixtrrl7Siw5WYFAxJ5FZtcvr&#10;q3d/7VvHm5de+7EvrJxE5E7pqsex3aWNo6PThLWSV1ozMBb19W3leEO68cwj6gaFPL73D+IHEMw4&#10;TjaNw6NIHVevXiPQDwjnJH/ywce//a1v3E/hNeqgQH7NbsEs7WzsXL+694XXv7ybWrEjlB9OTAZp&#10;guKO20mVEA++yNWctoXYD0QVy4alcFKrzK7U4n0nrCvOKo9IQ24KwL/xO99646MPkm8/X0JjiSki&#10;hxduhknIiG9JvOYfxMfpkw8/wWUIijWC3UPWTCmKn7zqfUihIidbIZ01hTiieYPSCOWIGx1Ro/Hm&#10;K+Dh/aDZFG9wd+PAcgyY+RoNMHtPB2rIJTsBFVfRF2a3G0utGTr5Ghp43JT6fpqoiuXotCu3AXmm&#10;QGeXNbS97AsyOjiKTNkaPFaMJVY+qClHgkHX9chhSgakCO5Y3EdBCkRPVhUlBKmBehJHQJr+HwNi&#10;vYxm7VWuHOXqza3EMC1d1Uy9fItXedxBAlFWr4D7TJGVoOxkyEfch2dhuTXGM560r01w/Fl0Z3JR&#10;MEQW12lGxhhDBl0Nom5tbu9dvf7FmzdfuhIBfmPnaiA1yaLighKHDETd3E5tHuuq5XZKrjnUacui&#10;vJGHRMgOhbx35/6DGMDug+HZGBlZAD7abOJRY3w7OY2VOsuCahNz2FqOYZJS5F907ziExM0lwbRX&#10;o0y7vBMID+SvrcROkHjOzdVLMSlFQx9Xv52ksyKVZ/LKBd0vxwqAISiDpUaPSeiE2CSlHj4F2XXW&#10;K2K/ae2JjioDSXY8qrwTNcpJhY9IRSsS11tTzgpUIe/0lUxWTZq3gdJINVJOCoRvNTYCTl0UG2m8&#10;kVYJUXnplddfAHwp/PP++kf/xX+Gn7wWrzLuyAeClhw0J0cTDhWdw8vC6GaLnCW2cj252b701a+v&#10;X7teyWfglALbgDdPzPRBCb0u0+yZEQ1fbt2bQ/yK7qp5K/nJAQx8zSfs7X4+8NNwuoHlAnY5gwll&#10;2/ikXaUpyIKQNPd4sjUOzcGM4gBJs3YUg+EVJuagAn07MsN5AQjyV9Jf7kNgL9PQOQLNBi8BkVXJ&#10;5q2qGaWeGjGHJpsBZdKA7oe3D9/41rdW99Z3d0AvHGapYM8QVU6aXjaeemtrcdYJLFFRHi8rbMOB&#10;F1V/tA8lSmlIQ2/zLUG3R5FRHoYYhWN47823k603vY0wUf0Nklckoo31a3tXfuzLX331i69v7e2S&#10;fGOwZs4KI5wYLG3WQ3wfAhmrWil8cD9lepSfmnNQkXSew14l8ze4gP4ahXmquA25fedbb373w/fi&#10;PYZvkaHq6SyZ883wpXsXrRwcHhyHOifgmB0BIOuVzJLYpSpgHEW148q+2m5CPXFfcg3tMJrSViXQ&#10;0cw+V1df9rFOcPJWuH2NI6DoHy06YpB6rFxXh/axSceO4QFis35hJJYnM8+ILsP87HrL9fIU6gTz&#10;GdJtQVX5PsRb5TnjIA5CNJ3FcdVdqAvcoWoj0KaoEuiU43KPmO3+54ORFtftbdCUhL/p3IdKxAOR&#10;C1KZIo0QNUYipsCCRge2ahcVCT59y12jKmsT3XhUy9KprufsNK9w+Qxt9xwMzcb8oa9DFTxVp+WW&#10;5K5a29q7fiNB6ts3r13ZWL0U5i9eJyRaZivrl+6r8qt5C5nVTHhiQeNSmmYinZOsILJ4ssilMFMC&#10;xg6PH6L7Os0pYjbiYhxuWPNNwDt9ji8nRzJwuY2/Sxxd8h5NwfrlPH1/B6CPEj5ovJN6Ezube7sR&#10;6cNyk2oipvRre9sxjuWzHLp0NreEH7kaZcN2ktZhUwjY40rPDnwctoBIGbmozEeayd5KDG3MP86H&#10;unu3ZR6RueE56FAC3KgTkuWxnh+hFxy6pnlG16K3A5lM2WCR3uNBn6OpZd/YkCQpDwOyunbt5quf&#10;7WT3zn/47yyg4MW7P6IZ+M73v5vY3oZ5CykLOO7BrnKy3CIkavo0GyTbbG9/n4jcP9ir6s8LbTz1&#10;wx/oOX+gFgbRkLf43K/5iZMz78U7L3apAm2HPt7MfywxTLJdeUUUv/Px3VjbrRC2FumUGlQPHx+Z&#10;r2LuaagPuW1D9HNLBFASFc5WAxaR061zWfoZ9I7VLlfuRsLYJZr5k9uHR7plgHvAA5bm/Lm/vnnl&#10;KobMUMSb/8b/zpwIQ4MqKIgE9LMzVrlUiqzHQ7U8Y0bk4obeW6HcqMnZn65mjnEvbRkL7RTwAN2H&#10;V0J9jm9//Av/yT/6h7/3m9E4osHxosBP8gGEGMWRPg+MBcJ6so/e/v67777/Ue6izoKh7frT2azW&#10;bg0LKJgtOEsduTg3iNzkSB/si4yargAyjmb1b9xzT4sa9QiW8UEmm721NYM6shomI9NhebiMqcpC&#10;cz0S7+g6N6RT4sVJCYsm3CQzHb6ZT9L/wZHUO22Y8LFlx0jhV2YgLwy7u3DTC48Gs8gYExMI7iry&#10;ha8e2giEYEMwNASApWVYtXkZCOe6zMBfsBzrOM0Ao2N9YY9InYYCP/vRzTjlpBKb1YPDFqImKm9l&#10;BzRS8OEIlEedoCZKDQQ3jofqHE73rLWwtrETzu7K/h6R4Zcvxdqe+LHI6Vd3d7N8QdicktbMLHud&#10;SYrykqg1z1643zw1SvUsbXzaI7hTyMVolKxZHFGrVMjjU/EBaARGTTGFlwd7DxNBCtuqYYk6XnFF&#10;vYJ+67ki6L2+kqfgDW8eeI5FNkvPBfohOG45I3QHFB0oG4RrSdE3SruYCUhcCOcU5i6Tlc7wtTr3&#10;dDaSuAcX+SQMhplL0uXw/bjNYCOgsnwTXNUHlF1gcAnlG3IoIhskyU3S3UTfdZytsrEe5iZ3mp+f&#10;yX/9qz/12Tb4e7/098fme/Hrj24G7t29K0lmi7PdZoyf8UbpyhNRMjSItJHHIVxJcEgDQtfvcxhP&#10;vfH33drcic/fQjt/bgiOBSrQcLy8ilbTa/H50qDnJ/YNZH+Sz4DrSbU5vm3LbbO2iNG+stFSb4ru&#10;vND3P7pzP9WaqQxRnxejGJEXW+CGAlAQk0uhTZxcuyAAzdyExpAo3BQHK1Xp//0on0QIOEI7B2cD&#10;IXQSIqxci4s96B4/HmjVzl/6GxDhgroa9kl8d6ZmI41v3F0VE6MAd6Nx1Qh/7+gR4xs76MV2qtgr&#10;HNak7Y24hhjZk64/ODx88xvf/e7HscFTviyfR0hDPkdvwV16tT+O7RNVauT9wxCtYNtqQo+EMbqF&#10;hTKgZRYwnqqepQhqGBg2cnTdYgyLYOJYCLdj1ccY6o5+op9I7vN1+lAMiD8atD4N47fF6EyGH/cv&#10;bMC9oc2hQq93ut4TaOmH+hqBWhNsnJmh+OXFs8RBCJBC9nu4i+pD4IdmTVZvxHibp2JUo0ErwKJU&#10;366aSr1Cdenx5Kh4D49C53oNYXsoGNgvWu5UOw1fWmR0PeDsGwNgEpo1Fs4BrqiOYUOV5Z7oJqrs&#10;4H2uLQ+dztuk5ajmQ/YozcIJAVT8v3nt2rXUgN5Nwpqov1cvX71CUYYd7N7AfBTb4cMIR0Q8JRRo&#10;8NGaRQ5jrLIi0b3Du8H1pJmNKf3kKM6YD6OhzkrF0aygniclw11E6sjfEckjpu/jtbcRBsP6B3iy&#10;7yb2NAF3W3FqiUAeoT22dsI2o0Mg062F23IN7URe31jf3Ywdfn2LQjBkBkfWjhIu7rZR6MebhHso&#10;DLG9za1bq6tJsIfLVKTz/B27+GS7CpthlMyQt9ImJnn5GC0j7m2zkWK2b5BKdlqK79VHxAxRwXuN&#10;VkQDypGGZdKvEyawqw1LsHf15mer6F8A/ES2/yh/37l7h4MymUchAhO06A42Tl01yyVEYklSp8W3&#10;5FECTszG9ftH9z+qwS/DeSnJgiFYQKHY09d5fuHTuIeJFShYTUAywP4cEyCut+2C/dyroTmY+Iyp&#10;hytHSZwTkzIn9nHseDLg3CaSTUwI2nV5eJdMuRQY7grKBlSBp4cW3lGNEEOaT/bbEDZOsp2KtL67&#10;uX3tyjZkLSTSmhO5cucv/EsDyQrP4kPR2GfQvHzKsK8XvAYkDkLOHfP0lpOY0F0Xeom9Yks5AuMO&#10;Rt91Roscc3z4dpzsPv4gE5DuaeFWvse9jjs1lgc08RuNc/C9u4dpJyL+AK/RbYzrEyIN9qJTpxik&#10;3Olw1OrrWI4l26p91Bg1JaoJHzWpN7Qq0U3WStd/GiQeu8hp4fNRKqbzBIC6ItrdGebkciAiwtz0&#10;Knypy4q3JgqujrB2sAz+j2GivmnEVjXoQCEbsbsCfbelAYq1FHCZA7Z+QR43XFa41uAIU8Ebk8L0&#10;1CFhlNiZVx7XgboydN3lZ3NdZgluQ58xnmK8XDXqjZjglhEEP2xVjQZkD1aps+B/fA+DAhLCSawm&#10;nGRnfz/pCpOvcCfqpeBiQiYD++lhsBd7vNWzGN2o5i5wqdw4Pjg4vH8Q+hUfzHBOhzHkhAc8Ps2P&#10;vNndjHWcTRCnvKt729d3tq5Gl55Ik92dK7uJKo19fTMZq4L9Sf4ZRX0M/IHgHQwCMaHlC/MwBMUp&#10;NxOoJgsdriGbcYyN2TujpMIb6XXCNm/ExI7IhJjtC334RqL4AuLRqVv1FaM5N6BbV+lOrVmUEuTL&#10;ovKNVZhlX1iFtBBpnLxPQ5WCP03puIwNS1PVX86KUdDYSvUnUf2HhoK8fpXxczH+ABQmvrR39cYL&#10;FX0P9PP+euP7b4zz6ElFiEGfK5svQc7SGojakwUJUcUYAfFyNnr2cnYdaKAc/7yP9nP375yyvdA7&#10;Umh87iY+34UzwJfyPuU1uA3AMCa2737vg8NHKOAz5Tf3Nnb2tpDaI5zG6q6YCWCT4yL2s4G2MHDy&#10;74ZyQ6g5yKwsgnfzlmbdozCMZT6xPcEeZZX4+yD+4I2uSLZsrHj53/i7kxv4wAvhmt1TJ8eJO6zW&#10;vZJtHRdm9Xtl9MFsTEPnk0mNtNBc2HUkc9A6MivSOQr2o48//IX/9Gf/82/81tYO6ZPTYFQRuZjM&#10;YUa6G1GU+t2oa1NP4JOUCIo4hod0fmKGly2S6tnPyujKslip23PDnzgMAx8bkF2Js2llCULDnumU&#10;+o0aT/KeoKIfwyRbDv4QMnIOjtk3Wq9+ARw6ss104XrQpMIkI2v+pXLipKyJ7rhKtTGrGF08uzSL&#10;kRsMHkXbONEwK4NftOdanWFELDsmj8IElgWM4T8HP7oBnO+iYG9hdZn72ryHXb9DtYXBAXeZgAeF&#10;cnqlsZ+IxFoW0BMMcwydN0evEQflEeVacBglAbBohFlBJzt3i5xwwDNS71bSMK/uXtkLECUGJGON&#10;pTpXINe2YTzGE/XzMMuf6ch8UsGdxScGPR6m4VcTI5plOn54lvwUqnnO7h2Sbfrm3vU/+ydev7KX&#10;eIwUYojhHO1ZJPOMKQci3QzA+pTMV44b+p4oz8KqpGNaDNbxlNP+4pRSZVgkTcgZHBLVO8l/GdYt&#10;DGLy2MqzGmrHF7r/qedwO8i8kcawfGsMCgTIckm41WzO/IVeCpv547NHKQSXarPxkyA0sRwrQfLO&#10;c/QGeAaYBwzzXIz0et6FfU2zUWXg/B/PgxNy88XNlBR8sJ/AvGeEvb//8hdfqOg/H4H/o77q1p3b&#10;Sg/CuYZFtk+VjaXKhv2w4VKY1KyXuT6OoamnhDnWfCuDElc5+SN4zXLtUxXjpQmSvh/4+U+9peS1&#10;rwrW480zhrbcyPK9y5e357PSfvFV8WB6yiSDO/fLOnxxL2axj+4d5rxJ40PhH8UHR8qA+jRmNhwj&#10;KOcIJT9pFTSFahdG6ulYCqqDaeuXmhtDBEIQk2Xn6l6cjqNoJFA4qvx8v4TuNLH7l3+mUuCSCK6m&#10;QBENMXOEVHVraH9Xml1eIYF8MIZeNnrXDyvEd2JQVquq0EkQbiPtKiU/Tor55PHfi5kQyQNSSk25&#10;xySzU3aljF4U8nF1Pjk6Seh8IwtgEarMUPmhDxEtk2ew84R4KRtUM3UnsJL6lJ+OiTNLDGdHcNeZ&#10;2dTf2LnPFL55TtErDY8YaMamz6ZGFNrWAqrvW4VULKswKIBZE+eZCH0sFubVsT3Vy+Q/Qul0rRpi&#10;dmXUKsOpE4VS2gg0dxYYXLSsjn3sePUTjeITmkgKO+7ws9h1ohVQlZKZwb1OnmCsXH6PDL65JPeD&#10;WHrJaUTQ5CsX07NVtwNkzYHamF5qYsfW2zS99N/9Y1E7nAetj74St/h4WGxEaI6Mux7lNcVXok1k&#10;0GTXjSAM4B0nJ4TmRTmnfBVTetD9+CjelmdJeXQQyf3o+PDo+KOP793N+9M4mybknWN6dWvjx77y&#10;2tVrV5LnmBKxcYXb2cGNbjdK9+jnt9MgxdfDaq1Z+BXlOgmlYgtIv1CkRIiPepOYPcLQMnwk4HSS&#10;nKB48lttKFuGyhUYK+D14jcH06dBHUcEbP3uIj7DqRYBP1/ynDoN6vbMUmXb609HED9595qPGQY0&#10;IX2clwS+E1+DpG74YhKT81wDh42AyCX4k1o6J7wj+jr0DNmZKBKiZODjbKX1ta2dFyp6d/Fz//r4&#10;1ieceuVydO9wjiA6oankQOJDdI2Cd0hN2M+olLaR69hoJYCKbhJjCYh76Yc78oELz2q2n/8+HvrU&#10;Wy58+CyuQkrpkAc3tOjDk3zD3MOLT7xwaQFYaJ+vrFSZ10nq2oVmSSJNaRXZndB2gMv1ChxXfE+n&#10;cI6X8sKfSfcrO9c2D4H2AVXsZgmT2+vKPmZFGLdE8JD7UmgfuNsuuLwB+L/0M8MaOpCYrxQtfKZE&#10;1cZn1kVXO8WRYW0tc1CLN5cBR0K+DYy+L0cuCEdK+I2DVCy9/DAi+ePTL3759VdeemVrde3Gzp55&#10;6uuQQAxb2o2GEwErkJuYOXlY3bUEJuPcMMBX3447GOPQKR1kR2OpG4Gdx6auZDzKvdslNeE2VinH&#10;S51efOLCYVhApXyJVyrVcW5cbO6izBeI2NB5HQx5cJO2Dqm9vEAleOl1ObMyVXS4orMsSzwEzTeX&#10;nlOCBWd+ZX3mFU+2On3pnmZro7SMYZwuEMslXZjuYkFcLEZscDdSuEYQytLjUI81hO4ZXlF1C24Q&#10;BgtM21qJ10a6Q/hTFUl7xFOMg2BehpajywSHEA03rugxbO9uDZu03pSBnOAPzeINyjDTi7jL5bnR&#10;QCXS7SjF0eIH8eDB0eHRAakbTw4O45Bx9OFHtz+5e+fO4f3DsziTpcoLcZZdqxSB/9pPfu3q1Ti8&#10;X46VHUd2zekkjgK8o09HRy7i5X0ke7X5WA2E7VF9NW9yTSuyeoEuCOG5HD97TvcIPBci/JOxOreX&#10;xdQHz52Wb1DmA/Hq7usNYDJac1eBy+yO+NVn0bfW4ipL4GJaROzXY488ZuRDhE7gaMeG0bhntmVU&#10;7/RKgz17Kn3merYfjIkWP1gIh5A3G1svAH4Q5ef81/sffBTdbiAc72JyaCaLg6JQjfG+yYobD1xI&#10;gPujqJZiTThSqsou0Eg2vzuUczaA+Q84CU+F4R9W45/dtyWB/sLFyzC8/NWnsRpDJpoongU1ev38&#10;ZnF7xdip6ZzH02SdiztuCNDO2l6S1j9+dJSachFkE5Wb3K3ksxu12UveJY4DLaGnRdwI+kPwEyEu&#10;rWyvrr1yfS8aSM6wIvsT0C4KV7wV4AvMSquQ78kBEwSuFrc3TBCvm18p++jFkJTbTvfL/KZX9hN+&#10;YRaEcEcdOn0OeGSwMUhCvuNet7l+9frVq6/dfO2Vl1PMe2djm3o5iZOut3NqaUTnGN1jUtcphQ9D&#10;tcyp1krsj3UfA8Wr5PeFrbdpCoeGmW8tTYtPdbFH1RYSshM+DoAQH+pJIBmg29R1smIua6Vo5mXc&#10;pUKBCPsauYVbfAcNV7OWLCKyzv9YystBAc9CYzeLqKrgrkumDzO/KZ9rX0dvb70n2aWWMiui416A&#10;VkUTi2Ijs2Q6NhoxT4ByuX5w8j6WdiWCPH/DZNAZRYSutQ7w7m9TPDnPC4BnCGR1ldeRt0AVT/W8&#10;Vq4b5fUCaClRvLNDkprtGMbXIrgTE5ptjLk9ygmDF8ylCpOpZoi0A6Fpkdmtqnx0dHIUE/vR4a07&#10;92/duffxnXu37x8kKDSuRFSIcS3gdLP/GfvKzavXv/a1L+3tx1EuUaUxnMemjlUdiZ0g/qxAVPGh&#10;futMLkAY2CN7TD7XzVAveYLxEK9dEwRiy3kIlaQvLI81zvfgAntwiG4nDF2xP2I9xm/dW1k015cK&#10;ScK9q94AuFypXYcUJqA4kkGaYSJkmNTUoJCvtmtIY+4/rA32EJYBLlb+wwA8BbgwiuQcJCQvQ1jd&#10;eAHwE7F6vn+/++EnlELs2suxywuy9DLgBEN3B+Z3dhMnKkVV0DVlo6AuG4KQFOQC4H0azv2Bp+VH&#10;1/isCi3KfJ4HQf1D1hee8NJt7aHz7edU7hMCnmt/mZMYFwwjXGcrT4hHYwT263vr+3v4v4Q5i6VS&#10;U6CnNda8JLPTqtIHF3GGVnSa864UhEaxORQorkPxB66H/MD8pyzQRIniRf8Xo6IfVU+USx2+GmCl&#10;sQFd4/Oq4lVkK+IJ9lU7Do3yeFgfUD1tYQDI4yMzv/JhiwEKpdK4ZNy+tntlPyR4ZTNkK6k9k8Vj&#10;MyaGl65dTxz01SsPLz2IM2IUU3EqTv+imA3dRe5U9e1EOFGWfkFL7Mtk9RA5iTBPLEISvDR8VEgI&#10;6qJb40TzKZ0GA4lPSw/x5oNYT0FopCE19ZsPZPg2kecqc6JKZ7G0lxdZpcwjfVgnc2I7RCNT9TVd&#10;D7XdZAvovFqKdngoQ0ALqz/rhQ6joDcffv5ayuN+BSnXS2AAjLPTwAfhidyoBL67QDAZZFlgpMGw&#10;OjbCSvrKLQA/M6HhoMTFQrGohOFg6KuSunvBO+128t5YN6gbIXi4EX3SbkAdlXyCOJKnJknorIYe&#10;/XfwhkHmp3qCyLU8k9RGSTn3MPHrqf2Sod0/CLhHFX/yySd341cXR9LY3d2uLoKHh21Goj0tWwkK&#10;3dn/wmsv7V/dzzZRokncCrlxwDvWTPsFDRBJpFdqmT3YACYfRTvir7eEimo/A4dhn+G+CtIymuXB&#10;MzFwchwhtCV15ZCtbILYbDy4NVIfRi+TAH+3Hy0yjWbBNR4kEHz2KDp5zPzVCSV0pJyB5jzUV5y7&#10;EJONJMw/y/iiqTWnmS40sMUUmM+gjBElHNqnxI+P7Ncs2Or6C4D/AyPYH0oDH338MYwmpzO7baB4&#10;JXKFdiU5yVBYQp080TZZ0yAuGoTZ8KUg/4cnUv+IZ2YG3QvQPkSRpz29FGlx/RCmBu1icpqIb+YA&#10;SsBksjkwJTXFtwp1/VYY6+0kGgNIQpGpWZmjjlPQA5IPRqFO7WoLfYVdIzW2ulXLVxdJKnQNUzpf&#10;6upVXX0MmDev7kQCLpcwYPzcMC9+thMJfvlixl/aZ76aSbqsGrqOdVV0C2xjW/ko7pu+qkJ+mF3L&#10;WLq9JPhDmJcLVT6qqIPIFSFuL5lDdm/sbe0k++fjjWhjo3INYESjenN/7+aNq2s7iTDavH/vgAoa&#10;rdilezyKB2zJJvoYvtZ1YxqPVcZ90PSw5oHpV9iV1W+SywVR0+x7WtJFOKEx94T8V5xFdh8WHYYj&#10;j9JEeJRBU0FaiKERDQS0I4UdpvOqGZD87EP12BX3py1SIV4xjcyjjIq9M5h3Z34oD+KwGRcBnPvk&#10;Zqyvg8MdRSPrEjbS1AyoxWRQ7M8mG06aZkMT2vUScL9qVgfdOzqNKbQPywK6o3RhrzSqsF8RmkVZ&#10;F/ib6h5qg768mhR0kdljE9yL/dtXSE1zpqqVkTkwHDF9Dlwljzorm7ptqZiSrMzHp5khQrqPSK8e&#10;/3hqELhe4FuTCcq9mNXJ7ZaO2QfS3sVclZi7RElkKU36XL4E1EyZNZ7EZEc9kDnwCDMNzRKjsYAc&#10;Bip44OEyF5oq5uRCBB/xLPMO1PRhz0aOhMYEykbouYIiHaFdQuvmHIUqeChTl5wW2krSL5zm2AoI&#10;a6jYL6/HC4/Oo6OtP8QaRWtR2GQF6ZiTkJYTKYPTv5EKKORhTeCusQ7kQRHsMpZ4Xb4A+B8xCv2Q&#10;mv/k1q1sJFIko6JRd1dzqCdWkwsmGzRESOvmNGR7sGk9hIMCn4O3H1LffijNzGzHk/Dcr57kS57F&#10;qcz4vSypPxX15w97S9FdqBsSi0Rsfonm5zFU7K8sMaE7AhGyV5NW58BC/LHIJZUVp7BFPvMP63tN&#10;kbWg2jz0tCLW1JGceHwolLySPzPUQeCZvvbRy72au5gPd//S32hL1W36E5jzE8BnqA4WjSG7D0Qf&#10;4x6jg9ZyPfiYcYGUQ4UEwVXzD9pNW3LgVydGAi0yhPIlTG4jScGIl7p55drNrd39x+uPThPMGXlj&#10;M3OSS+Jmd+fe/aEUUHeaDW1e9wpMQovbH+EYoTBMT/AlqtfMTiS4eGFvh9HVn8CtTwUREoKioFYa&#10;K6Hnt1BKjFnIrslWcfUyuZ6CtRRdibyMF9OhvWNyatEjYcqm1/eeUALcZYlIdYLIO1VkIbl6MU/V&#10;rL5USOTWuQeX9MJjEcxYItcX0X9k2qfDvVsUrE7CNHx1n3ZjRAvdUDoGKCrDH1A+Z+bG8OFP5Hgl&#10;+4k/rSdj+TzAnrmd9TQtSY7UW9ZQJNxMfDgZ2OIREvEdDXkwJoZnMwEkuuNhhHCU69Zkw41/DRBP&#10;5hqi3eIsd0JymLOH9+/fz1UWbyG9a9AJT738HIsMlge04q+3Gd17yrWQFiDCTNYdmdjE7uk3S4za&#10;PwoY9Zikz7+UnZPLOXmZuHwO09z4PbScZNSptoZt5grXOCXi+3h/VvNVcVykN/vh4F89gtJmslyx&#10;VbrxGqUxtE0wgotixwS0earpCqhurv5cnllga6DhWksFGTFb2Z+cteSnZ5NvbGVXVUvRIeRZ2gEG&#10;r6C/xUr0Ay/C5Bb0+3l+941vf0uqOpN92biKTKhA6bsY39hLXZEIUkFxVfPSOP7Kgj/qV0WjJ58y&#10;GZuf8tVTuzRpf5/S2gzGF561/Oe4/dmBc5Wplp3vxKNBJQt+4zVP24Tmfj4cjBQa0KQqzkUfT8kA&#10;HR9RBRNxVWE8LnW4KvGOLFSnl5KENlmoVGQr8FYsGjrnUt3xYPU3K1c21q/HbL2Z8Fz1Nc9cyCEz&#10;vfxv/rsoEbtvBl+ga9hgIJbEe6h6vQRptXJqZfrB7OD11cKynaO51l+v17N64nXavijaRyxeyCdY&#10;qy3eFen99CTonoLxsbseHRzcPjz48JNbb7774XfffOv0kOo86wnyr4CD7zw8RCgeicRxocq/FOKM&#10;xZEwZBKKYo5KyHXiooHRb77x7Tff//DgwWFuPluxBPjhXXcOcmEZCFseNLy9vBx0DNgkO16ynJL6&#10;xiSpTg7GbLGU9XQ3D6qvOC6N1/AR9A0+qQ2WdLMTyWsb0NWKjrDugTWNnZYFp7v8ejs2c5N9BJdh&#10;Yq+Cp6pmM/yoIk5jyPf4bxsaR9UcVqRCOQ0LVZSMFXNsHSYp35ghpyyYuuLBTZeVAe5CQTTMI8tW&#10;ctWqTVL01TitE5KG45hOA54e9w1LlETLxycqwOEV3A7UPZMFji/qYZbJvUDESdYvTqjyVPC4YT4y&#10;5flf9YMeA/Ep2dzaWdsI15PosixRVj2paq7sb38xVp69hGhc3tlLwFzCy7ILsMRjrMcHILPBbOnZ&#10;in7eZTJgoS5yOsHDlCvQuwouEJvcvY0iQR9mjzXcG2WQk6suzRmUfgkuirRI+jCywWQes5imPKpx&#10;BGE8WyH/N0okX5kRMUq+ByfZao8eR41B0bs4mcr94bS3lpr3q/FoiAkkvJSRCEl2v4Uyg1x4VleU&#10;CzSonkVGhSNfe+v49LPLxb5IVbtMnv6o3n/z299iI0gUJnLNqraSSFG7mYyzxOQ4nBIaC/QSyJJZ&#10;LTz98VQM/oMM8LPblLKUBDzr9RSErpG3yvNh8B2UsI089blP+XBG7t41a+OXZ2MZ3dXM93VObz8N&#10;ouR90EE4dStwzCEOEAIOeROIRZSnBlZMzTpk5VSGeJFaPjGyKvMU5RdMBUe2IoOUnnWONS4ZPbe2&#10;r+6TjGO2xJ+fybGsJeIv/Zt/F7rd8erFU8vygOkB4f2LzaWE3ykVdMbwRwY0PhzYM2al1HDA0fRm&#10;AKfbS009FkUFJNXkE9s1oDGmCqLQCesnJWnMGYcntz6+e3oQtS1Dx9EpJC1uTEB44sEosm4ZUz3D&#10;ZCwyrXq6aX8AgVtM/fHx7fsff/+9j259cufg4P3Dj9+/c/D9d986OznSYkr2UVZPTXuFH7KnhWPw&#10;FIX2xhug46wE3xRhrLM56Xgz8T6V/+Tc6DP6ADk2zSvGoU07vmDrbuYgp7NYZMG/KMwjgFrvdUxR&#10;+b2lDRBjv+ni50WIOuTBSQrpYqcLU4mXQFPRYRRAo656jxTXSIeh+2j10YXkTRkRd6crboLYvMGf&#10;gGwteHjpo4+cSbL9ljYmbVOqWG0EX3b39yJuxmKAMJ3IddvMGiGDWrkyDxW8E3pONYUkWIU3igdG&#10;POHhhK2mA+dDuaxI/SFgZYCTTh4XM1M7A6fTfs0uCDFLuHy4uzB/ZH9YXd3d3bwaE0FSOCcaNVH3&#10;aBLCfAT9qd+KvWCKCMBcYEJDeHH87HSMx0KC/d5JoFBCHSIw63DscXvrUXS3U5dHfc4DwtVJvQDA&#10;96hkS1n1p7ejY49jNCvOWrsl4PWH5wol8OAHEAZyAOKHEE/CnIXDQD11dPPvJP0P57S3u5UO7ibj&#10;XkA+hW42tzK8Olu4PdrFwSXWK6Xn+ZP7hy8A/jx5fF7/+sa3vlUufxI7oLSz4F5FfAiopQrwtoDi&#10;sIGzWatNXAL4ISRMSPBDygzzpCTNjp+AuQgCvaqFuzTl2YJ+mY/5ygvLsmhhqfOfIspfvL3PXcL7&#10;xYMmTC0qzlxFx9JbZs2/dNb/K8FrgW/cVMOU/bgrZqCSZtZI9HExw/Ic8ZV/iv1RYBpQ1olSxu7P&#10;8Y51xTf98m7y0V5JQrCtAjwdkwOYxL6O1TtXLr38Pw3Aj7L3EEorWQ28h2vBslgBRZllpEScxPGF&#10;QL8M4tgUq1yuDgkTY+VIsKCNSBxH7yA9SsBTZxnY4IuKVdbyMZwdA3J0GsGSzFJGW436GJB0HvkL&#10;zwaqyUE3W52hauRG4QO0srzhqBKBf3wvWVEOj47e/uC9X//l3/7173z34N69XByknN3g0we8m3Fa&#10;5tSQWjQF/aJbjk7btSzAT5w0ErOidJoR4h2q0eEcwxa+y3eIdGDHYNQwzBN8hTeW2WAcFncjZzuw&#10;NRKekCoHVzjgATVB7QJOhaaZit35CMc97dC1tWvKVV3f2TChED30sGWA2XMomyd+jzuGzFBBX/1E&#10;K1cJ6pVVcVAA11t3Ls50ic1cvbq7E1pzevIAWmOVi0xZnpE8BnC0qeyytQV+2cOzOMsl5XBqDp2c&#10;xNH95GR4l5apivE+HYzSxcWE8Qry5alZoLjpwfqmvmr2Q4Lm5cPCCVBoISnwrTqTsDhyyiaZHDXs&#10;I+RsRIKPX3HmjbqLKLR5DPaEzAve+2acl04aMqefgWoh/BJG0kAsFBqk5HFcnaqiajQRyHNJjixK&#10;iXjQwsmxCaKtOxm6uKSf54zofUkSJAI+UCGMrI9MdcdlqQrK+YXhIYvP6aOTsEgP8vOUGDt8V5KD&#10;b3M/qfcSDLiVctXhQYkZKDGiCIL6KImA7J0nL4zX+7fvvwD4HrTn/RWAH0Qf9xlPvEYn9p1ph0Hz&#10;mmGkgFlspBy+NDxOHeR4IQ2qLiuG/TBE+WUk/kEb/DzXfwpP8Hlu78AX0r850c73+ZxSYVlbMO6t&#10;zDezJiMfDq3O/wvkRLQqt8f6BytdRS7yihZghEZkd+afEtUBexyDwK5qIUfcE9Q3CKW2kzuQJUKn&#10;Q5DiqXw1GT22w8IvAH7evj3kgz16fOllJPguPOm4OPa+91/xe8D/xFHMADA3qdQtjrWdifUofMzf&#10;zu3Mb9QsTYrsmv8nhf/SgkzyqADJU0LnQhrrDVfPcKkk81OXtsGL6LTMBA9hefATfWb7GUg7OUmQ&#10;1dHd27e+/8Z3f+O3v/ONt94+uHu/ThL1qgPBmlWek4VVa2dvJ6AVRzByDePSXxGOJsGk0ThdwoOP&#10;KWEhaoKZwVUgaYxc+24wtJI0gnXnkz76cd5xQqucK6qWK4JzUkWhr0CbkzErOwZroh6+mnOfT6nc&#10;qrVRThCRlS3GXRVPK9bnb9TRACrXu0WBQHm76AkeUotS/T/BBYHVWIXQjqyRkB2ZO7aRuN8jgLbk&#10;TwZjfBivph6K9T3hCWF5zuJDF2bLT+Fn0oekdlHbmHlG0E49t82UnNfEELmF0DHwUOF+A+e4GHMe&#10;PNrb20vH8WZJdtgI/HInwPsmcaPpKvFxyRpLOJ8AbkgaXEnw/mGSwAxbe2veyK/MLxSfgCVg72JG&#10;5W65trQ7oyZL3O1f3g6sLqOWCYjgbgQhqQlDAeLvKbsOAZCvMpKdXTatIRq92OwSOKtZJLstBOLg&#10;+OTYElI45up/inZkc/3Kzv61nd3HWxvJ4h8NbTQ3MUaxY4dLytDGEnWS5ZPhzuPev3U3AD9p5eYT&#10;/eLN8zkD9f/sDsNPcniAuOMN2JycLDhGoHrFAOW7Gd0dmmREOlJnraU389AvqmM/dU6Wzdiz5n9u&#10;/Mlbl7+q/uzTp3xu/0mzwmcaGubGeyVSkMzO0CKU+JXXWVLIw0LNBmedc3pLWzNV2kxwF3NWYXTC&#10;gHGWh1yusFYSZ8htLMfxhSKaJu7hkX+SGTP/QkfjShnfIepK5edKHO9XqV1xeX13bSP6+f3Up4yx&#10;cZLEL0ycUjUdHMAxVjtkBhuhwgr9m4CFzTQ5a84Cd3W2ZNXp1qjjjrfInmjuG6BXrTutjN05Ss4p&#10;7YKcjFjYSwMo0eseWKuS5iX5BsVaZa18GgpNjV1rytabBI2r9HnK/906YbgrwtiWia1XVMioUzz4&#10;kYeXT49W7t5duX37wa27Kycn23lWzkmil5pApEclGFadhD9DPTfizUgGMqLDkaFgrcBUBCtZA2Vu&#10;m6iCwT0xTPsSfYT58fnwbQRyBt9RbWqZbE4q8qILNiO+If48Qs0vSG6uYh+n0F9ddxosuqeTeo4j&#10;+OYGXRx4RecL76h3W27ROsvDQS904Uqiin02ZRa+pt3NJ3lYwhrj8REPus3Nq/v7V63oCpyOzJhs&#10;CXfi8NCP0sPqxo+SQDWyaCr/Ht09SNxbcrSl8VwW9Xlk7ejSd6OE2t65diWZNvOAPCaVW5PQeTtV&#10;5nbigbm9ffXK1b29fWIurl2/srP38vXr17e2Xtrdu7l35Xo+3969du1GLrh6JU1Y4jVpkKO+Rt1P&#10;6ntrzpBECKE5jq6uhsqJ+cT0pJobmDU14b/gziFyT8suW1BYWpCF1MldyqluhPp+rDz+zVYMIpfO&#10;pdWYBlL+hij8/MsTTEnAwaQ2jMwirKEGPR2g4ZPchJcSxW91WhGcCAsz10QlFnvRo4cZY7IBp/Fq&#10;Zc26Q/x9eZt8lqXCnmV2RX31eb0A+HFCn+dfqpJYVYOsyKcAJZIU1hAjmeyP/jUj96DSi9GVtVTU&#10;4yWsPRU4y8r+KF4XHreA0h/kcRfYguU/l7s9ibOe5yfaf8LDrpNSWtvp6emePoYajIinfiRNVBen&#10;zDR7b/UrzXGa5iuD0WoxeLysaBmAT8QwEXR5mcAgHuHre+sg+o2dnVeu7L1yY//Vl67duBYnopQV&#10;sJjM015iQWnQeIZxQxB05emOadobgLeiNVDXW6Ybq/DhK3gCd5Tooj5T9mJy/VAr7hbyE772PYSv&#10;FNPMM51UX4PkTCJ9pRB+KiCVd1EWrSCmStrsb/IopggVCdGAF0oRXzHI83DU4EpTHQKDf7y2u/7y&#10;l27+qZ989c9//fWvv3r99b3NG8GQ5EYJGLB0iLywLzqr41sX0c08aJQPUeQNRUYCNssYD0ccZZqn&#10;GArn3VWu73q601tYf3W5s1qFSD81wGkHdkGWhEsjOE+q+xrpu72aVRdkcG2LQLXrL9iLTu9Yeq6B&#10;mUMzUdVAHMtP2Z/WgYWxQGBlL8AQ1EFwTLaCvraGRKCpC05S5OSu2UlyAFKleYgQr4W5aMiPj4/z&#10;7gHyerp0ORifCIijg2Nqv51QzxXwfJj6gWvxfktG+lR4CZZHZL8SffP62tWdnSvon7d3qfIWYTUl&#10;XrIyYSp2Uns9mWvCElzZ3Usi2lyyvbe/vbuD1B/WGOP0Hl6WqymVmd/R2wfeENlhd/TOMz+dOwF5&#10;p3aHqm2m450OP3gYC3cOHdqjkSkINtHl7GHBeaU0gD80qQjYLFAeAu9CkqU19gRO8RvJD3wpaW5T&#10;PxIt3OXMS647Ocb4AAOU1Aup66quSQcdlCj1zGUdrBWTa8hlSwLaleT5ITIhLgU5WsA6iC6nCivA&#10;fk38BXUQRHQWssGJ49Ct/p2/83eeTi389EU1uU+ZnD+0r27dvlUZUm4Z4jCIbN2vJsopa671z2s5&#10;ujL8ZQFmJmCIokowz4KKiSL/wENUE15q/gPf+wPdMhHApzxuPHnqwBC7x6Ee10NCPbKgvoo5GnTS&#10;pr97pNUwhDwrjs6S8WDjxyfQPPFFgYhfgv2Q4ftOusq7sZAV4PJTWDcV1lpcaSKJbEYm2d3JT4pd&#10;blHKsi7JiKqS605vebl5litwcMLtP5tg9y//jfoM53qU5b1Rt+0x4GFfFOMRr23EdStEL9gRhXhn&#10;aLGuap6n8fSu6eu5EXs1OZwv39zdIZLpzTSzVtO7Poz+YBv3VoEJsAwJ9D9rwI+njhi9oZCWDws0&#10;PiA8Kor3/NvfTS3yK7ube9vru3FUQgt9Rkm0Ni0rgd9WkvEkyuv0JOnQ6ZUl290oPMD8AZxB11QL&#10;aH3rGISn0pmr+/rwynZKZVoiN2NgDi3uXeoFCiPtAvNApjkt+uWNsA3rOc+qEROIS7b81nD9g9Wp&#10;N36ykRtih8oJVklagMs3ryYKZJ9FvZ38KsEJW8vqoMROEhXqq5ArPjIkhX8odJp05pmpKO2JeasK&#10;nrgtpcP0OcOMMZgkq8juyTWbEPbH2DYepDi76uvHQDsp2be219Me2eZI5ZDqKQmGy6Y2RiJ+c1sZ&#10;ujlwKOgaVXsGQkm3dIYisjBbuTWaBPLGRaGV1oZ9HZNk07/kPzkwVgZnAp0eqmJq/iWWiMA2dS3+&#10;mS2EYaJGIAiBmqpJRs91cGk1ohuLKHvAeuGXAJuXVMq5ivLy3Kzjm16TqvoxkYTDYBXSNk/12ewN&#10;nBbHho8mPj3Bi3N1LZylYYNoB0jFk7JMDx6kAF6WJP9lRoLu0glUFMUC1F9NkOIOQm+ha2fW6c69&#10;g4TJvZDgS2me69fsLc8RnQUmNcc5k9mdpeqSCuw9E8konZb+DHq6kO289pww+kOZgqfqzJ+lhF/g&#10;5Xkt/fz5p3SpknTho//OXbz819CxFTAG7E4K06GrH/eO6SnMD/SW1M5/8ZbuyRYI3SrgKqKXWRg3&#10;Dzhy7jnk8mHRJoemRVZfJ2f2xtb+9nYkpCu7SfO2d20fBWVqZQfULVEd6QUfJtJqIb22idHcokMs&#10;pKJVl19t+dKaW2V1yNm9e+yHsmHc6P+SvAELIh5ORkWKxR5qP6bXCM2ZdtcE0VP70yyO3pRASher&#10;Zqj84ifxRq46YaB6RwLyQsUGj1IjZ7qE3wJSFj5wak/w0sbtPSiT/+OTfBYN8VEc5h8eHFKALMVJ&#10;4hJ2csw5SgbP1XiJr+xurEZBnOqdAQwsXOaPitk4sQ0PDo+iHshQByjKglGP8dyBkQSbgFYnGIs5&#10;megt1LZ5KPABDAuiBsVvazSd1srJxrDmhA2XCmX28lLlPExcY13RKUQA3sR1K+cQtOoHhrBTnjgg&#10;rx4kjcBnxNaQUKsAZWY3Enk6GojIDAQiAxPbEZNXL2+vr6aq6pUr21eiEI9wvbuxh0EocH85FeAC&#10;93lUFPVhOKM8ZqLiEiaXE0n9JLlpIq8buxYbsvNmgdWt1FvfibP9lWtXk742yvQUg7kW+Z0yMIl4&#10;i0Y9Hg/b0Urh955i6+ubCKhra1HfC+6Xkxcv4imlZcF40tDEhT7Ar6+73kbY8jnSD+OZH5cJTP2U&#10;qCepzbTVy/pogafMD3YcfdfZ8TrFMst1s2C6SFLbxZq998F4wxNgEUiS25MWhjvCejoVFhI2g9I7&#10;bJmNJMqlsA3q+rxPUKuJciOOq9PKbTjJq7EZfK3PM6COxKOU5NnYQJP/MM4QZA3iEFBFht3SNYeF&#10;FxU03TARDYhPx7gSi4zB07m2LMmzXi/C5D5lcv7Qvvr+m9+d5Ay2V45qNhtKpUrwQ2PaQB5oCEsO&#10;gYJjrcxXejGo+CTMLTua/bDGUnF3bu3Cn896yrJf21Nb6Iczhin+llJOVNdjyhDn+LdljFccqk6j&#10;r6eOffnRS1rSMZz512DxQfcq/Sd0X7pQEOsJqwg796ZSIF+yVDIaStRDHD+Hzm2ga+dzRu8LluPD&#10;8ZRzlg6/evlv/12FY5QVlsvEswx+RVDPV4hZM7D4yXC+k4iMaQpVqna3eO+Q6Xzd6WeNTSdiwVIC&#10;5GrpR3VXqWhnAQVH1cu1048hl6oSwoTXs3Jqxyvp1T3YUG4V1HVW7yQnS46+Aeq7KTOK9jPhTPFh&#10;vPfhwcG9W8f3I4x/cuuj27fvBvfv3TvC9S44ngqkONLBceQfGQdzuCCwQeWRQy3fVw9PKQjGoJbE&#10;F2rzTHqkZ3PX1Bw+GTyGcB/Zt3lIFNa5sZ3MsTSNDFtSiwC6VvnFxZCrPwiynR0fR6j1GwINqlKq&#10;Dg/RbTgJUoMvqIrTnOwafIbWdB3yWufGStOUOGLHEneYhKmnp2EkmXHkxPh7IEHowYeHQ0YUbpMK&#10;f48eR71RazFZZuMCzlwnGvw0vUHwZHM9Ci5HMM+cRFyPggTzfaTyeOehVIet2KaQYoJH8KS8vn/1&#10;9r170cCjXsZQtZELMoVhOzJLYQ9YCIJHVpOzNqp79VdllmG5ojUIdjb/rlaiwcpmMaJBIB87bhqm&#10;OsB/L95qG80cgL9b4+WYJX54xNhQ3aVNRIifvD6eaKrU2E+sfk8G2f28AJVMbmycJMo+iyFZGSxJ&#10;6OA79Pg8NWpFm36UH/pvpsFwpOyBbFgP40mSPiWSUB/Qo6SCiO5kPfzQxv7+zRgpNnfwYohWI/NA&#10;olKkfI5Bc+cRI1f9nYf3O9///gsv+kEwn/Nf33/rjZoUhzAEbrOd+4G5FVHLceJV16DucmvX1LcM&#10;8JM2tHhZ7PiB8fhzTteMl58J8595QZ+4DOej/zIr8+ezeLmM3+O98FJEXpJCe1anTwpB03xc4H3L&#10;1/slQNQe9YB1KseE+gTuVQLjioJq/+4yTgs5ZrIfLHEkS3DYOxmjq3z+Ijs/NzIxA+o2LicO/t/F&#10;H65M/9Td+f5lMHZukUOmCcoHJW3nP++fTbU2plJOQ3qH8t8JGnurHodVLS+cwAcd7HLi9+tiKKeG&#10;ABp6jhcfimXzxkteyTKiyhexh/zkK4HvYKdye0KiA+dB7uBlZKPTk8NQ2LPTR0madvfo7tGDk7sH&#10;904enSUT6v3DeNUn+UoCkTB7xnTKu3QD+3Er0fCqSzzuWrVSG1MefIqImoWq//2YanXsuLK7NxSh&#10;kcHb0NBYdGK7ScbKA0nNRa+zveARPTnaWqTv+MXV4SCKCnetiA4vZrl3WJ+hz+fP6NtbpK4u9Ph2&#10;wULZQivfyN9ZcBRLTf5U/5/pZFAPHsUPPR9SnyTmCeqYkRHTDDQANvp2xEVy6TfaPtoQUgA9ToXT&#10;xCkcR1hHRaF4GkBHm3EpMWwUpwkBupIstiRf24gjGmnvqJhM7ra6fKOhAtqtE3M5mYWCZ+vxA8/P&#10;jDsMSLqJ0QDVd5YgCE04vjNUk4VGbrPzypYx8cYFc5H8Jb76cTlLD5vGVa8aT1SZJBkv3wwJCMnd&#10;dRoJBHuYSyRd9uwOWTa9Ix1122KJs3pGMLqygDtcAtwMdgy0C5HUk4khzeSrJGtIz3XOz27MRs5a&#10;5Y+ooKgr9jBOeY9Pjo9jm7iyFy5of1NHhVhPyMzDgsCLseUmwxDGmUZUUoDg0bdfAPxEGp/33++8&#10;/YaSFoRUpd8oVNVIzkrok+cTf6pJ0mQ2WNtZCryI6JJZaNoPcQqebHCWv5fhqYjlkTz39Jnt+MyO&#10;Tc2eb2EG6UEYFydzHO+ibQHvwthnsXi+YMirM5L3thndB6EcR5/vJkbsnCS+ANMFkF9E6gsrMOC8&#10;qOBrYguWuBDt+tprpS5ctMTEBOCXHtI2lKcnOf7CI5dmbp6fJTalvAK0zjS3edVqyRtuFcvbk3ot&#10;yB8g+5LuQwmHLiIup8pImaR0JriKVJqodYyaSD4adQFKyN5ZFMkJWDNDYBA2XlwRvlObhEokcVmK&#10;K1dQweynJP8/PjzOpo/aOI/KieD6CJmPHiQvairWBvXV49O4snZiiiI8BVCoTZ6OpVSjiq8IWARW&#10;oROQXJZdQ0S1lqezCijUOby2GmBH9K3WvQsHJpvzJI3m4riVEUtdp+5HMYRrUDc2OppnxX2OMvBQ&#10;DiFZYnBo5wlZ5IjAw7+v6qxJqZVvw+VTrG9jLWli4JTMdUrpNvLVs10zwNaqyV0I0zALYXEIpybt&#10;G1ryxLvDS2F4NskbSV3UWkdYzytTH4VCMtAhX+D8BaxmGYJA6IijR6faaQLQI2Ou5eaY3PH5thxG&#10;mKAAPQ9R2o5jfeVrrfBolRFMjAVAx23aHGidWY7SmZZSZ/t5HgVuzetVo2ehT04oH8fXIHzUBbMp&#10;E6e1qvTVk8ERTCequjQYoxb29YB0aXC/n3h5dF3CsCokj/iCAUd93sXIqjYxg7YtlBDsfBk7fSiT&#10;gZ8ZU+8BH2ojiPmqZfLBWfZUggKptxSnvNOEPKRew8M4QySBz07MFUQK1EfCfKWZXQvaTW6rMHRD&#10;baYZ7NtvfO+FBH+BxD2nf7733ve7o9S1zzp5VfPsSRVU7lujf9hzrYvUDyesqYp+/PmZ8DnPxee/&#10;8iJgPIN1+DwNXrimqD8O8GQFflLNPl02HMpmzb/zs2AjSgeeVF0sPpe+FK1nOX5Ze9qvadafy++X&#10;BfEZ7hcI/7Qt1gWqcFUdMKJvP52MDr1vsBYXOj9ZJbq0s24GFX3vmnX7voEQ9E1d1RrJVbRGxPOx&#10;fu+Gq0Tbsdq3AeqjR5Ubxhxk+xm1bgMqhy3fHYk6sjDewoosj06TZyYkL9haCAZ2kZXJ+0HhvYiG&#10;oZepCB79tbpfnnX64DQ9j5U95BNh8uGjg8MjjK5k/gL4Sf8V+D19EPCIRTg/yReWIGOE0MeH94/r&#10;qt5FgWlYeFAqeLc8HQHQiKxa0xXJfaXxmj/psJ8RJ436nTys+VNbC7EtUVAbs6p11HE6j7BWzVaU&#10;idD/jllNJ1Xt0ieTjisQIgomaR+cACprc/uwE8pKUWWOjDqG0MjYOSJ0/nl6+IbVtQRSB9PyFDLA&#10;2//MYkOnMsa4q7H5yRuzyXaZpN6G/2XKY/I2pzA7Q5cAirWg2DcnXfqTiSbIXr4m+BmlcSRLtufl&#10;Swluy5gjwGd8cdPDNR7QDvwjcUaojUhNf0y+qVYdbE8QSQVqE7azYxHiNedTjig2aVQU9SAzI8Vg&#10;aB2amQaqrugmti6cDuYEy6H0b75ucRdWye3M4g4hvkTT6UcXOvgnL7twdKHCgLcrWD5DFoFYDIMy&#10;vElxfoRRZFaSv0kLErkvCHsjlVNSEIa1jSKEDUyE4yNyB4T7ygHK/o9K5yiphFCs4EO/tbWraw4W&#10;jzoeqqbQtYD+zry2NMKN8c1vf+dFHHwP7/P+6jkgRq7hv+q+RqflTCu+l0BII542ovPi6eeX2j//&#10;lRee+qwbnxTZB6r0QD1hOHBEuBTVn+BTXtNl09x4cT+cW+7Rvti3gXzjc0h/M1HP0Ois8g/KLavl&#10;+/7Jivjelpf+TRzAICnFzokfG1wZAgCChT3ke9fPTyqOLy1nhw+pb+fq2MedY1CMC3jIJFpNfGCz&#10;TfOheiBhbHCHJUizCl3aNlWu1ciudM4DTNzZi2lEMdXOdEmUa4xDQr0v5pf8AfhVrSNBnyZf28OH&#10;R6enh2enB2dRrD9IyZGIKxGeH6Zu6CMcoVBeB/DTyFmkojRfFzhC4HBnygXx6YqsBL3DZF5HIyLY&#10;uTZe3+pOA+HhBqhQhkogpDPOaIjp+lrjyZy7YjJG+oxf9+rKdpJ8rz7e31y9tpNsrI92NvLnpUiF&#10;myld9vgR2UFR8kJXYWNUfSN+0VnlP/yhAv9IaQUzDqUIGJlrK40TCYkvO8c5zYZuT8wgjtFlzlTm&#10;5i1pjUWbnHo2obwFqhPlSDZdCEKtcm45uAcXlyz0FpmEvSK8sCv2iMmJDiCQHpxIVtetlGvfjTgY&#10;7zB144BPWo16I0/K3FOt9FF4rMQTxAeAmuxRFyfujSeltuF2/NjX9q8lWn33xvWre5Z029lcf+nK&#10;/s7a2pUre6nydu369d341aUqPNnhQalgG8XmNhPYtqIfGcqnNZLLZnbjxUidLIMPzIHAfBK+mCtl&#10;lqwGm97qkA7VU0njfJpg1uxADte8C86k+ftE+8npDL2LKo1wg4xk8G/8RpMuoUDHDlFt7Jw5l9ou&#10;QemNX8fFHW95TtFILtTjy1GRIXVhGtgWKXvdCDpSOiB8ZStt7q6sba1s7F5a246kTvEY8gLGOy8H&#10;AGf4NBBvW/Pq44o/nAYkTA3WmalCeXYYQyaPkLzZw8C5ePF67mcA+sXZVcE0gnxhNMvu9zXEvQlc&#10;Fjv33OgusKMXR67+dbS4DLo/uhn6PNL8U5/+pPg+X/Zkz+dxPWtQBc7l4csW9OQUkMc/zoyzDnFd&#10;zPyij718+rsGE+mRkKeacWhRxkNHgPx8TumIx1ebfoV14Py8A8EQFgZ9t/c+s7RFbmE8T0qkawbk&#10;hk9nI4VkwTi0erBjSsdvyF0gSwVMaIAcic+GOcBkcB2RGn/b9B8K5Qqzdh0SOQCQEp8hYhGn+i9a&#10;6RUiBbbXt1NDJGl/tjZ2d0zaYZyzFtroewnMCl0fVTj1mUrlOGRQOLAAQRCLQwGg8sMUp3gcZQRU&#10;oOlkEIZEHtagSNKHoXUfzvxcmZnGWIo2PiVP9PyLT1mQIy5mgZ7oz1UP5wySklVQRXav6nzYHTJ3&#10;SPLNJonOlbx13TmYbSnmJnIUdIV409WhGwBcGwldaT5/x98MvIjXFZIzDBi6/Yj1EZ0dEJyC2jrH&#10;QYBfbf9NktMBygvQh2jLM52JVcvcBtnBAsMzcitS9SAel8MMhdKk7wH1ZMA7iXNdVPDWCMiPPBXF&#10;Nw7tyQp/eSPc1drlAHhw6crebkJAknUmK7WXn2ur+3sJng/sRzGf/xPolQ7gIW/7D1k+y6JZTS3u&#10;B1Qzh3fKFfEDSCqInW2rEBbqhnCdMbLDdRrH37zBb2413MiFXyoQWRg9+2hkq5Uhar72zFUC390O&#10;7nOzRNKmke9NTYglycMavpB7hsGFB5n1jxn18HGxR5MPXb5acNq+EgV6+5RsLzOQAaaTWdgtA+rC&#10;w6QoXPZ1mK0dMg6QBXgz92QDxzCRIPjMdIzurfpd/h8mr6QFugmYM2mDtigQOFcq1cbrBcBPM/Ec&#10;/x7EktUU36ctX1uU6z026sxsltU/P6Y2I2w84zULuxKmibn9Uc5MnzI/6/Pj/aeI8h3j8jCHZD+J&#10;8p85/Lk/Y0Iq8leNa3TQ9Fog9zn8Hno9bXYamifV+rhvYLZ/TWqJSTkx1k1BfPGcXnmu40AXqsC5&#10;L0MDIHvvnFqBRXRY7vHEwMlBcO2Qe+xKK3BMO0eqJESqcyybUSCXXbBXgwdZaDvGAxBz8YQvn8Kl&#10;jdzJ3cA32epoP5JlwH0zpcRRqAbRI9ElMCpVQxPBtbWxejUJUigYdznwFJE9QV3NOjpkPpbmcYh6&#10;qGv0nqr/TzCgmtcHcIwaQKV6PQ8JOzZhCyM1wk78NZgwM5Zv9W2m1DuHiv7WHVsZ8WE0AETVNcte&#10;6SuzY2a/mE8l8M2blo9BcwVrZX+AivcBYDUdgjpQEKoPOLCahtvBmq3Ey4Aq56no6pmPQF8FO826&#10;MdI4vuhlwGr7R/jD9z0THiROxkNSwARGdjJxydi+nY9SlgzJOJV9TuVk4tIF4OF2jlkkpt/UPGEW&#10;4yaRacP0kVd6lfRyZKLZ2ty9upcisbvXgt87169duxL3r92EapNgMT7ziWjPoxNmB2bn0UK72QgJ&#10;eif1DCrmreyIfJIONood/pHydGS8T+eD0dFfZH9xB/ZzjM25MZxB8T6jNycEXzG3iUQHKg37I7su&#10;vEswP80K5Mn6zvKfmXEIDsxNruITlwj2NauIgzJaOVchz1ADYvi7Z5udX7Y1qRXqQDpOqCzy4hTi&#10;n6+eybh8vabkPM0fYIBGfA5IKQ+I56eh7Zs7WauN7d31zV3iGTa34x5BOkXcE6P6USFkPSTWeiL3&#10;DgJmUda2B5Wu1o+kPXoRJneOaD6ff9z++J15/yiySSZ9yb2VT0daUiRTnznI/0LudLXRwP7hj/Hz&#10;w/YPq2994h/wubOSQK+jScZvpBjTO5zVh14dgWzR/Vm1vrhsdt8dV03a9UrR85pKThbeA4OI8Ok5&#10;gJ8uk+iP7TDYCFmBdOeVv/13Fx0qrzFFu5nre4nPG98OdmGZZ5hb6IfcU9k9O6+K/cnhrk522kcx&#10;i2YyiPgJ7j5I1bxYIUmmVm4DY2kU0TiyE8oODpK+80T/rpgpT3A/tkA4AusqvvHZuBEnoznFHSml&#10;tyxNdoIv3krqzJ4cJ5f3w+OEux8FGUnjrRqWGuTxrWsqOEWr3JLkJPQ+XznPAdoHw7+65d1Cv9UI&#10;2yfmNgNpjbUOO6Z+EsAGGgOAinTQejQfzE2Zo6AdCm75L+TclBPkuRg5QqsV15sxHpVrESVbIHps&#10;QZe0fQiLEWojcaKxx5DPVYAWJoYMsOCR+bEI20weYHfylGQxDTpG4QsvtYXATTDeVPLO5AEsl/WL&#10;wanmjcfPa6wa4DaK3q6gFIloHMYrKWGJb096hpWV6F5IZGskeu4ihht3epA6kBWnh8AW4W34ww8W&#10;klwuelzmcfjEKR8z+CSQp8JsfqpnrseanoawRLWjG26Y3UXMQibHCyrcDNej9FzJmiWzhh4agYaG&#10;e1klYDShcpzZE+rDfVgzC0/nV9MSmE4u+m57Nu6oWTDJx7AB+dYlIKrTE+kemHz38HcQgUmSqONI&#10;T6oxeFW1x8Uy60tNRYvJ6nfKN1KcsCaWzWWSsFlojY8LIm9IytucN/jM0+xIycCpkvb93je/9cIG&#10;/8MClB95O2TogHAX3dkzkTGMfB9827D/1iI3oftEkkuZ2bJ/OIr3C9PxLK7ih9iZ5aaKcyosF6Rv&#10;MN0LVnuiD6q7hoV66ndl7kmFLlnwCq6dNOrVn/f4I+hP1MF7K4YN27+6ZFV21dvVdr64HWJCHzjg&#10;CtUG6mggPEe6aXmIDkMkHgaEJc/5fnJh7IDQYBlool6+y4wehGYhkYy90rE5Zq9VjTn5MflJpYRh&#10;6VeRP1zBUNJzRUV8r6p8qjjKH4iqkE/kErGBZJxkiUcjCU5wuTZZE3jQEDIeCdgCLSsxIichGu5b&#10;2GVXIujvJoW8Gf+ke+g3nUkLokPE8WUCxiLWI5lSwUs2GHLc8alKwRM63YsiN/id8Vq9XkO7o8nt&#10;mvz7D4XwWImoK2rZrVaEWHP4A/3S8P1LD3KxsIkOuInYMtSkVY+K9lqyHCXnS6qbJy/MVrIeXdnZ&#10;2iFkyrrPGVFwNV01opoGUSEEd2snKGaI31Xaxm08ivPke9++kvSuseOuZyztVber7AoZftOr9A3m&#10;6NLlw2QGePQoWvp6GtbYkQi65IZPrvcImlsp/p5J3t3ZSL5FWo865TJZ4Le2kjQ+2vhADV3doE4r&#10;IfYrl5OWUcUD04eRxUOC+mOTyHumHrGbpOtZM5F+yNC1NAXEYFg4TdyoFyESPM5zchLRTFAgKJxQ&#10;WQiT3/Ai2p7FxcikLM7ykc/YDxWCBtchhzH2uXlvqkRpSmQmyvvxNlT17b5GTVATmZp+4znpJ10w&#10;TwNWl55ijShElpo3mPIJuuNXi4AFIuI62goS1UW5km0b6xTCPQwQH7MIJBzUdoBZSi1iZReYQfcu&#10;CQFdXBQ6MApLdGP5D5f/3OtFopsn5+QP/5PbH783NvCEKLqYsKPzT4WSO4m9q6m157jUdMKCfvRH&#10;IsE/a8aelLALYO1kmXHfDM78yc7P189Sda9f6PwnaXvuw2iNYzo+u9AND+qUEKaxYZK8oRDg6iLv&#10;JAEPJFxGzGfukeWLYLjGSg3v+fk2KEPH3yfNVvNnNLzMjjhr3PXK3/53F5crWjibS5xLOb4lUX70&#10;Z+kpyxdA2+quOznbd09JP1XdT4b5ktRGAIFpiO8hPHFrQsqSZYCrMjkMRAnGiVIoke1OLp2l6mh8&#10;8qh0TgMRwVXYFmeTPkXPeoyp8TXGShxPsAjmaJQf3Ts61nsZVuP+wSH1OxGzkeMBSNyX0Q7wICR4&#10;prUCWVQJOThpowyHoE5i13TS7DqjCFlaDgDmRmqcQ1yJxENM61g0tqJktjR7mo01IGCw1mRz8GEt&#10;+0bptlwbaMS+enk1Cd8Q5aOrAFsuRVVxcnKUMPOoJhJRlrEE/pJaJm1Fbk5koPZmCqhba6BIQ9Bd&#10;Dn9Svm/ubnHyE95GPD1Oad3Rx0fHuSazGeYjX2fKYnDIN3G5jwYkJY4SexgUz0qQLc7Noj14LcYS&#10;uabg8npiCaiEsnr5Kolokg5vw9m5tL6xlX4G4TOTKBSlQto7oqBfN1fho+BWo/9xdfQBiuX0NbwO&#10;sKsEU1VQvm4m4CxEL3bnTocuDhaZAy33BJp3D6tMAIY9tvkm/KHnXCrgViNukFL0AnyFclP0wEkZ&#10;dpx1TGcysXyvjT63BWptRNWOWgQjCkKnAHIVqNNR1lcqXxB4KdYa0gTTPzFjdjDmBsIsE2HBLGUz&#10;14RvM+UUq7IjogQlg9Xtwi9lNaKbGToV3BK17ivy9dTWHpfxVYJ/oaJ/Bsl8nj6+f/u9soOTX5cL&#10;KXqzJSuzQzZ6qGQ+C1/Dd6qDOa/j/WEP8PPow6ddPp69DOfL3ZkV1E9Vsz+dLZg05EM5r4oLLCmL&#10;MAT3WYjxDNh6Z2aB6BDLCYUnfP38U9UHzCh+Ds79Yz6FM3uwaNybeabXzbA7k7SZus0zcJ4Hahnc&#10;Redf/tv/+yFyOFrGNfTqCt9CmmArhfJdOaMOYfnnmCOboXdjXkWsES80jWM40nfalVjjr5X5N+Uq&#10;WWnjTi/9UlgWJR2vvvPB9VNKl5weQdpOT7OjtVVjYMdEjiIzBM/MaZb2isRJ2c7A+BlCU7KmprF4&#10;e58dhT9APFVfr7faMeblPCe9iZiay04SLB7AA+dwi0OoEnvwGzRafUhFATDM8kNHn54TmFdVCFI1&#10;Oe6K9p3mDMbEqsjrsN7M1SNEMsqk4FdGQnVd7mPWVool+XqEdLORU0E0d925fWvl6CSV7A/Ct5B/&#10;Da43j6Zyq3y6uOiMquxIb1K5gPOFlyLhU4m5CixlVqItSIxCyrKnA3GPj10jOJIENbHyxuc/xowo&#10;NKpeCVBQ+yDyOqHk6Sqgt7ezk3VCJ0KVo2RR3UzplYiMsa4jX2eAYVGQ+NfwZIz5vJBsFb7OBoQr&#10;SvgBfJVEoWVoHXRwGM5FkURxhLTUval19IRgG5Klp3g8nQp8OT0j+DS4b8myV0Lo0Qb5pi3px37O&#10;f+weXWS5qA/A4c6dTA67KZCSHuIhAXxGHeNmwBxQzxcF6Hq3gLB1retGHs4peaYphWUgS4Ck4CVq&#10;0xFr+Nw4ALpRouyHIYAXRBOgLwBHJrkZUGGhuTA9YDhHvO5xt2QjaHFwjFUmffM7hMm9APgFgX1u&#10;3927/V7jomdhS3SvwW+QIQX3bu4K7oK9+7cnrTrhH4UE/3mgfXlun4Xr566ZTsSQ5mexc0k65+xU&#10;tB6B4Mt4+vtYzAU0z4zAk62ce8bSH0taMQ91MrfAmk/wtWAbJugc5KdUYzjuDY6iHBorWL3MtIiS&#10;rFnBUKXFIBQTCzN3OI+5+a//b9kgQ1NYKHcL2TpwYWWzEPaBTlLGft0xzBtu8A3TnupTxuifTJuD&#10;5jCmVlDTh1p/K1FIJquJ8KzEDidlURYgkMylj5KZLnh8Gh16QoL5NsZ4yq5Q7MTHkZxOyCeZN24E&#10;ZF85BXHTME5hiEzWL0Pwz9G4ffce7uWyv7HTI8enotdxkN28YmEFUk92PfnsSNYWt7JgYaRnyCWp&#10;Rxhj+AhC1VU5qORmpeLblc4kf2tCyVTJchaNyUoitvpPUSEl1DiJeOIOlr6nYkieeTWlB9a389Xl&#10;sBkxLlixzkivxPhthS3IzMW9IOzJ8eHpwzv3k+P9k4NoJY7B8YjvCTmz3pqWdnZFICkPzaIBqCSS&#10;287NYT9i8cjXB2dhd5LfhqS6mYTwPbn++Dj+8CtxjI9uPDBfx/2AdcaXKkd5Rb997fq1zHKKFxOn&#10;RTSf7VMAJo7fbMi41YULi309HA4p2SPBr242JBM+CWSm0nGD/fB5fIiK3hSFUwLjFsQjDmIt7FKs&#10;yWxnYDm2FdYPFwLjy9GB6JtGcKNgVsB0b5MMpwERfIAyE/IHl7YkDOl4qPu7KQTyFNQtrd7WJICq&#10;VepOYfv4SmQaYQMSI9m0dDyzvpdcUEWpxvK8dMqYhPjhKRkuIomDVO+Un5iOXzl4fDlrnFPhFEs8&#10;o4AZ9ViPEkdofWKhjxeLPEDqR4fRsqasgaEkO6hVFjsF3nc0pQrj8be/9yLRze8DBf4objm48z6P&#10;rXDnFtObu/xqN2Vl+OLBwIeB98NqP/qNkNct9Fnedj8obD85MZ/Swmc2fkFIXYiqc1KXhZx88cmz&#10;9NkvFri9dOH84czmLxBrklCX5ONp9mZU6wcTqoNiAFZhAM+ZOT6dj3qX3y53aLKzLHdr0C/hPYIB&#10;VJWPDIlynQdDc6EjozvTL6ndpSv/w/81mdJNueqcKJ0Pzc4Yd+3QRXa0Hi1jMqVQzYNzi5Sxpv1B&#10;nR370IoMm//UobYrzRUjmUTyx0HJIuqSsW6YtGlNWUaIURblm5PQs1A0eaRglZnVhwfT47jXRcxM&#10;0NajJL0hjzcaTgzJSKFRR+N+lbj3zBoJ2chmQ16RUPEKqeEKju4nmvsIQhpJ+fGj4xSmsfGAfXT5&#10;eWZyjQAweQKSPeyycVMrDZ9TpANPww0ElXML+RIeRxlAqt1A9FpytSYnyWZypLdmBMoHbc2Rrh5d&#10;jcX68lpqBeZBRjjjDGcKPEAxTtW5Jnn6kiP/8Oj4wd2jk/v3P7p7//7RoVAeV/atFGJBll4hzjBk&#10;nsw+WvWjWo/IHg358VGUH07m5ZWU2TGDvtlPUSyvEfyG+iMpCTLDLlRGb8xZurGzv4/ndgrPWFSG&#10;mkh646eJRC9QyLQyo9xDlg2NfWbYOidB8nxOOIKCcYURUvXhMzjxqFHv42OoAijg//hhTPTZBWEv&#10;cA2jNzFXEyTBDnRjuj1GQXcU7BdsVWxbXDbDJcAsqpfCl7CyvkQS9bulgNIZ0huzKOryJ6c5AH6Y&#10;NUFLlepEJZj0t6r1auDhDTzIg+EOoTXZHzwNQvMUoKRuX//BtNNAxIlQeHonOq2lq+cGXcEUX9dr&#10;cu6ze3uUCLKMWcEzmJFiQLH6pCHv+N/1MGptaKA8UP/tN1/kol8irc/z2/u33y8ZZr0Xsju8pvxm&#10;fwzB66IE34vOg8ggztMXC4v1EIiHbFZU+Uww/lFM3SyaLyDt/CiGQDU9uz1+KpYXVXuuls+nTL+0&#10;Z7mRNjSfyDHpF4dYsOYo1aFOPB8+cmI8hFWdrt+wegE3RY78WTkEBcz0ILTCYwnJnq2rkRK8SSu0&#10;VEJtHCKDHAs0WJnx18TyTAzO9n/v38a7p4U7q41kk2C8aAI1KLEGQd9gsZwvRGaqAE8vSmzpvJk7&#10;wK0EjrVc5oKdygDLyMzzKfYQ22O1juC8TIIsEJOE1p1ZMj0trkPpaoAXgz1J7nheHe81heaafHB8&#10;dBDCGJQNzBtxHlGcNHOKRDgqJ4eKBcJiHQ+GocaE18ALPRiQx0d5f3Z6mMz0Rxlu6qBlLo6SM+zB&#10;w/iOBVvzJn+kmAredVR/b+6ay8f43EHCWb/UwkHlwATFQc0qPLiORbudqL+UUMucAYiu2NnJWSA5&#10;HYgfWqY5PxP3Hwk7XnPGg5GCJpfl/rAUuLsnRC3VcaKrPz49uH3n1q1k0I+c/TjebtkDO967s7OD&#10;M9vq5uHxgTnmKNuaeYj1QV3JwwjoQYKDgwMywSEEJ/4tY1KXkmw2YSGSNzAm9vX1aOw3N7cpXJLC&#10;cTs7esmtxQywkzIxyWeXPDPNKOeerEm+G5EMs1FOMAdRzCfSD6fAXGwSoQrEMI1RtAee4m+f3UIO&#10;O5YzbudhgJLTiB2bzkcngTkG2Rqvglj4s1tAUy0f4Kqw1SOMUI3WOqnpm7gXV4nMjz3kIsX4nndo&#10;IXykUn4jFXuG8lyYEp3jcnXrIrLXyQEx+ebYWnGabssHDCsY55MdQGM8LnUITZMDQ4znHGJ0mYba&#10;sPTo0MQPw0FKBhgauPjsM8mAk6o+ILu0/glhxMB3lvdRdhGnr96VJLZLehwCOLF98KAx5zBs8hxp&#10;8jtvvf1CRX+RcD+ffwfgx850q83i+5DRyxEONzzeSd/OqeiXxlXNVm9V/JmLtczoXrZh5jrdqAMg&#10;NR7ZwmfrAP4gk4lkNx4JQE7yYbs8A8hyN5c+fOLBy/A/cdBDG3LhWuFauWvgGw/kIC5gq7Mx6czQ&#10;FlZyVwxleYakjmIU118CdpRYaBoHXEXiUpF8hPpUXiEXmbHN/8TVamhCFgi6Hgr70d/lSZjRfuJk&#10;xmqt/Sv/s/YHajH4QgUUxa80aCLPdKmpbvQOC22FMs+9KKCX1RDL3Wv0C98iy3tIGU0kMiyLiOlu&#10;PwAaFzfEd0QcreyDjlEEDJu7MzA6GYEI6RmKhvI77nVln4ipg0YjrsaAnpLZdW2vpNKtrLVSBQMG&#10;aaqwkdA+LWMblqnQPzDvIummnlxgNEb+o8MjstxTuyR15LBJR4+dpcjf9w7j4nYcmAztDoZK4pkt&#10;ou4aKCEYR/rEpp5cJSkBTCaZFO0mFpukdWtrCPqh1HgXPkiit0xvygGHkzC1y1q083rbgXR5p+t1&#10;NkyYgdPD48PMTVT19+4d3D84QIsesh6P+9wVaN8gPVxGHRNAmBviqcws6x6LPuMBFcgfkyg+qxQw&#10;z7OimSfJeVQRyfOTeRAjgc8Y0lEerKf+e0ZCjnMcBeI9hwMXM2+IVgYewGd7PLR+PDkGLkXM14DO&#10;HqmPkBjGdsv/lHBT9yQbaVB4fd/cGw72IcEObvl0PVoE2eJBvBRkRy6gQbLchdCCYK2gXjt7ufTS&#10;s/xEYpYprcIpfYJDVClFsZxWk5tEdgkZVJCzCTznglFotc15QMqKVCvv6Z29gGe6YGRCLsmuM7Ge&#10;VwyjRTULNLdg6dtOeQgf0okblFkWpsfZgI/4np4Ra0fUYGJNMMXjz1jFjnkTOZc6DXAoXN033nv3&#10;BcAPcvmc/5oAXqCR7pdeL+vn+c7PJlesnpSx6ecBjn3knvK72XLER/5ZUXeghudk4XDuFvyRQHsN&#10;89Me5znLi6Jk2G/Pf+HH1Y/79TIrMJ+YBYK2iVkdskQZpmdXye7pmrmgmXb4ABNN9IgPjYAANdBt&#10;GoTPVJSv/nl8nulsbK4fwmuP91LAsbKCOaSKRZWE8hqUbJ6XcyzHNC3L07P+t/6tGuyHq3q9MMqF&#10;OAC7rCxKfjSYGIKMylaQC8z8qTxXPQKdQ4Th15TLpTW2q0gqhZJnnM0SyGdRHJLIHUKJKz1WVZ3t&#10;Y2PPPmuoPP1Rs4kCP35mmsiH0nIY4FFRcmnM8/GYD3DampQczXzmGc0H9U4itKewaQYGYbdjCPr0&#10;ryLUw8d3791JGXNw/TitkQffuO31uJxtXd6I5xki/YOz+/fvxjEvJvDgWPcXKoXgehz7sNJinKa0&#10;ynaylJByhXwv23FJSxTcph6DcCFG4MfTjapx4QZi506atsxzBHmWGHN1uC40NGFo6mcXDuYsQjjW&#10;g4cH9w9z1SG9vbR35Tpq87V451FMXadr0t7lMRlC1oz9ZAYAyuudHAP5mYi4x8f6Hs9wUsq7IaLq&#10;QJ8/NlZgOlqEKE524oLf2HF82iiEk/5EK1AfTLG7YvSI3GESqAS3gaeCaXwBR3kfMMeCwnrbKYDA&#10;BAxeeRKmWaBik1mR2eEtvZp3eI2hKxmej1X998jNuK6ind1Hyn1fpXnd6NV144E4HbdeMJ8g30tO&#10;hcY2CyeXR0936QdAgEO2DfHuMAoeXgoWcJjcXXW5Vz0ScC/pqNEdCWrZ0a0pdVHY1DJV+muafQmF&#10;7gR6F/awyCBbT4nGzFGYV9gxKuQ5P/IwsBB1w4oTaifge++/APiJvD7nv+/dfr+IXs/5yfpejC/R&#10;dh/75RjLJGj1zwmye3ZmldD4S8rVzxWX+6Ziq+8npqE07hze/7CmbojsS/A9zmEhaxnuwc3B93qA&#10;FtL1OFrn+1SmeFCmiQUYyDVP13QLuM4hE5wHgzRYh2rU20BBTBoy1w9dsBhTf4coz5nlDmd7dgLy&#10;/Lf/A87VFvJ+yCWk3tR3qvRi0cXFZDg5/WaZ/+k8BODzOMzEskWIa1PggCQbgU8tpWZcZWclgFwM&#10;vc5C72xu5s/LVApJn/DXRYtqWpKqaOX1oI+Q70lVMHOWQ6mB97sFVyo0Brm1GojfIPPEImBvBZ8i&#10;BEU/Pxij/HlKHFT9nIN/UbEfHQHu1eor6wT1SBEXjzPktLIjZINxbijgOQ5BtbKhlkeptX2U58Th&#10;Ll+34o3SfjzFk2kuPX58zCvlZCPTH2dqgP9HqYK6Ee03ZBSajlV6e2c3EnkQK19F+MXDLvlqMszV&#10;hLnFaV93/bj1PYwKmoRySQGPfj4SP5rt9fTf6zFIMydNf9YEckQXxlSgf0EUueR+S+Q5KQCDKqYo&#10;B2MMMuCcwjoRF3c5pdUyM3FGyIRGAx9OJTK/CXGZHdPpmch23EWK/kxXFPGxr+N/3y2oG3z0D6jc&#10;8zVAK0nIEj1I+xlwAuTYVsSmo2giB61JCNYIz1MvJKMIb0RUWKR/R5dZk7WVXxgCd7VY7OVsqmyP&#10;wS1WulD7NZT+omtuxGxv0tlBzHSg60ng0TwY9QOxDKwrFy7b2mFhsTElUSBO+C2eQGjcQkAaKF0S&#10;CQcgilfZMBhczxWkaFAGOBu60SmcDmxphuS7lGzwGLPMXhYjF5Ww5ajBKpT7bj797NTjM93/ZbZM&#10;jRAHCII3tTtgj6faDT590Lpo6S9ffvOj919I8D8sePrRtnNw54OKc9J+d84yUa9Od0L3sbHcUjP1&#10;544RQ+XHANss7HUD+vk4wyP4e2lU467PdM37fU/EMsAPrJq8uNKmstik5mZYA/SXBdYqKPOJGrQp&#10;EEV4XGZQ2sOKxD28M3QWJtXAjriWCTblssfETwHx01ArEE+vp2CxmNm2+9DxwEkxzdyWqo4LFHck&#10;spNf71LzM7uz/NRBPRYxbjxl7W/92woE8hFYHci1bszBxAxoSAwAgNNeaZ3vyAC4v+XxeFQZSodi&#10;ExjHFSuhz+kbRb+auWYS6tWQQwpBLNkEJUSNFBkhMrVlNKOHN5CdnviSb3LpAHVyewVWZeES+xQp&#10;9kEgmaLwSp8YbQN+Jyfa5mEdgikZLJLf6sYKpu86vRtdwUCZzQYOmcSE7G+nJ3FlC/YRRV/mhoch&#10;cxIehr9YIt0pRhtuAmk9TZyensZWHVYg0BaIjkt+1Nq5OTr5qOYDS9kxkd8TDq7EBpuIajU/gu1h&#10;I/S0SkJXws+21uln0pIjhVsbJiVx4yltlRrdpwkhwGRexgv2iE1CPRaUCexFJWTLtqLhwPoA/cfX&#10;LywdwmGovJooWKokBs4kozO3Vh4OgJb9i7g5eW2TR08x1JD9uI7D2OscTobUFq2RRWThinUYaMI+&#10;UGeWdEPoHqp2LrrDSoBVsQQhZmJ0r20Z/w+96y0r556nv9yrTMtq5EqRkqw+yO6D8VX8lamc8LMs&#10;gsdrONOVBygLOwyX4/jMFLEncWyOdNVAkhgjojyA86gpoX3z3GqJl2T0uTMvO9OfWI1IMzikeyuy&#10;e8ik1U2kMUkHy+A/nsF2rQYCLo20dwwLRjvaJLZQ9rzifIoE4tphwd9WPiJ7EC416XRcBD3FUK9M&#10;/duffPgC4MfKP+e/Tu7d6WZRD7/A98W+nYWmQsQEWcvQNe3XWUFd1rN7tVux/MAF4Dg/N8O0/6nX&#10;/H5nc5bKPUK2okWJs9tjdo5lEc4VQ6fLC1ICWk+RmDzE4h61TmPxvapl6dFyl8uVF0d5on9PWpOl&#10;2bGdXDbjpX9q4XY+S0GWZurcpHWuHWORf3SNX8L7YLrOT+aQc56Y4TEHQ5wpDXp06W/+2znnOKAx&#10;gyhLNaZCQporOx9jt4u4PHUDZFDbUa0BkC6N1oqpzR6zKDOrOA/BVuSDyIag4tQbXTTU2fzeajtp&#10;CtkCYOl0EDn+mF4pw+Mfpx+dGA8Zi1xlqY920dg50sTrCU9EfEDX/DlMPvpLnLY2NrZX4uMWtwAE&#10;LEYXvEOQxV5LCc6MFUe2ROHz1WnM2+ESFNoCZvoQAJsR+XCAx18PT7Sk3FGaoosAAMFVaMHjIW91&#10;EyyguJTnLpKHx9mMhwT5MBnECzpad1Smjx4dHh2Sy52MfZjdkxYuGn2jv2g7g800tk6JNuPcHz1B&#10;VNxG3I9tj697dnNNPDVpd90mARI3h/AFmORxLMjORKiHMfNBMPV1HZ9kRrcr9WHTMzVzaqlM2QPr&#10;p/uICMpuyn8BEqeih1GXxrU40seyAEBmOD0y8FSMZNLXu7cNBzHonTB0G9Xv1DPKQHQu80zwSA+X&#10;8qjb1Hj3MB9xwkfGxWlu4tDV22d7xzNg8nobh6tXAvOD853PjRL+BOHA69I3Hh4Quhb06vh7dp1o&#10;J3Bg/OLAtZpNj43zzEmRfGWnjP7kQDRnk0dcxpErCSNsfMr06p9sPRM+RNOUEgtwfB4VlpPqPPBY&#10;JBwIX2KOAcrt5ZxYDze9ee/2Jy8Afp7S5/rN2eH97nJx4AnUXu77/PWzr5t4Xw/i4EbZaTVZfQbA&#10;S/UVyarCV0f7Q3pV0lv6f8B8gdwQkCHr9WAU+BXuh+w+ZGLdmztPnaxzGC90elrHTMwAP42E38PH&#10;xaaZ+Jk5mA7raN17xqmeiMDio85MO7E8T4Mkj89n6mGfFhxc+7fMc3Xml1tSVp34oeWFyNr8zf85&#10;ZDkNNB/fMF42OVLdAjA1ZHJQd0NfnOQlbkcyR9YNPMUHgymp1UAIbZGkVWLQwB3v8WjLh5ZXUIxH&#10;MQApJ4FKF7KFchV7Md/Uzb7N9B+WY/LIRmjpn1K6h2kIATpweHLCt3iQnYVSOiPRd29eSoqWzW18&#10;0QMD6ueV9Pgp8a2zFUHPueb0+DC8gVPZxLPqrs0NJyowcw9PEkeOkgDPskS+kVynud9R2kK8M17K&#10;uOE7rzsAngvc2jUjgvnB8XEc5uL5D+oFm1HkWzAt4cx5dN4Pws1skBVAcEUKdzFpNb1VrY0yX64V&#10;cJLxEkUMJJNNiLY8rviJW4tqAaO79e34EY8so7qHlSlLHhDfiN3Xh/VTBWYMOpqy46lH3pjBY8ng&#10;Juxfl0uk/DwwqoQsED8TXyBckiUGO8DjeBPGvw+dSP6rc6ZVVpmh8H8mkmNC0oFSHH/5ODZzHehm&#10;MseeQKtBAN1wI1TV4b43uZ37H0WC1ADsDOcxPF0Gy13i1ij68CXwItXqtyM6waWh+t/VHk+HCTOf&#10;KEkF8cknSaafuWqZ3YHuSurjQHr9eWrN3VluUwYZf98IOnUP0zH3bBryp/aGOvFhcMMt5s9I8Fnf&#10;1OLj6dbUM+kwMY6yfYNwZWRhxd795KMXAL9MEZ/f9wmLXXRuGS0mPXy/nb+ZIXw+JDOneV5eH60u&#10;C/LnMGKWMqdPF1hSZvWHDfPF+GW8nNFs6vnoyiAMHoaihkbFWf+8wMUZnoXO6t4GdHJ4B9c9gaSa&#10;3T5jfiKkYbBWA4tH6zYtvC9zXec4sAWPPzU4zWFHOdshzvEcE0OxoA+F43ZpGeCX+3lhB1/+V/4X&#10;gu9QMKIFtT0JMfpS5mvSi/g5LAATOjU0C2oiL9VXsZ52sKYHmTWlYqmcEGHRpP+qTzKyHDQR4QOR&#10;GrEMkR3vsObrhmtTKa2U3IlX+47uPERLQ33qolCfnCx4mMwJf4/23tHUPBWvsNXVrRRCnVycuiyI&#10;wJJs+TnZRBwNMKimHazpYDXrq/o68BN6jYhdDz5K0dSQL5uBbEs6dBLvULSW2GsV1KIY9VCmziQE&#10;n0Ryq5HNj48OoyoI0qcRfJ8tmgfSxd9+xMBjOpW1kUCjeGisFnlTuxTzCTWDjcwCbmjg7qSvqudi&#10;eSQAw5wDgr/xDvijTSkH5I4Rns0jpPeCvuVlL/vM6YkeLzfqWOFGNKgE4kKd+9hjQyvWoXj7JJUC&#10;3jqp+RSqBzFG/Rbhvch/l59cX4BP53NBtNDqbFRyDEYM7obGDWQH3OUwHQ7JboVnmDOA8/y8qSyh&#10;/ckPkCvd++y3Jfe6xdkCYtVkeBiH6V2OCnamVga6gR6CS9jAtcfTpLOwlOfRZSHObSwou41zMXQl&#10;jruaRC0jw+9PfgnDWfIxh4HLzse9Y6jW0M/jpOnWzT+ZHusimiH4/VsvJPhO9nP/WgB8Od9zCPJE&#10;73seu7//YEObgfYz2qlZjF39QxDoq6gvrVoaygLVxhEs1AlR+m5NSD8SRi7GPuT1STpe/DmOrpIr&#10;MIM0MKN7G+/PdEVCMk18WYZZGT/m+jyuf46Zv4DTi/U6v8ol2qM/0z1P3vvkA9f+1v+yfbJAlwS9&#10;rraDZGNckL9ROsciC3gEeYEPSe1wD3Q5qt7h9i6LlFxyS/+kVogvePla8aOqiGkLybhBwYUcIBw6&#10;hdleDyy7V9ZKw7GexjxHbTCqYNc32nvbwSUtiz5m3GUhSSqVaBoFrdnYPhJxB9FHmvRxSmnwB8iR&#10;cUFj79JXPTcUOfW9skCQkAOKO/pmz09LqBysRpou6oOAwwQ2UYGtPE0c/dEZ4A0fD7sIxvyIb1TG&#10;kaQxkONY4fVZpJFwTkHKMjZldSD8TEP6ELZgeBOALeYnGHoLbNWAtDA/53RDgQEv1ckbWK1jXa7S&#10;32CqOcvGkD8Ss5Amy9KJVe4FfSZ0A4TR4atuBpbR+Wfydb3rk8gjP1SNJFFPrDbWaJFvsGPU4KnE&#10;nBesmzMpYE9qBLaZTJVGlqBgNBd4YMgQsRyTor57Hniuxwozc4797cwEBpXaKXtTFrbW7lrvG9JR&#10;sPfLJskZ3nL82dg899BgQUR0GSyldLYdpQvZchyNqit6XhZHpPMpNyI1WfTULTtJTGxbHfVynT52&#10;OFrGiz78aF3u5M7joxnT+1rGRillHSfLcDe3bvjItz984WT3Oajw83DJ2cnhglh+ZofGoR7XLcPO&#10;LH8vA+ez2puvGbzwpz236tvP7NkPfAFkocdgkqYH1LWl0ghld0DBU6VS2mMvgRvKeSmRIO3hcmwX&#10;7HIStFLE6TXeMjqUzhUfJg12+e0Zwz57bDNQn7/0KdO7NJPz29GXpwL7hZkv/j6+tP0/+F9JN8Xz&#10;yc9goVFwGiiWOgKTJkunj8AITRSWsJZf1rt09gafU8gBMhHLms0eyoXvtUpkL63Do7AwraCcAduF&#10;dQNBa2MZsntNmdJSBS7RjhexP83jSVqbiO+SSGkha4k/MTFyJDDp7dBfUHxA1uj+0FjIoxhVT0bh&#10;/GHFz+ZIZ+NUrDebLUigE3WFraBOmAx4koGyw0jLtqLUOh2kEVqm+1SVNeRbT3jEZXYRFlQYApEJ&#10;zQk6jqJ27PZCdZOfl3vqRhttD51Fd2vtZP1K5cu0PeVChG3eeBqAwBFb6OVx6MNnkKiBOlL4GLGs&#10;tjA4P3GzXXDBMxTmVlgrbA/rynS+CLm0NYu6YqCRufO6oZ8b5h4Rkc3TmYSdkYMsmpallNFAtUNG&#10;W23wcOE2qYsiPOVAca0Y1SnJy2bzwX4hN+tXzxHAquLY+JkdEvYOQOxwxhT4Zf6P7NxNw3zIr86P&#10;m6nSfJR1CGlGW4apU0KZWoIUqHfsKssAjFpwXT0WounuGRQuEeRslv/I9/U1wRAfh47ElsQp1MKA&#10;zvCQ4BPOwI4iJQFuklTl00b2zofvvSgXOy/Qc/2mkNRTvPxa/mDx/jzWzojoQRl3P9HSxZbFiHMv&#10;ae2zXpWjf0RzuOB0n+zABHuSBs8iBGAcnIANusdGivasTud/ppklwv6sNWz5VVlSLUGp2wT/SGzT&#10;E59cFuehXy//m+f0/MzO7Symr48b6ObveeTzvcstz3f2W5mRDDeUJbhlbQo4/mTHILE40FKGjDFY&#10;/YSULGjW8x/VWZkrYqCdSIPOyFmKAVjDZ+kRxCS0hAopBJc1hA4p1sku5kK2OrfndmeobfFC5zuw&#10;mbjg6K+tp7lOFLBV2IZ0iGy2Fi1E3KjIEdYCG1RC2SA56uZ2Eswk/av1lKHWlIlpPIIVRTs0xGo3&#10;QTfDeC5TREqallFhYJQhNQ6QMIHmYMWujl4ieUXyPg9HtR79emqpMQXmeLXl5KYzbInQRrre/j8m&#10;KYk+z4mRMzEM89YX3uU8mZnKsMhaT4YeyrfDKTGZqETGjtZFTUHPRIB6oYtTY8XddD63G3DseeRX&#10;1guNem5qGOHI6cZ4OSDVG2Nd6TSsrpAvllwqzN3or2kRqJDrdkkedLeVvtyJD6zYDj9AClUGooMm&#10;nfF/uWQ3HjGNmLaJEszno6Q5OvYyhuyM/s7/FJxRP1IZlS8Hw1ApeRyN6iSqNUJJRCA7v/AnHYpv&#10;VBGOsiF/+JroJaktphxhnUCZz8HTq6EZjL07f/AcTcK8OLDMNs3KCBFgqL3D+cC9vQGmZDtAX+JL&#10;fUBpZqxPxD2k4y5EHCmon9urxtVkbNCXnpT15PqtMMMUhUN6EE8X9UgeO5hLVfxtYmL4ljv74v3z&#10;NwNPQnI/eSZUL22/vn02qE8tdUvOZ3KahAsI9Ckwr5JNM/hE0ec3v/8ZHeA2uj8huvgwcRXl9GfN&#10;hRRPXFdxx6k/9yrKgwAlD9VbDvWl3SdUS7dvDJmaMYcKckGslgZ0AcifNdfLC/Yk/H/KBC3xaKWX&#10;s9d/BYwFG9Fvp7UOCc5QSSBOFnEIncCH1jRkWlwj33hQnTqjQiombwmaFunmriUkynzpiJhOKx7R&#10;+tALteQxJ04HH3JLYHSSshy26gRHaiEv96A3WnQGP2g8d+EIBkGfKQt24URkmF4+NHoaVG5RUfzV&#10;4yIW3Ezp8TwUVMadnRJt+WYzStXaw5GlbA2ZmHmjR5HEzf0lnINQhP5ZTgUWQT6FLzGTp0R9ws9J&#10;yZp/zc4OCOcZUHHLs1onTe6HGVNBTwPhnEQ/bpUByr+NtTRGITk6T5+52wcDqa5kp1TWCTs9JdqY&#10;Dy8wbyAzWw5BjzAn1495Mh0QrIroSLE1a2cODIob1cZ4kDoEruJDnsTAZ4tzPXrLX3QN+C2rqAFG&#10;zwOisXNZf7LZdOLgabJGlnhnq8GJZG+w0NkkmywEoQQw7m3Lg8pOcZc2An92Vjf6o0xQWd6xWapp&#10;L+jCiVdn43ZjOgwF4IUiSoa1jGleRBY4FRXVhwYFH0Z7NYxRZUpG9Hx5f/UKznQXwo1u0YPFC1aD&#10;fHwTvsoWcFlD77CPeITGSnqatTEY6UBvaphnulgB7UozNyG5YnHZcvSvhoapNzRFI3KW7dMLgF9e&#10;nT8e75cRd3lznUNiN2F1nF3r6feTgvjUhji5JC0uZmNmEcrgPu01d6QPG3/+QXzsh6JwFmbHoRqD&#10;mnqq1XK8BvwpR3hmOF19U1LQGXJWpI+wIsMyKVtMaWucoLXdKr6j1NOeNtSF51T4Cyw9d8QvTs+5&#10;GZsgeWKllvt+ccLPNTTxBCUv8+0V2Zb/9S7HGkBBwoTSAhyIQRJdSKiIXlzVvO672X4OYELQYQ0g&#10;e1D38a9tVQZVFQkRga4btV9Rjam2o3XYqvIZWlxXrUGlARSAx9YUeqDvvUHsay9BoMh7ojIIy5P4&#10;fg3nMREH1YMkm2VViMk3uBtEr6voR4tcH16BQDhVBbQWpYYPpQW0AkB+hFpdrAkWsPQJYFyVjVxB&#10;xH1xgLrcWP3NPS6g9iJ7YfviJqlIkMtJxZNORkyjSrxycee1tw1JuotbqGvi4sr4jtjMtq53LSBe&#10;TOiadL+TniEVAnsK1Kn4p0aHLlVXmr9ATuC0YO9k45CtQqJyJD53alzKFpdnzsXl4yhupiaChyIS&#10;+3+1KfRGfrAaAjujDUUlh39lTyWwkLG0BGq5FORP3UFcf1CR9Z02OrvYvVRne0zslO7j+rGTjSzI&#10;fwPqhFVRnNsqxyu1L9FO5QAsQJKH0og8AsX7cGOUa5CMDI4qM6Pzihl5uX0cOhkq/tC3tY4qiBLs&#10;cw+Jm7/MYJ1hvNyh4Fdq4Akv80MMS03ZOENRiHeFdtUY36V3w7O03pgmzWjk6wXAdx7+2LzOo8WA&#10;rKeDbi1nfc0g/oyBTlzpM+dhbmqZpVh+v3SngHhelP/9zO9gT4aOWl95lVrabfWyYpNbFtxtXd4Y&#10;4tQNP1HlQXY7DWoZer/niaomiZcijYplSklMguxOrTHjs3Dpwpt5kgiG2H9uVp8c3UDcadaKd4NG&#10;Dcrco/j0l9TCryboftaVnzKxyj3jmXnfaVKXMSQysJu/pMFOV6leYd/rB+AMf4WpW0CO48lM9SnS&#10;qYm+TFPkAvL/YJa8qlrQgh+IodyMaVyil6dL04dT91jHPEInMv6pPCeeXHGyay4+q1cPEuQBVdhm&#10;CIIM7Va/3D2hOMhz7fmsKahUWU6wHnM0QGtczDro9ibFBhq12UtfATKeC80GrtAW8LHALDNheZ8o&#10;ASzzWXMB3I0PE2oYh2Rf5sl18bbyPDwcLFGzHYbNNZp207DrDzR0v7DqhjD03LtULpDcl4J6TVnt&#10;fFT9AkSPDS3UFmOf5Y64lDCBsewI2YIduV3EpyB02Ca6Twu2U71EdWnCq4ZzdUi1YdDmCip0MN5X&#10;GUkmyfs77bAFsFpUsSPPndDbMblL3WPTVoVNrCK9tosyR84Jl5nraRJ5DSqYld08Xs35ePG+48WK&#10;bz066Q50aHSYIklAbHMlzW56dIAee5SaNqf7aoL+sZw+qB5E7i23kYH7LoL72GPIJ+UZZJPSmTou&#10;uFHl00d8hI6Q8g1UT+iUfgqBePHV8zYDpfIDVtl6z0DYud8TPDwTSRYjXDQ1g32Prtt0vMbfS38+&#10;OUXlXxcuK4Mn/sHmstrH/s8REt0RsVOBIyk8BeZGWRWGxqks7RYopq5CxDo2Lx66+JEjrCI7dc5S&#10;oJuyIyI96B4zJ+ekOV6qJKhv/+xqcH4u5r/GXNVzYJnH+swJmGd5efl8L72WJn6O19JV1UOM0J0y&#10;QBKLtjLmo7RjUBAJtk9U1BgucNKu+iFVZNAfDVlHmlgKOwIQNH1CfgfFY0Fov4lZdJ1rr+CjivcK&#10;ZNxRq6rLVBraiVfcWaJUbnzIt9jZsKJcCBU2JtDxDcloIcoM7FIVrB4A0LelUOnaNdNGN5sGUdLn&#10;N7CZi5CQoMAMy3yr8kSk4sfkDyfQxwqbylDiaP4nIqu67vxUKyL4aXym25hQFGrLheRD2BKuqOZB&#10;aNcVgICIVHirrkS5vAqPjt3ZQlndJRy7r0vH1kVaB2oj+PamoPgwxgsx5eKKmDg6Ov+FU1fFFcjT&#10;a7tyReZjF0swPuRlyNq6nA2TrjIi6IwLBZOO+YPp8fNeIFNTE4DektHD6BZByrb0pmok5tm8PXls&#10;TTyYAixXXxoBf9AAOcefb3H06w5rVmb7pvAhiDrbVfVrwnfWppeEpXtybChbZkx1iJMRQq/Ownrx&#10;UCH4PNl45qeTl1dkh5Ild9PQCLW80+A0FMjTCDu6Z4OSyj2IY1jtY+7OpoGIxUQS1ZRnEw9CYl+n&#10;DvfKc2N68cfzPQPdKBN9HsTvmV1+Nh64Z57YzW18NkF5zhcXPgEvF1o4dzDAgHGuGvr0g7ngDTo/&#10;0N39jVWctI1GT6s8Lx0dFJWtXFyf5PV2fTY5jOirCv+YuSxXjvcKp1WyrOEXsiMph+INXl/qMQhf&#10;hznG3hXw32KmKp1MyzSTG+56YsoGGZgaWSzJhbXjAF9csl7cC5cvX9okI0g6qcoYkaRG3JqClKYC&#10;206OAij1KzvBOhzRMrIFaD9RmbrwcMEY9uBixhIba+Z0DS1oR60zM2RUaSMf1IIsDbNeylgvAsMG&#10;RzJpI2Uz+vxCU6VwwazYBroqDLXL5KcbnJ5feYE0EPHIRhS67IDr3SdWyMIlqmpSZfrKT0MXIPuo&#10;z3O9S7TTyzkpuVpUTVnY5EKzRkJ8qymhF3bFQG51+Q7KrjfWTsmz1iAYnwrWA2laoEgBFvaiu4B9&#10;Pqwuio/+MSDEMWIwyBvz55DmRUE+d6U+uhlapw3kQwaL5/gYC0zDKBPHyGvf6PTpaahegMkapooq&#10;KZhzWqOGuexRh+HCIKibECBuFo0WdPpgJ8REPERwkaWTpg3ogOOABrOkEbtYPnnXFvXrtCaEZnCR&#10;AZwqu4rqY12DG3p15rxAOCWWH9tJRJd/dXmGMoQD0Q9kZxlcOZ9Ogp0h/r5b3cv09SN8lxvL0Vrf&#10;gfRBjHQoCBPqT+L9DMgyAHKTntUSLme+iiEu6WqHDFLyDg4VDYd8Ay+sM5OecWg1XwD8OB9/HH4N&#10;qjB3tbyhhGv+7AKC9JYLYLF88ZNIf24m3OB+MlGVpa+f1ewS8zC6M3o6Od99uuedwsMywvfxjYcp&#10;0DjwpZ54Ug2AXUC6eMgRGaI/EEH0tOb1cX9pZklKxSFceUNDSBSuZ3gt1hdmkKvbQt90bp6c6olG&#10;uExe88SU9YOp40utLC3MfNfy3U+d/LkPJRNL7M2AU0XVMQH1QsKBV5qVl3Fx9lP4hPopicz91+Lp&#10;n8P4JxgUa6craz8pLlWuKiUtD1FZRNIMqTdbyJjONDAAVqunYA1U25GhrCqlay9QUSbQC/GLCDeZ&#10;AMyomC2nyittBTwr3lAeLQ8nFZ3KfjAn7WPOVx9bG5AsyID/ilpDoJqAz/0CSqB0cHFhFWENSHkr&#10;sGuC96eJ2Icgi5eeoroOaJDz/AlUjBj6obTQdsFY1eiX42wbcg/qEpxSMgBOe7CQwHTNEQgjrt4N&#10;WohCoWuZOEy8uAlG2+9NtDfp3+edOomfNQfA+nevjgPM13VVyd2eItZkcFnuItX+A7Sq1U8n6qjX&#10;81z9CJYHWATP4DCnoMJAcFe9z7dmyuOMsrnwZPATuzhQUTLhaGrnkPWgx2xRFolYtXr7y98N9l0q&#10;McO2rnB1lBPOu4hVgyn6D2G65MedgAMjWj5AXdaiHoLGEILlvS7fyhr3gPAU0/K0nZ6rKfsyqkk+&#10;0B7ZOYYPQG/E9SkzEx6HOJdupin2sjy052VBHV9I8J3h5/31LDRlh5XodsMtwcxE5S9KfkuXj7vO&#10;geVyazQxfbl80eebrdKHbt+JVZA4QL8nKrHU1NOBf7AWaOiissSvuvwCacrmoQ2Gd4Hxk4Mcp86j&#10;pdQfvxgqkxXpAYNxtEq/BtIrtahBNGArStFYPYeisVfNE903y/P+jHV6EtoHUk5cQhfOyVpqcMze&#10;/N1isp66GjNX0G9DxAZU+2fFW3uLWnvCcuOOKm3ZmbHg0B/NtarcJ+QABXrFiJOoQKyIX9pWolpN&#10;qBzNoDC4xFcj6lS7KEUxrlfLTdj6sGzQk4mzaM9GVLR2AYHFTlk+Biypp5jIavCYiI7QVnsAg1bw&#10;RKgyJKnbSpW7uVAknQR+jULjwIvNgjlRh+YWoxLgBjTVVMFDfjQnRXO9eV7LdMvYVMFQhB+tFd/B&#10;dbKUo28nEgw/smCt+mflP83/TgKl1QRf7O/OsF1HhV9Ha98X18qv5Ap1yJX8eXzeh1eYzO/gullv&#10;qwCDcZg3ta3J1Cw2pKoTT6zBAOUDuKdTLb9V3k21gXyJ6+UO6JrYB1bEubKPfFEuSHhnw3S+87Tu&#10;CvwSWn9mWr52z8ePGLxuryKfSKd+RVa1Nhe2qpxOYXtopwr5Gsi18DAVMvN6G5Q+ues03eii745z&#10;fMNPXtXfqGPkbE81jRi5SRuHHtNwfPM1dVwyRfiUxFKuIqWZpsY2dnl74hi3AjoXmM9AC47qS/Yh&#10;D1AbxlEdjFTuceDj9QLg56l4rt/MxHlB2ZeB+gKATNA6Y/zy2M6zBM8cNUznAhPEjkGynwFiT7Q0&#10;xD2RRBpQYW6c12c+eFmbXw3C9E+aipAdvV4ClcLxo9VqLq4BCKP5uXHOWgFJ1l2JAsKyERE95UGS&#10;MPRy8kQkHCqa1rWtxDgnp/lKAqs34lG92X+p8pnijLp0DXWZvRr/pt79oLunx3GshQMcB3ppdse4&#10;p0+eOu/dD+dYtEVXpjtKopU27a9a64JBl6ZyaCm+ou7MyGjTLR0eT8rQSz+yO6agOJmAdnfK6a3s&#10;wd9QuxCpStlDO58ge55AJrU6Lbcrk3mIuV0a0yB/kkI6vNiWA4UUkPg3gJdrLKwp0ZQ+jpfKYTzG&#10;dWgy4Z0viGydvekFi1MqXOhT127umtmmHoSuTdtAOCvnKl5Op1LWpdQci1Azm5a9ED30DHfZ64tQ&#10;5oDHRDxtRHUPdRnaAU70bajqnYdiNuDluqXxSLbogdFSDPuP5mrWn+OCSUCbsXLqGJ1drZ0Chslg&#10;63Y+64KyoUYHHoj9prpx9fwyCFUfu6HogKrp6pVHw04pLI5MQd3nJuF1XFRRvYcdfQaQTwfcJfkA&#10;D0oA3FpqjoJTjKZajmekl5cKWFFeh7Yylw7EqDMbV51TZT67UZ1BhpbOR0qO9puJWh7/YLzdoW5g&#10;GES5kDTnNuvm4oLpPU8a+vrBRlgeVw98WQ3OS9jZjLj6SP16u09YJjqW9pjuJquFxkX5cJYqi3AZ&#10;E1chI1seutEoclmqhaYz8gLgp6P/x+T3RSq/kASXBjCTmUEAL47tAj/wrKE/5bInxf8fdN5UcymH&#10;DdydBfeh35qeOuDNEyrF99TrNGrWMiOUZdq17J3TXuTPUAKDjEdGlpTpTiXRrdW17bX1nRhO834j&#10;P1NDJNU/U8w7BabxzCYtCbFhROeqzVXwkwqoIa20du5ZnYCnou9nzI33zJO8eDMNeTzms9p/9qPl&#10;bpQzJODQxiFrDaZnAHnBeygGld2HZKCasdzBDLilvfxDw6+oxDDaBD8GeTKqxwFCkaV3QPwgh5Na&#10;JQ9qPVlaUNMzNARLM6p6WTJNmTio72JiJZDCEQBZMycPJHFMq2fCoBS852VS4Kc3Sre8qiRfvkZd&#10;xjDmgFsTpfSB+jAX9qe+VFDvXxVk6ZQp1apgKMRWiwxOy/FMMm6+ryYgWgSc5Ou9tdwlnidEVlHR&#10;YRdX009/+yUfoZy2/kiayqx6CJrvR0+6iYdxXyyAeAqs0mChAlnom1jkInBnLJ8Heiabs2xBZ1G1&#10;BxPeZ8gpMV280hD5COtykCeYKEBteuX7jpCquMQl1sDsuuB2PwwIzrGoVq8I9fbar9MoWZa75ex4&#10;oVuOk+sHHZnE604DqqAMtW7weTuJvjk0k99l16FxGSTJz1VxxHVoeNGzkcyJ6FFTV1SOzC7Iv/Kn&#10;B45FL+PmFIHNZQlFel64+Zp421YNsdf7wky9g0KYVDGfUA+4TAa7Xza658tujO3zAuCXjtHz/XY+&#10;8M8Q1y72fr7s82BPd8S5lmUcu4+XXkOamlC33567ZrmRT5nRSe8r2jf+bbz60EXL4w9/FexngB28&#10;dmlpf/TO/sLUK/mvD64EZAHY4EBhe9ypVFMxf3qzJKzPo1yMdjxw6vcffP9Udzw9YOntYnWWP+wD&#10;nzrhJW3Q0+r05skdsjsEoZ+BEFU6T0KjVhS/mu4rokx2ab4qMVwsVEWiqkumFSq+8jmJ1gMYQ6Ws&#10;DkBwmyj7EkfK7Xw1DUt1gsNE6UqGMu+c9p0CX54xmW4knd4gso6ANyZtSbxiaPUDE8B69VTqZkxp&#10;Jc5pPDxSOZthMqXa7Kcm5Tn0xKxa3AxJmhKapaTDm5fV7nnh5G7ikMqLmD0XIu9C1/OR1gkF7y5g&#10;YI6gHzg0Ga7GYaG8b9rB9AqfffHS63yum73cyTg1ft748nxZIbVx8OlifTWAcF+CcVkZxgoepwz5&#10;GFz1K8NttRenwRFzKM9Tj5amLpxJi/BvH1CFxBXOjUum27pKsh/nrca6aE3nrJStTFfwVKCSfeMZ&#10;bIfZ9dGyp+xC95BT5NBGbju15dXYd4UZAFdXA19vODGVdlRT5PrI+m4UrSGD4nSXaqxABB+L5LPL&#10;JcEXItkYXwfbag7dsgU5QAV2yh3YW03y1DDorkuSWlZHS5b8BE6g9SPp/qpNwaY8z75eAHzn4Y/H&#10;axmDS3shH+f7/iSuz1d+nkGeh/lBmsZ2kcpLXyaKOx52rgsL/Hvm88ZD3POSPkjTaGQklhika8Kc&#10;ZSbiAuhWmIGUuJ2VMioPTP9Pm12SOfB7RvGpNQneNNDp7fzZ4k2J4hDVzo11InNPGfbnmJNxVw/k&#10;1JGL7z3GT0f0C08V3kDu0IuYF4Dzqdf1FepL17fS5empuNY7mYMkgev6JnL9EGnF/uFQNBJqDqZA&#10;awCKAQnO8IevB0OU0ZG3IKDwXXw0K29KgQvteVUYnaQxaLRSLyMyW2fhqiOIUFXUdyvV0lEutAOc&#10;uIG6GvSC8bjeD1Q5WZXyZyh0nfOBkjmxavo08KYta24Q5JwrMZMXpFectxLd0I1MmKw0XypsJ4gL&#10;a8DeBNca6U3dI1j3WYrpnpNx/mhBzRVyoPkMkHSNipZVKB/ALfS3m0H3NLAP3IqmvcLx1JPcUyRW&#10;sLaMeueHXlS1gNneUVcoZ6UZzZiyahiGJTt3OTTxdFoMoGiMp0szhlZmK7fMjwTXyUvIs+MN6NX6&#10;Zwh94LGaatxAg+IKwnB43EZnVRWMJa2GT8fG8htD6dLqdlYrxCVnqObap3l/cDrMguF6T1+55RSx&#10;qy9gfqsCmKr/cblagTmjDiuljcqTJn8bJ8nk4ADO8yZ/4RoCW6DcTkElW84dGA5YycvBeLT0Ew32&#10;Ae4L/QzM7EFCW3gXyii4fP314vXHYgZmmFlG1GXwKMbMPz8TDM4h8zOnoE2OoynpnsXtTwG1zz2j&#10;7G0o5HyDdEzglVItPj+Pu1w0ydxeLkGQnvTngMll5J4Fwycg3EcuQ/w84vmMLPChFv1pWkbP+2t5&#10;OcaUfe6ZyIWfviJPNv4pT5TD4dmJLnSucEqf0Hd0LeRP314S1yt5OOVSK17mHhgwoiPd8NUeOnUJ&#10;S8v7VADyMSKoJnA1h33S4CkGEE4xEbAdZlgTBApGUsJQOZX543NA2I7xEIXUkQ1Ncj9gaeB+QXEG&#10;lRle7OOkRJ2WhE7WHWHESkJS3XXVvtLzakpVg1f8q0RV+bUTW+hw042cqShjmYpyREOznacThehL&#10;sMTIygIZ3l07gqmbkDqrjK4jeR5SZ8Z8MpxBVDdVYeBh4eLun6A4015Nvq+8LauOdGqHZ0393PN2&#10;LM+ULyFasoqKMatCu/K6nMeUVGqJkRgPm5lfV6FrwUMUWIdo0M8vwP+8aPoQtNyOoraojbCLM+bE&#10;R8nTOXwmjX4KZjAxfKY7RTVybMUsbofO2CuOZ4W7Y924WfOckYmNHZ+X8WVTjgCTYRqnWvHgE7NX&#10;lafTsHhP9VjsVvlbawypjXU3VDczLOu6CMwzNxQWbCbdfnlm6uQK73lT6oN3gKUg82izBZwH7mqP&#10;Rp8entmBsfTzuxdvnv8ZKBEtqF7A9W65Cz+XR/RU5Fg08mnAMgh3mx8Ue2Zyn8CcidI9fTqf/Rwt&#10;vRPMV0k+Abhy98VBn/tb8c7LJ9GcQ/SEmD4TkYu9nsjY1OnJYuc0SylmO3+ZCF37/NJbxpF/6pg/&#10;k81avuvCys5fzQzFcs+XuYy5K/Me4Mzb11pfh76k0T6dXCAfKQThQJNeByWMihSitDKwSNbbpsHG&#10;XOhWhP4VOAuhnYvixBDfoF5DbcjcaXyGmgGtXIKESlsQbIkuP5YhIf0pvzKM5XUL8I4Os15s9mEA&#10;s1rc7hroaXdTZbjRq14MVS92tivjZ8VWMFKgFH2HFt0U/oBvIdkrB2Yzpk76eCFQM/jJSlKRfQjs&#10;+KUX6sC/SV1Gr6v8FzlELwTiSLT2uBUS2vnBx06LNPA+cLJW13Ft880f63NJFmtxARLu1lOMF5tE&#10;UEz/dUIERSrT6xDnLqItgZPXxImWw0ZwH9J5d/uA2BHdyiPKbQydhBXr4e2c0rFw086uywLPqsOd&#10;3crtuGT6+Lq9a5w2rh2h3EpxNMtenc+lq2RMps9oaIMR52KsDcbfRhO6aqoRPa+2JkWHVVcQB8hk&#10;kvvK6sNtSl+57naN6+4SgHZYXsaKMxkei7AF7vtLj87OLOuOwA2L5xM6C+aI4IvI9KmYyCqnSmzK&#10;yeSh3kKjw2FzSs7hRlgEtXB0NZN0Vl9I8GN3/fH6NSP9Ml7OpP8JzP3swQ2AexrfMG5GrJj+9aOe&#10;7FL+7k5bqYDS7598PaNvYxwzzQlNk6xhsfI5JZwTV14iLKEZGtZS8oKPfSlHMP01uIEi4lP6IJwJ&#10;aoNNGJ3nESWwY0SzHtEeMtyKrPMsfBqntNSfT5mZp7bQZzzZ8/nDfPXkjdXAz1greR2oXxCt1gOB&#10;W3Btcpr6cNe0WOBTvV3/nbHSA9WgTd5CVavBfrpNCtNSzUltUIo0RMl2dkArVAjIrH/RJN75pIqA&#10;86pKuhsTJW/go1UrYB7FpWJi68oxtLeIerzv+jqocVkfMeShxb4Vpwd6zgikHKYjtOVAUmvVG8bm&#10;9/Phe6UMWQTVaA2SWYuWhOfDMcEON1xwcEJDgVwTvhhv5t3BsgA5srlD0dy104crINalr/Kk5oz0&#10;C5DWcpxr/NCMv5HRSS1EN+ykE1gJuIqvCcLH+Z44p3lOpms6P2PC++28duIcIYjjxMIgMCsqkMZq&#10;lsuRcZ6Af9rfE794Kdg2sY5MNoyiqmwW1y5Xjc+TW3FAbmzMBtd2ZGVDuJ1fJS5qYNzS5Za6Hdnk&#10;Zsgx852HZOxa+pJ1gRmoQD9FRkgVsczwFbfoxNA+sCsIzCUPtp9oeveANQmEnISPxuCuvczzqAtj&#10;thiF5nKGHqTosFdEc5W/UyJ+LJPPGGTP4+ZZXtCCFwDvOvxxfs1k/ck3nz6smXWeL1tGkZLHgV1L&#10;DU3ns9uy3wsVijHThdKlz4N157sID61ivtC+/OWSkX6A+cRvXITsgeJ2cMD/TLYq1ElZfC3eLY9l&#10;Ph8X+rCYqNG1i8P8nCOeCJA9aD+esVTLEzovx3zxICLTSi03Mo1PGDAuqOKa2lpQF8yD0hVkB6Mm&#10;XAkTcdot/g5T+zBdVtfqBaKmFKtKZ7+qI948yeXDmE4Ijx5J+WnCVK4Zb+qg16zdiD+xurZGKpA/&#10;b6Oa5GvjnyF/SMAWWSnXN8GGdH7iD0oBR+z0rN5UjpyBXA5ygM1gFBTfxkZpARjhUE7CIPuFH9lQ&#10;h1e4Ldgz26Y17Sbj36Q88MMhoNcqzyT5KMegQ93kVTDLzeMuH2qtVsLVKlkCoJOKPl3RBFuGw4yw&#10;FNlxcAE5ejIhuWMbQuc02AvHtt6LjFQEPbdP4RhGXVQHmzAt1eDlQVTbLDHKLGhUCMOUwE4YyOQ6&#10;m/VFosMkRy8DmrLcwxDiWW22Vz4cIyjfb68GhyF2Jxeeiodcm7ZlCwx+M0sQFnc38LS2I697rmk8&#10;fdai4Yydw7GW8L1yAdK6mM/zPlmzG4WYPqWYRTmL+L2o/w+yc43rHPG9zdBIZtj3LFOGizgvS6eH&#10;/uPT01OwnfqwnKcMZnxbj33c7h4SueiKFtITMlQ9nPxKD/BYqBcA/wzK+sfk4xkePie0LA9rArkF&#10;xpQMzfCzzDEs3g8CMFOjAZ6Tdr09msjihDkzFH3WvA7C1sO3sPUv3TZkhbIUshUcsPMIOVNU7xuu&#10;W8o2khAPqdR2HIUF4Zq4BtV1Eyxqm1PYcmwzvix5qy3G/Fkj7PfLuH5uyqbpa8+Wv1pejgsPWZ7e&#10;5VtKTPOqlh4CUQAejw/FrEjuyqvoE0En1zPNzGI5JkYUqtJW+ANJZG81UtvZssv6kAON5hXurGNb&#10;F7FBCb7Vet83Tmn1q00sDw0LeST9pw9I8yk7xrqrZ5iYhmmPVWzr59L90joNDBBChTbwQ2o4eIPi&#10;tBLtBOp2rB+yxqJmPdLRdNpotw+NlEEZqb+h5Q33UiocWvdykZ3ASdkOtPZ9+tJHV4Jn1EMFOy8O&#10;SNnTVhP/rN6fGQj88aiAR0hnGrVkK8XlOvh5kyjw8qLsL92mwfnDmgOA1ZFQb5KnxyHRVOHSpNPM&#10;D23LgXHbMBuMVekydA+bQWGwVh43RjoUDGO9xpVT9+QJSERly24DmYvOpCDtAk9hHnAGbh57NMbb&#10;DYAcXNZq6OFtW4hOxKDTYfJ5PPi0TfCPhHF5k3h4PUAvPTiznPxgaK0x333uE3OlknpOBkWvUI00&#10;C7atVRlAKlpPQVDfRUcv3zHWCcDkwbwsc9ftn7vKPfBfhHiAv59T24lKS1kP1RFUXuJpugHof0pT&#10;le/7egHw81Q872/OQ9jo7ecEzmVQXh7nBfwYcOcVM5zM1z/5yeI6qfQkVy3Aa5YGlvHsUye6D6kg&#10;tBAY2s7gIQb5VYicAlcXD1ICGCo8DjAHvOe8u7/k1wv4em7z2b3qlYN996SpSBsz1JE/Zbr60dO/&#10;mj5fntLl9RVvn74KT+3n8r3LbUrjmJDSiAE5wyoP2EsWp7sNxi06SohoaYh3sDuj8EZp0CzaulqQ&#10;3VCx6sGLwUHIAr8dGI/Qh1ih0xlQ1RmNYi9kbQRw64haWpTE7yqBF37/QEjd3adWizQzMzjAoNM3&#10;TYaAUnNy+jilY1O5bZA93M+iwfIGtTfP852nGE+IWL4U4zVBo4Ctv4J3q9QoEkzivtiQhai12zlE&#10;/JrirQGYTBxud/NDJ4FYJokdmAvKSFR10X1XE0UQTVsMdv3a0adriq626mao1Der+ue9W++z5cn0&#10;oUv5EFUs08I8sWPdhi6n6D74R00nnUG5xsk9wU6UKXOJkGvz91Q9iqIp3XvZFx34sOQ40gJsnz8f&#10;EzRDdTXXzS7towDXgpN/9ScYSYtqoa+LJEkCAFr61l3NigXdh0tHNpoe9jCiRpkD5sB2n/fwAVwj&#10;U1n+rKzxNIVj89F9vAeqNdA4ruW9/gNwAlmoqgm0yusHj1+9ZpTGWzroDCtbyY4a6CJfuzQH86ks&#10;4zh2/guAnw/wc/1GhBl7eu7oUyH/qcOYCOhTgWhBT54Kw/OHFx9XfnjImb6X1Z2e4RHteV88Yd79&#10;F9+c77Zyn88bZin5eM/6hBnV4C6jWelYpfTBDZQMDGO5vRmDWJIJGvBzrqFzf9iY3TsHnct3DDB2&#10;6O1A56bz8axlWp6XeXElUp+bu3pisednSRQgzZOuuLBtaK/aid7K4wYMc+vI/1mRMeSjVG/4k7ug&#10;onDeDLFP0RJyN9SdaNm7RhA1w+F8DoliAGnxHadx6aw5W1ZD0YriIXKWXgf4o7dE71mVeI3EpmsZ&#10;QC4r0DzcqARMJsrjcCAfcrxIOzAGxO1OcMzyOgP+KxNOe5UvHfkTi8YHcYoub9E9w1wMuHE6M67R&#10;lLOaSalWX9Gz080nTEeNpf5EIC0g6eotc+C1Y/NyV24vdgIIE4PVJmulZx0Gb4EGxeGsKD0OAwHS&#10;eR0UurhixvDhr3d31/TC1q+wTnNm0oFZs84QbJl/qXoWVi1p2n99DWCmxaEmwRdSHT7s8XRQqx7w&#10;0/nhPE3FC/YatOqLMH0OVCXpSfb11vFA2+jEMQNWns08nMnX4P1eotEWHkXBPjkfcBu7yNNXp8vs&#10;QMPhGFNtW42Gp9ZLgzMnDbldd1uxpAKzDA1MsWGTuvnpRcFlZQSrIkrbkdK7Oc+iMajmf2IqcLVr&#10;4cvmvGNN0YvYIJ2Vg3TAPnvE6+f3i3KxYxf+sfr1VNK/PILzOHVubAN8zxOuZTi50Pjyhc+CqCew&#10;fHHAlZgLYdORW+rOOJDPADN3+/J9cvkdwDLwS9EmOU4cL51Qdz93RbeVwWtMXSgluajYf3IvXCB3&#10;5y9YYOSY26mPY8Qdd0FtCfjnRpYbX5780bnzff30fTo3de5Nxb4hJ0n0Kmvr5KOfbQWLzgU0YiQn&#10;W9pG3CEmDf3zuLz+EZowRK/8UwzXEnDe0aGN1dHPTpDeFUPhyNyZfCb1lJYdkbVT5Ty0u9Zx6Y10&#10;sG/1pxpcGdr+8C5Y2JMvTy3lUJJzZXT77Wnlfndk4WFWOM0c4dg0dVao9Dnmz6fWXlEEgJnQxjzH&#10;kqFYmLTEHCs16j55ZqFoMX+GDjem3GRtprdzE9egQCd93DyQSRk+PizOagsYkNwj0GnnTT0Ymlp/&#10;lG5Q+Sswy9PV4iAzZRWyMm6d5DJbLtQAfIcg7BWR7OfMCVGqh+2zIBJ+JUsQNYybY4jvdfTzwR2g&#10;gAdb45IMlt43TJTKDE0DU8Y5Ngmxm/UiDOIuqRLkOYDCrl2nXoLAhJl9GfaoCpLK3TW9dFZmHr9u&#10;QEK63cCFfqhZBssCkmZio9DP52kBDziZZt0g9MilNWHXnxrXWa4o/9Nw+Soaw89AqJfX60E4Oz3J&#10;MLTBo1rA6I62AK4Bfb4sMz6t3qsXpiesXrIpvwTnMVREDvDF67mfgZn6X8CbJ+Fn5p4vjql06fyn&#10;hd8Lr+VPnnrBU+DaJnpAimRSHC6U+s8QfO5RM4w92bG5nVKBmQ0YzU5nUevY+EN6P6j37BlXb1k9&#10;gRYa3KkTff5Q4s09m0dn78fHE1JfAO6Jc1lWXiwaOj/ZcxOMbbESyy0/uRZ/kI0pAVRUg44oNilK&#10;6sfDR0MiM7xo3hneRUfKk/h+0MjKXmPWpr4OAXFaYx/RzVCxVTwoMTexjXR8cmSAFi7oz1C8j34u&#10;ZskIqMZu6fww0C9/SZwfR8YqDyLImVGnIo0A1XjovMJSDK9AJR/+tTAJHW6/u3H5pnVIeevmG8+s&#10;kGYv0m0dMcTCGde7Xgt4nv6cT2UXZFbgV4hP6/mpudrb51Xvxp1njOGZq+CJEzhP+xANRYx8iEZh&#10;9GkkOxvQ5xDESL8+/xTPbhFImXT86qjHPLXVckJO+yS4D27P+Lc58H1Cu86zOxKErirCLepugQtn&#10;yzGf4zD3fE4cmW8b88YkKLzSDWP7wXvasZ9FYi7Bu235ZFU1jxidxAYut0vQHeGFtq5i3k9Qk581&#10;IcRkzzPuoE6UyaqnGweIW8uH0Yl0Q0OD6g3alAHgVMHpOiIPFKXoFLsJeTdp3VAoRgRP9/LRGKw7&#10;zZiBldxfBZvLzSrScVMsWHd5WOPG0szb6cWb53YGngTyT+/qkgC2QKlztKPnc6mVxftn8ggX+YML&#10;LcyNTdRyQT8myL/IMMx/P4Ftg/BM8D2YgeVxsalLkKXXOuRWPPCQVhqpRnb6avSwrcx6+6nf52Zj&#10;CeefpKeLaatcvrwY5Th60sd5X7qgpOUJTqsNLH9+cabmR3zurUBrNbs7/LJfUreSMl2q8684JYFo&#10;tLAUnWtDfhBepg+9w28n2TdtzlJj4dx5lRT6jC7fyN7hEKqqrck9azW/KaJMpngbiZ1+2hYQsqhP&#10;VTFPYueYkTkBPLeUF7HtGfInuBos3ry7wT+4HMgmjza3q13EyQ5odwyFroH0MhILlfXUvbbA5MAr&#10;KPs+saHHt5P0BqmuSkTxvQne7b0/L6yyxL3ua2ail5mpnJ1/ov7yuOZjwhKMnk2KmgmIFwyvLXf/&#10;9Q1m5qk5maVyh50FJiTdLqqNNZgY7h4Fz0slbOaLexuL71eTdmew/pp2htu3CobhkAhOjdZVQ+N0&#10;2WPMn4VlDlN02yZ1cfvJl9Rbs3vbtVNrLqK3w9PQZj06gfJVyVSz0ScL/APFY/fx2Z0WH9I8Tnie&#10;TkxAU9Po1zJoUPkSoZ1TgzWdxkfJRPlTGZEapbjYsrAZ+9nJCWxFbPwTJyF1oJfhD1M3Y3bNG2OS&#10;q8gsD3NJbA+TwuyFBD/to+f49zIQzqTjmRgwy0A9bH2NLX9ukANFp+97FXvu/FTMwCM8TYf6GSg1&#10;Tvg46iX6c5fPRb49jQbOD34Wji0+t5dwDooEA8uXO17ipofdeK4CPcRnktbGiBdP7VCHxDBmb3zm&#10;rwH2xfUqOz3DY176+bl/wuHEp8yX9ZZe+Xlfy1Pfe6beLndg0Vob14O3Mkwy2VSj2ZbA76Hq9O8C&#10;eX7mH4Uw4q873BO5fkKgEnglpWoUlzeWJDB+QFqDnfxqOaFwUsdQ0kH0FbUMNV440A3OonPS4t+8&#10;QniFtNJoiKRa0IG6Fdw1asZ+3wwwM9L3z6Rjr1J/rPfg/hQdh3qniwnCQSLLBU2mB3fZ0GbXL2yY&#10;n6samICPvwqHS2qJ8xvSaR6R9DyuODHho0u6vB+meuHFi+rYq2bXLD0J93ljbPT8LLGtvV4csgFO&#10;01Xj+grlNWYPJbyjmB5JI7XcF9tEpM4AG2A62gqWBXSZtJo25NLGiJy/WhVGrwazMGIWej/fyxa3&#10;M+UV7Bp5LYZHojhYx/VkcSXuDGGZzV2OZ55DNv6ku9IZnh7K9gZT2d7d1zUXVG3ANlitsD6SDMty&#10;IGEbntaMTtGcm1vCotNxcx9M/jDF1RHPJIBk8lc6x8tkip5g2UciAhwv4nt/FleApJ8LoKuKT5NN&#10;j1ez+nRktV4x6XmqPnbNnyPFXs2DuJgs/05+yvp2P7wA+OUz+Jy+76kcR3SiqePDZ3S5J9y7noki&#10;pfXnGIUlivBkwxfAqDc+G6Fq4R78QiW86ex9Krh/rkWYcGpSvkN2Zr3ip6Fm6Xgn5WL359FDGuzG&#10;jOgLdJ8/HASv1w3+evn6GYDbx8r28+CWydCFEbdbTx/EzJQ9+XUHtNSrkofROMY7aKQiUxWJbg6J&#10;tJK+LwQjxYHpxiH6W0y8vQKtqywcTfMII6xocaT4dnpddEp9MeeFQ8m7X0pe6w/vGyVDjI+D1FeH&#10;SRuIP+mOAWCkdJ0tnbNQ1X2e19r6BlIuik97NRkj6W9qovt4NAdC8axzRsSc5rtSrNDf7evBK3tR&#10;8XfwFv1WxWt5zL4qaE9v+8E8Tw6tdXG4hti2KfHLfBKFm2nRJnhrkwNrR6+WmIlKjTNjsVCizPKq&#10;t0/iexkTPpp07G2917D5p6xB47kzMWHwDRtjQrxJKXkmNbqa90FtBz4pPwSsLEfZStX+rmqtLk1M&#10;u3T8avamkbEPuyFrTGLOISbDuDRwFWDknwkGauQGVl0Qjx65AWLQMQwhLck7OgcaSmJHZ07So+So&#10;d996XGevTNTpTVlMzti6yy3NQ9V1XTlN/nowGhYYqbyfUymuM1VFfR9NKCDZ5rWzY6w/PTsxVIGO&#10;q2TiZVxJTlLOIZPC+mmVohKjR5h9pS5njGlKT/QC4MdZ+mPwa7C2LOYSMf+0js/n86kXPQVm5006&#10;3TDTnW7e5Vu6lz4Fq8cJLyGgK+OOmYJ/zjl/OtRJ5s4zJCU0dFOqco582QdpOsIHhGnq3ujF6F/H&#10;8+xRLWF0j6r/Ssfa0eXuTpDYz3OlbPi5AQ3AW/rsKePtMrS1/nhaDwd7MXBocIQZKZ463i+SQYFo&#10;T0WFhNJPiqRq7gvFfF/3ZlPQ8KvCjh7pw623Gtvpc0U4nOOsD5t8NdY+UUc7J9YskFuZnNYidmdJ&#10;isfpQkjYPD3U9ZbCVpxK/8aj7cMEnBOayqyUXNLsCH/vGo1oY2d+ULw5Fs2EMa1mO14FdX+CmxWi&#10;0A27zHQD6rvAI/fzBOtCvnNWhfAQKBd6dTpU6AILJ6Sd1rOwO/VF/zJCtvpm4OjEQgw5nvnUQ34J&#10;rRvRfmGvjq1TN3jnsANesCB+Vf2E3axyvnYMVnpAN3tGbYp7erA0dq9RA90lshxsCCaSOV7D80OF&#10;fBFQgVmTz8isCtCWAXSGL1vlBZZORqp83uTxb474KhLo6iCKKTyDcIzozE5gX1Zt5Sg8CXq45frG&#10;1WnGYtdnOBiptGHpB4k3e/I31y0PsT1y88ql5JMr4g6De59uooi8AdErnYuvI+zQwUbjwGGosyc/&#10;s6yUWFyOvsu9Zw9ODKB7nPB3YyBcxMuXT+PQd+nSaQbFyUkcPDsx65ecyXIJECFl+JFCYKaMLwB+&#10;PtfP75uZmHtyFIxmtFwi9RcA+Dz4PWV0M2p8ysifxJE+5Umwn7FsgqGLrdZK+5m9Wr6thO7TeQin&#10;pDedk7tncidzvWhDmPdPfj67Q5/y1OlpF0e4PDUXbh/SzFPgf/D0E68w2i6QT3M6aNj0PNp28eY5&#10;7wfj53xXmx6qVBG61wwhftDZeRSDSC1trfkrKKmfzynH56exqEajTY+NuAHp90qtA7BVrRJSW++A&#10;L+nk6JPGden4ZNfnO6nbSEwOG0FycmUyhjIvtj2pUwG/5ico59FuqF9l+j6x/8z740SOTbYASNiI&#10;EUeHfImTuU0LM9jLy+5oHuoG8ly2YRFiFqb9jvEvf9iHWv1sYttGPZsx9bOkPnT+jnBwEJLxQu9Q&#10;rc/7fpLgB/AvzsUCbjFmTDuTzi+tyJiZ2l/4f7I1dFWak25eu45dNqfTWK5FlcvwnXSbEWkm+Ayl&#10;EBLnxOPaXpkEC6JrpNZ1PE2ZKcn5IS4cu3eTuVbuH4fbN+ipymUr8MN5BOcsJzvcQuenM41hOjV4&#10;pz1XwK4TeY4inX/okIjFzwdR+STzzZjxZJ85PcvwrAZUFK/J3B7Y+/Lu/kT4Rrkfw5iyeT5u8FuA&#10;m/S7pUo4Qo4kNVEhnJ2dPjiNuh6bgOnt8NXnWJWBiOI9lX/d42bi5lWWyGx6Y3U0yqkj6bbprxev&#10;53kGJoZ+iDlF92UEmd/PV36e4cxcwsW7ZhrwOdB4AefPfnYZ9iW9A70TTj4TRS+O46kP8URN3wzb&#10;ZBWFnHGpEM8fUKrBXsZ/cuI2foYuTU8bNPuJSewRHud4nj6OlgRelOqr0vG58S11vYRgPPKJIc39&#10;bMPzWk/AOG4VXZ6+DeZxcOghPsPHCvI1QAXiLKlUQoA2G7/r+0qn43HINcginZwhziyea4iarZJF&#10;hjgxae2UkqRinxRKoQoFAbJY/uxPaNBQGMRVfn1gpc92zZD3fNuP1OoTKqVUtTQBleSUtqGbphN3&#10;CVTOowWOT3KpoYiicXSE6TdFDwl20HI6UAP055mHISDqPrFtVZ+MvUT98ZlZLDfh7RWCBwxPS+Sc&#10;asA2E21Xv5NQF3pbnpauauyRZxDeqNLhtG1YMXFkGJUX4vuSEXohmi95BgCfmtXnjjs9siAzgqs5&#10;h6vjEXSwiAa700x/HqFCWR0p5HEaIg+eg/cVde2paCtOj0G6nHa+KwIDMGURoNo6hm2tbq48hnJZ&#10;Cazj9QDQRl3nu8lMzWdyJtmrfNopyu4sn2Ta45FCR7WBan83mJoAPEpzg7ZtOnx2Eih+EECOAp2D&#10;Rgza6sPTeNSHDaik/iiIq6Y8AjdSO9llyVI3yimVK64lQic4J2z0gpGJ9JjfT09OaTC14wL5aevs&#10;xCO4Ev7ARWa2szu7eTqLeTD8JroE8J52sK+hqHAfDWR/AfDTiXqOfy9DSbvp8j/ldQH1Pyd+XrzM&#10;A/y01hcfFngWuDjTwplALSC3BKHc/8zjVuR7+nPmRz/Zic8aUXs0fnpGpDYLlYfYU8o4HPQYxwLa&#10;ZyJb2f7884rd8+wvKLK4NS72DZS+H85fTU3N4L7U08Vkn/v2icl0CicivzzDSw/vJWOyJ7VJRU0o&#10;Wd3owMLFCiw1KcmYE7hKXBhBjedLL/5UPx90bLOVSoakaZHyUMRBx2eZPn9TEU4ZJCK+kULidgUv&#10;gpWBPWwsqlTRP6ilH1XmGJwdmZdhwn6vsZu81pu8DHpq3JHiu5VVenzqeVd/PT7pm4Qpa+i1T48f&#10;rk4uAujJTfnuDnZj2PrwVHBzKzeXeVCOZG6Gh0ElSx/M45fNAcMW3j0zT68Pmrdf3gwPsoU5fwDY&#10;YGCHID7Bfx/UVRlu1io2hjOdqn7xzZFOjK+9L9S1I1WBVFqujh7wZIo6geHGCuswgPAo2lBIQahq&#10;fmhaPC42NeV7o2EGS0JWVhdVs2fwcTTUaq3PpkODLFpXDEPIhtdZOdF8VUuEHjV1KmGeK0zXhTNc&#10;RR7Lvbyq3mcQpUPVTNRRxW00RP00H2ZkJb4jrmB2I3ljYCfIJjtrULTcR/BGJM8gEbkxrhu2jvqd&#10;inD0CxRfydBysWDPFfmTz3kSGouM9zSe80lzc3r6ABd6wD515Mzlp+j/SB+9MggTV1mfAQ0Kyann&#10;1sI/JtsY378u4guAn0/VH4M3HpUeviUMnghevynQlCd4AnbPjbHfXoTMErwZk0Gqz1CsL3DumVM4&#10;CWCj133mGI3NK/t0IM/gXZ7a9oRMy1/OQKouutSo5JUjjOzhe9WA82vpoYsJmTH+/DQtuIElQV3A&#10;WfzzXZUHErqeyaW5HjMyd2DmTJZZFPp5cdwDvLvS02t5EVnWhdZY3QWIDkXnjTJQh9tcMlI650np&#10;FZSV3rXNMYdDdh+o0QvauyJt3kSAd4h+NmiRxvMWgHVtjQfTput9dc0ThOjnGA3uQmjjxXhUAsqX&#10;ttHfcipjZVUALE9TtRIQTTGpbIwf4PWNmndscJpvur0K1C1fKw4pPdsbzbQ6Sc4na9gCtCu3G3ap&#10;ac66Behrl6E/yhdOavZ5r41Ph87JBehjnNlZ/q4wuiyj9wKuBVyrnvX2JeuTVn7BuOb5KeMsk+qm&#10;LP9RXmTmLjwhI+Kg3EqtHpN+avBH+Tww1qaC60kz4JVY4FFxd7rcOm4VxOVpVD2MLFEHGvlVRTug&#10;x0ltjRmwj7zu8lC6rLtPmxvJ3SRCN7VcMQ5UZE1FbJdNCX2gcj1LyfgemZjvhrGdfnczM2EsqJjP&#10;arZX8IRMPzBuDpkewCar6aAYYEB1jIhpR/GuP3zx+9HZKfNqqDqD6k9VEGjxrRSXeYx7XZ6SnsgA&#10;4E0SlRvG+FrjTZjjRPlej/50DMbLY8tUpNCc2oWZOrwA+GmZnv/fAtWClBeDi14ztpxHBE7XOSD4&#10;rEGW9oxmB8lw6xcUz0n2UvOnsQg+pF897cVpKmmr2ryHaybxF5Hvs7r8xPdS1vnZ4wGluDxzuh4h&#10;sXRU4J8/H52fm1001TaXh33+k9FEp3DpfofbcPSBAM+YmPMfzz0qRTnXwTGU8fzqjadLnNkuWme2&#10;pbqqaJXSq8h0/iF6qk/5UxCpf/KM3yMUKp/Uejs9cTBHJS5pR/FOJ4tp6CKO6wre9yvluKE/GLZY&#10;o5DtTRZiZKczmW71885lOzYy2klOFU2nzQreTxKqE9E/B/2bwBVhyHmqmL+8o4vxVc7rt1y5kJ+m&#10;nPN9LT2MQQlcSdcxVv7sg8eyV5zqa6hN6hywSLbDADpuM+TD0ND8ZEf3OULI0icDpMWvphfkpf68&#10;y5MPZ3ZEDoHEvZ2QWQnfVYdsdDa6Lvw3dtjc+cFVjMVRJ780xi5kY9g1AoFgePsR3pgHjGB0t0du&#10;k8OYKAkFzgUhKQ0itaBfeNeqjhmmBVu7LSe3AzsqgrdorHunUr7fmOklUWPlImov6D0V4PUildnV&#10;csVGw9/NRgRlXNwYeGZ1Ws0emaodeJKdIZbEPSaa4x2QP1HgI21PTFqS2rrrMs4I5JHP85NnELGa&#10;v6KKx0IPwD98eHp8SqabADrRco9PziLAn0ZBkB53bSLba4DySI/wv8VRZYrRWpQT0jm/u2PeiC/e&#10;PM8zUDy8QOTd3Euf9ShOwxC+noWyzxhrj2ObWcbIQr596J0LAFt63DL20dLTHjIji3RnXDFsc+cY&#10;hiefcLG5Z4+uMzU/Hz2g3XcWJxWs79Tgf9ZrsE/PGvY8AwsAnIB8EvE5abYyNBV986zXouPnr1he&#10;6nl4xcAnmpoxQCxM8fIhRSEs95a8Q3coPIearSWESUqsC5LLB7oXZursXSWru8DE4zaAGCu6z9uT&#10;sU2i7XLHmsgdsWNK8wLPAfXTAIxsD8ano8IRsWSCjW1MloU2bkAURFriX+pfKLN/dkdprDJ4Nc+O&#10;rvLZtMU7isEkx6zAGvFZy4aWBxma9hJ5J64h1K3b1vkZtg+bsnuVqqdIcc/prFWxmzqpDUZkShDc&#10;3neK61Q4uJtxVJSWtW0X/mtuXy4G09FP2eydtrECaC9c7c72/K9TYWtsSXs6VPfVQfGBIvgMz/Z/&#10;zGPubq4hzClNSFy3l066xuPKyuPspaUHsX3IXwTXg/S6Qg6uczDdWGaiyVazwhLyOGzcuWqkgRvO&#10;m06ykvfYsj4TCZiJkncfK9G9XV5jsJsj7jECMoolvCnXy9xwFTwG3VC9gQ9gV43NGVvSpcfRzIPu&#10;qSIYY3hs8w3Su4QmPiDN43Gve3BwdASfErkcHwN+xlUv6g95GXz64rjHWHHXo8WAflD9+ORElEeR&#10;r5BPG+E1OSWNjxj9ZFNTmLYhAbAgWArCKMzZAJY0Y26OC693/sN/52kfv/jsD3UGHp4eDiI0P3YZ&#10;bmeouMgAXOzkDBCfgf0ev4ns2UjvXFnZ+6k/d/1f/h9faPfN/+Df+n1NRw/gUl/KnZ7jC2oF/H01&#10;P7p8/vYObYDB4PM7NIf5lCctf/TUnlzs8vz3xS+ewfL8oIM7D+Y8pJ8M2/DU3Mqlq/+j/w3z2VyZ&#10;RQVxVDWkyCf1wlVnkMfpTRN1dQIVF/OmWTkHli/zkdrs24Ia2oWSqRzY+NnHtadW9SjPNZsA+m3V&#10;ulWTI9DrNzQmToQOloRA25maFsbWnN8g28G8gM0zFzU4PrEngDA86VzwEGv5lvFZ+gAxTWpbIGbK&#10;6TY5qYmvFdmbEtUG1fcqzw+lRbiTVswbSF9El0MvxLpcE0c0s5jiYr4dX00PXX5Wt6roNUj3UI24&#10;RkBlHyT8z/u6W3usznTNWF8PYWF+voyeC5zlFdgM09Zn9uT26qGqVcAVkwPseIFArAN0CVGyG2xI&#10;wfVJp7KOmnn4MF0fmBHdxATlyUqiy1vl1rJoCNCyPgivBt3Ni8mboWUZ09St5BKXHx2WAqautgk3&#10;P90uJ0DnTJgDw8jmqKmJmjE1puscQkr5+YCgNifrbTYMb6qR0dDAKlQwCpbnVzAbRznLz2TU/3/2&#10;/ixW13VNz8JmN7o511q1q7FdLsAdEJdt7CrbhNCWmzKEEEwkJKIAMVaUSJESRQnkAAIHVKSc5CRK&#10;ghBSRA5CIBIkoABpMAqkIUK2g8oOUmIIEY6RqXLZrnLV3mvNMcZsc1/X/bzf/412zrX2rr1XofGv&#10;ucb4x/9/3/u97XM//ZM/w/KS4Caxca8uFb9jg39tKQHuC8Px9MlRKgPCZ+UB4T/yX1I9HB3J+hq9&#10;EgdAT0xFvXQP04nPjiPDT//0Tz9I8N3YvyJeB9J+kN03dN9GUO58vW5C1g5R7xj1kPSe0KpdFT/0&#10;fLrlddunHwHKtaZJW0Y22kEg8kTh5NtamltudwjS0iKXfw9MfOA4OBXX+zMd7Ky38cpHuzdzz223&#10;96uvPMqr/oG77o0dpI5W02m14GtKK+B2gZfRpIBfWZMvo/o13giCq1ZQWnuYA5duqGe19AeR0Y2z&#10;jWsv0yPuDUnSQmCUXdG97gKN+slLMqqyd0bheq6l8+JxMmgE8A6oNnQf53lHSu8qwFVUzZ8JxK8i&#10;c+MGhOd2nOFEjjQxDkiiD/mY5PPnbNvywxUevQ2Za1BpxOV2DIaqCfA7MTvt0VgZCs+b87xS83Bn&#10;bqdql2VTZk3zplBUGN7UDLlY/m0YZJQlFXsXbzGrDGzWfLR2tktjVxkSYxJfhw5s2zV+3XxU4w9V&#10;bjVsw33A8Uy1X3zuJhEvT265dJFIxbWiO3fJIQGQXFDT++SAM08crWLQ7gHSrB7HNHjAQWH17d21&#10;TgdAPRXbVxGafLXOAaDe7dpFX7qiqUlIBZdhBdQquVSulYyxu9NViGH+dYP4RfeUg8OfIFL5mzev&#10;IpxreohE/4pRJl1dPjp//foCh/nL88u0ES39xfmFW1cBP170zyibG5x3l3MScO1rOt51mrTTy926&#10;k9mOBuDVxsD+rm7S14ME33n4dl/P/6of/cbf+oe+zVa++X/733z+//oTNxtBgt9ePW/uyh68g9y5&#10;3l9Di1tBeWtvoO36U3vet7PNWcjf31EJ3va7C5dQ1Pc7kabUiO29wP5joXCPQ/OUTpV4JiVQLikM&#10;9ZOZ1fX+6pxceXDpswM4TOBtE11iZsuHhbpy55fdNPunVF4rV2FvtgHl/ff9oZ+CHDG5vSpCwBPM&#10;nyokS90gEEpdubskbxsXX7nqNj/j2ATH/f6RlZG6XuWntjZtYTQGt4r7M7eI5km6+S4izMZIdG2K&#10;8RC8vfffzP5hZRiUoXpTUHyB9hLdDqyvgql1zAySvDaEhs5vx4uSNilrm4vrsFbheCkfYAjaSTkU&#10;ZLTHiQkMrafPspFrYjQ482h5wL4vU3D9KA+oOqeaCeiqEK44O7I+2FBJ2sXqorCOPnGTvFW9gGo+&#10;qNr4Edy7g9z4jWJQPeCDNk2DqmlzudvO8MXAOr0fU4iPZv4TO05WuGY2ZNnTV13bgMEml3HacUsE&#10;ntGg4DJWfouAzMJrzRzp8yhylgpA9HL3mlVnY15hwBThR2Sf2FcbiJU9vvDLq9Z5T4hEjet6X9S3&#10;z40TrXvi9ODPhE/t9HTG4j3a/lGDRw7vEsHYtEJdh88yZbHe0GhZSbzqyk0+iQJ+Ms7JX+onx3Re&#10;XibMDqE/KvqjoyOQPifh2XFE/KOjE2bh6Mnzk7O8ifyeEUeOZ9LIvWM/7B4DaIPlF46ePUjwG5n6&#10;lfBmTwlGVLja7XXCS5RLvrcrbgJjPtk+3L9ft4jwYoHnf5D242Zq4cKHr+bJ1cn1cR5qKPd6vx3b&#10;jTp/fONXHl/p7wDNKhDWFRLaPbf0wZ5XqXG4f/fH7t6ySXP8to7fz3N5+831mlZ3S1XavJ+OA7tS&#10;tkWxCw2j4isUHDItniyTJDSonMpOp110dykUApdIDWlbSNIb+0LnmdKZvrrrTJe9tPouqhb3kdR7&#10;S2W7NUNAE5T36VPii7YNoHynnHnQuMxuUfLaJsDGIb5pMKRT6b9C0HRzO0ALTQfD7IxD8Mq8t84Y&#10;4yBEXgmeabC3k+a2C+QeBd3XDtaYrAf4oGmHVxZMoK+q3EitypFAbHefU9S5Hk6LheHjDcjVKFfD&#10;j6jHHeChQlu9wxzzatBhpYypHnl9X9jeelXOj6Xucg9iM7PlPsoWbIqZfDJV+Ip8PNcVGK5R8b0W&#10;i047mD0P1U7Mg2BBdDzQEEA4+LIp0wlt2XifM7cIsPFBixobgXhtRDX2HXYhcpfEMK052LG4y1fA&#10;E3g02iVGFEs5uweXwA6AHYsuPLGdMn+YJ3iAW8LWcgH+dFXYOGlxWTcNgKOKzj0u75jAI7Tzg3Ix&#10;MbG/jWd75PVHF5cvY3W/jAj/+jLv1TJgpz9/eS5DyrOyUp9//q2Y2+EmW3+WKDniC6qj0mqA7T53&#10;p+88HwYjlvu44vvOXDqvlpP/g4p+dvuvgF8Lv0uNyj+6ZRf52J3bHqShp1fHthHlPcrcwMz1CJhB&#10;aVEPxq2ws0Hx4UEQjD17cbUL25PbXIGSy4cojGlznruGW6FuZMW71mvfwQ0Kdx+ufDc3OaQ+xom7&#10;xhvNvO4f2RFI/EoCPwKy1/3bpVfvOXTymiB8bai7h+3wVR5iTecAimKboqIUSN8ybaTVvE4RM0TY&#10;cleLIyxTAlZDUBTi2xCINjKTiACFLukfPyt9jNuOtsnRCqgfVrroWKzKlt9mJjnsqbIGuSyJt3n4&#10;pibNUzBeFqpnwyM/Qn8jMM1iDEDR56SqncpaDmTTnQNf3cjFrfWTa/p5f+ozxfiQkETl/UtbbMir&#10;Ye7d/DDC4kHVQrIzg94Sbq7x805qc+b0xaospgk5T8ieZDj9vFVnqpzHbo3TGbdv+0dwrb1ci8qo&#10;4hXcWey1vgPzgpMC6NarLqJcfOdkda7wdrgyN9W53TFSaUCgLvCwNNIcDSq1tuRFNGb3jhloDBWn&#10;k6AyXmTp/uSteU0aGbeQy62s7+RY5b1spqCuiYU/inxlitRRR3Smix0O26kbhnTFILGryScUdNdc&#10;PYuAPKwR3WtqttEw5IaROc4L0VmdhJK9o2Bnvw+Qs2PgWoiCS2cCtMH69PL88vzVm9dfnH+eRHUX&#10;5+dhWF69epWufv7yc+zvry7T8aj6X11c0rO3SPCXFxfviIe/iCd9IuPp0NsE0UVvjytfGAlr3OSC&#10;SyLv0lyS4OGM//rlxWXavMgTL2EpmITDWj68+xU3A8X4a6i7o0b7767Byp5k3QNO5X0l5lLA2/dL&#10;U50sAqkY0KN+Y0ZvBf2BVWnGJIrn5IzevuSyp60HnPN5E6ClRIsuSf06rgGEa105cEtSjY20+0Yi&#10;cLPzXnitnQGXm19cua59ONDkAd4rd20t70dxvRPbkHZfsAu2wR8YMybMlCCIphLXJVViIY4CmZ8W&#10;wIDCzhpsw859DcVZKtCCgzFQBpU5URA+b1kSMwDG85y9JerPktU5qytXu0AnZJPj2WSd/05eekyF&#10;HN5h5izNLTDbq5p/1YtvmbsAOh8ynGB3QDKMyKOow3AOBb9RMNgflRzrrqlzupakGnhs8N6M/3yU&#10;8IwTO7SpzBwOkrLNTP9ruNfCvH5u20JZvPOoUF4N9BIyt6nj66axO7TZ01jtxRLsvFEArc55hHLN&#10;wJ1qQH34NHp4UOkXKg+LtdiNTe3PvYoUTiZvxe8+nbmZ5VYeHwRWgochyy7Cqj61VYB+bQGCN+ES&#10;Wf2IvYs3BS1xHQuYRRIO+InnCLE18iOiAp/kmNP3fBzZqvhmqYF1VT5AIb3Zwu26dtuGlsI0Us69&#10;FMF9YsxqenBzGvGBKcBVdnRK9cyq88lzaomPpxwdwNoeuCUkDlx/+UVuJglt/OgS6Jbgt6jjg8iv&#10;LqMMCAxHng9Q595szYsvvrg8Pw9rzKE4wv8uSoAK92ksix4g5640k7lJ8+TCyc1yDG/e5f2b928u&#10;X56/Sz77BOz5egD47cT9SnyzE6mvANICkEVr9pgxhOLO4S6qNqzD4WgvE+31O0vPKrcU6UulfX8A&#10;xAo0JWJ3PHyToUV6DVgljj5g2eRuURjc6JIfbLB62+OucjibNHMd168Aeo/4B2fu5gXbjbfcfoD9&#10;dd+OebnOT/T+659Or/YfQ2uN8UUORtDVWWnZ1CWBDGa7BfAVHmZ5nLusmHZH3oPIy1ccEUev5pL8&#10;jqAiex6RlorZG0IUuZF4vLKY7fMhpJscz/UtBdIfUPtaSScjvTtMIdl9pJBtrlxTllaLII0dLXcv&#10;YCBiKYLgCiFDAaAzM+3n02dJYLL4ilWMzsexacv/5E2BKEjQpLYVmtWm8oj8A+5QbrtdK3Mvpnis&#10;DF1kYVLWiwat0TI8kxN7sIUDrvqN47ZmUxM3v22W0W7LWo07xTaQhfTlxoYPdH58XFllV2OefrjM&#10;7naUw4XstjVO8tryGW73kHvJPSQwylMWdAN2LJkJX9+9eQU6Dl/CDASx4EsMJCtqBrwlFM5OvtXT&#10;jFkiX70rSnz5KEIyH4aiE41erTUrLv+xMh9Mv+RqNoeDrhrZiWeVnVh6TAZG9QXG1la1Q4k5gzwZ&#10;jpkSqgpiwmWh6DO5+d4GsoPLQXHk71evLs9fvvzii3wdSDfGnlK3gXq16sjcEdbR5r95levSYKAa&#10;2D5/eXl+AV8bOIdfeP308ZGRdPA3euDHZS/pc6Lsz/VvEONzS6D9VX6//Nbn30p4Xnv74GS327a/&#10;DG+Pf82P/NDf/d+81vBf/Jf+yVc/9zMf/7QrTna33rbDWE/dEnKvwlUB76u+uPXT3/Jj3/jb/vC1&#10;Fv7sP/EPsdel4fuv1BRK0+UV7hCJr3eHViDKI627Sf1sdAk86uC1JIG61vK3Ncw2t/85nPv1ft6H&#10;9PdOcbvXh4BU1y7++HbvWMuNmfj07/vHJM0WfVkiTunxxtcjFpd9mm5ADUUdibcfxzUvtGnT9CrX&#10;FDCEYXEj1wkYAuFqrQIxwv1i0SoZDV+gxbFMQhe9jIJ+XKphm55WAR1mhZ9MWBFp2IXS3148blkK&#10;uIZX5atQX9T1O/cC9+ruoZujgJyEhHv0N703Wo48IKltQ4jzswxHkT5kvm8K7VtGPKP81lTAY7Vw&#10;nEFZWz/dAWCbGumK14xuAsPG7K1UPLF5iN3N/SI7NmyWk1UvPHpCqjV9EdSBO7eHIDenU+aspvf1&#10;OHfAJvp3SYfbu9lI762Vmo5EwZCks2yY1ezwGWhdrJ7uRgIKA0XwDVQ8V79N0oXxn3cRx2hDZ7gA&#10;pfkMracGB0yTAqkGeFTQrek6Qzf4Em5p9nP3n9fjj+a320ZP18vobJu/zFuXo5NZlUTaj2WdHYqC&#10;HA92DO0pPPOE/LLdTXgRWrQQ9oPA+sfn5y+TTeHVq4s4y6XRl+cX0b1XcxHMPjs9CTpjEZDTzfuq&#10;DDKz5GDIR2E9EiD35Mnx2UnY29PTs0THoU0oWywvlfGEScjm4+nR4b+hEXRLsXQ8evyX/5W/4cHJ&#10;7hpx/RX7ZwWCWfShLNdxb0d5t3F+NJqUVNxs8jBj19C9X4wQz35UDhj95XVoGiFgiROSG4U4b9iI&#10;T8lQBdHV2i1duoeJ+fB4B3y80B+3jutjN8qOoMwtGZMf3kT3Q7f77oO8WBvvkHYD248R2voYaFQQ&#10;2aStuh31RtSoI9pUoIc6pw1+dvpRjpaMLWs3bS0XqnIp/BwWbp7f7kMu+5yFZxujV/V+voLUFoAV&#10;4TrjyqNbHwX6NAIZHzZAjyh92tQtLDv3umXdfED3NS/1BFBlXZAzN74K/7ys4qUyYDYesK25PamA&#10;QqBlP4R2i7pre19LVbAPVcaQWwmvfKqbfxbqYEGvlNqeiKk22A/V3Bcvh9kdRMfdb3aGHBXDR4df&#10;nrieca6I2Cvo1kC9tsgwW34i2VgK/CrtnZPhAuU/Cva9dt+Ow9FGPrqdYbOX+oT86lnRNaqeaIZH&#10;CpfuMQvApP8UbNHObLaY5pMDXydjTK3fupNV72EFNtTpvHuTLLBo7vWTt08mgc2H8DVhKTSX10LV&#10;pegWEd1ntwiYnKU0MkZ3ysY/c654oo4NTgMdJYu+Hpxse7RcCYGj4zGNv48KPnCL1B4r+7e+mcFe&#10;XLyMNJ8rP//mt15+Eev4q7jYfetbX+Sr6NTPzy8vziPpo8M//+L89eXrLz5/eZ4bLi7yM8OKUT2z&#10;EYlcSR49P/9ev/ri/OXn51/kwpff+iINRvS/CBMR570vPs8Vv/jNv9SxPajo1xr/Sv69Nq37f7Hc&#10;hzdu7I5v29/z58eNeuHsx129nZrNg6XOKHC3dRhuuHNhf+G33La3LoQQRjxfctHK7R3Duoo3H9m3&#10;Nvoh0PT7jd1ob/aAufr3Ua1tN+6QeBD5NlbpynNKVq91967e7zF+974KT0UKnGshnbjn4LUUEUjl&#10;t6iglRPIVydah7zQMUhi3aeglflpbLekXov1spnkci6qBKZ4IRZBwLVUZheghkWG46VYVEo9Stky&#10;ATw5KKg3k5rPEehF9F7uK7cuRKXNENr6/RGd1hnrrkB5zpO2LLnyMnlV6dpXWZNWC4XGI7KbZs2X&#10;7+e1JnPqzc/9bhV9q8jOZuQZFuNp3J5qla/BovnQYCi2DqANSTpT1NmHXglGciFagFOvtsJxJe/y&#10;AWCaZ8lKdLK7xeXyCr7aptM9rnO7s+Tl4K2SdDPSe592brzDdlPUaR2JfzPCdTB4yW2hhgsF1aur&#10;CJpVTr9IuSZAshliVUYtb5ah4Jbe32wjfCtXnnb3b25h2cpcUtutjnWTGA4njS4WO7jhaM4/hY54&#10;fHLOdM+yGVWiuNWFewxYh+PNZGeu2YRliUpLm5FvITzBdcTRYS6pW0As5dgFnLe4DgTsGQ6F6OLW&#10;/h4T+et3L19Gnn8Zjfz5F1/80i/+Yrzgvvjmt754+ZJstOfxpMs1pLTLLReXFxkS6WpJY/fmZe5X&#10;6Z/GP//ii5cX5zHCvwyexyfvzesA+nlc8t+//cVvffPzi5eYBs7zoPMY/q1k7x7YGOptz+3fPGSy&#10;u3VaPv7D75SK/vt+/G94dPL8s7/+79w/+uWf/hNv/qP/4OWf/Q9f/8U/v+Giq3oVCrZNXJr96NGH&#10;Wvu5mwNE+fP+/Se/+ce//2//w9e+rYr+5uvZD/ya53/5b3z26/7q57/xd97s9tvz88//P/9uRYtd&#10;f4cmbDuzz62S1vPm+53x+CAR3qFgaIv717VPrv4pebyJ6rv7ty5+YBssSLrBIdx+X9Hx8OrfH3nz&#10;tSa998Xf+9/rgsciTjNKMeTJUnbDSWpjB70dhJbsh2w1I6Z4ogCkejNSTWFGbgBAUB/RrOM6Jmkd&#10;1xCN6FC3uEHogX5prXiRayIZN0tI9dFgrT3RfUu6rA9dleZ0eMSwhRRScHtOcD87wSR3EnA+Rm27&#10;stHNKJZEu8EV7EtuMQx6Npt96Y08d7c7NdiPkO31O8bDBHmRKAEJ/fDrqXclen6QY27k9u5qxu5G&#10;bovDwsoLLwnbKVlGhHJiitdMuG5reNdryi9ac72h821vQ/1+W0H/ivIfhqiIVkbBC5bnRFXy8kNz&#10;mMK4EeuQ9ADh3jIn06JcBVWJ61Vnlln5qlSVqXY+CmpGS8ZWNSjhP2Hm5I0K7U6EvaMPvZslyTIF&#10;4DVGJBwcTbgV7eRMsJ2zarpLWLiYrZU3qHc0zCcxXEX5bX7cazyIJDnqBHXHX/ydMyAvawWXNEF0&#10;PP1DzQMEk3iOEnC8fx+hGx1+xoll/FX6EzV+xHWOUIz0vikT/Pr8MkuVho6PjwPYrJ2uAM774ySr&#10;40Akjd1ROMwo+PP2iPB3Pf+ZlDJmDVglKI4Zsy7921gjIukfPXkagP8bf+Jvior+AeBd5V+217cJ&#10;8I+Pjz773T/x4sd///0dDNJ/89/+I6//4lVg3pMft8/T05PP/rqf/OR3/oEv35p76qMBPtD+2d/4&#10;t13D9WsPTZ9//l/9ZwHsknZO0wGsvbjW2CtKB+WXpXQs1fLG+0d0L6Lfc+t1zN0u7fNK6q48+7aO&#10;3HJBG97uv8aArMdcX8APD/TKWF78vf/I6qbgTCWSXhCUwpbXBCAQxNjClbkRpus8pqnYqcVNDLI4&#10;JurSyhRlVzUrPS3Rh17Lh20YULxakwiub2bQIgjI7di9ZlgCYGQL6TbEyy8KBpqoyWIG5UW33+dX&#10;Wl8fDiiSj2za7lDqUreX4Guf2NzT3GqHvbh23m4bqJhwp9rt8hGzwE2RO5/U8b6z1w8zNVmEA95X&#10;uzu6DIi3DNbBJD9OcH1MR7dLFDgTvmb+wKopzY6RfqXBmX5uHn+79PVVBviQGbtwuvL5tP/um1r3&#10;WbUte0HzK3Cf4O/xdTLRFwX+Miii2nULxzvs0fuEfek4GRyM2+ebeLVFkM99bEU4gM4tKBuXMriT&#10;4t9M8oEWZAei5tGRL5fHPu1MpJwAf5I9j57VDwOuJw9gejPJcdBLUvduV7eqw2UngpFyuOnEVqyl&#10;XgLWpeFDUB59Qy5JaFwkdTwEv/j8c7RbVp2JQB/lOoqyN+8JYzNdHTqphKajCXscOT7MR2T6RNyl&#10;a0HnzBhT8z7E/hmak/fvj0+O42CQE3b6/Hk+eHb07CRg/yT5IcITPI0eLs52z54dX7y6gKdNh8k0&#10;kJaJvs+MnJ+/Sp36n/xbf9+DDb5H72v6Ovr+H/w1f99/94Pont4HSn/47/9Hzn7jj949ksdHP/Sr&#10;f80f+kc/iO53tNbD+1GvoPuv/rv/G/ej+9bQUL852NvHnJ9NmPHR/dfjX+JaZ/07sPFqT/dAfQ3s&#10;7x3SnUO+78Ht0brivlm7+7uryLH6uHX9owat6M1LxbiCkiYPqKeiEsrMWkO1aULBtD1D0KmEoUjX&#10;PgItKk5s0JKViHvVsatSV/ySAq4/1bPXQl56SjsaA8bWXpHNjCaV44fhkYlDXRupiRQo6AaqlRdM&#10;xADnV8mlHgOdcSh7J8uH2XMnAWhXRb9d0Mtqd5efaHkOGQ9fGtRlXJbCVuSz8ZGxB3jUZtDYFsxW&#10;jT39WTlul89CscRHM0aVv2KRphPm1yVotGHniQ+7HyqXb8rzjZ9wIDJkCuEtIqfJw+WsFF4VyHqV&#10;I3JrkCueZpknleH+MT8XuuvwuGjA7AMUBlV4g9l+mf5RbMUTGhzFdqEFYB5gIlUdJYNfFfsnOVIt&#10;Dh2mlhx6FVlY07ZV2LuVVc5keokUd2nhG54m3wuZcFS7WFK2OedqJCgpsel8n17VwJ91T298U9Ea&#10;5RbTyOiBbaeh7gs19wyRipa+qh2NDo/iyl53/R4A68XFQ55u4xsRJ3di4WIbv0hcWyA//Y8SPzI5&#10;yvZXly9jVvfshT3Inxjy38MGqeG3OlwqwF5eptbcy89ja7+IBv7lyxjoL37pm78UTf03v/n5559H&#10;df/ym19864uL6OvffhFf+sfvXz6EyW17/ev5Juj+q/5L/9CTs08/vns/9Hf9169jfPdpEhz+0K8O&#10;B/D0+VdrbcBqHZP7evT0+MSei/EAAP/0SURBVPQH/45/4CO7Pf5riumIgevf9oCqDThjO/uqlsWc&#10;Wf/N4VVLt3utvw4fbu9883EIee/UD7tx7ZoN3dfn15/Uudyg/Q6MPwhkV0blH/vb17cbBzRvOmmY&#10;htEngtha3yX0EjNpU0vMCcR8qpPTVJ2TzEGyVPlCvSNRSeUgebo0ic61BIvZFXzAjVTNqsa4HlgE&#10;8qrhJIK5wqgPlWzPajIluEnpqfEGLX9ecYuuG51h8BDVuGRTiQvij996NJJNGz6w1OkYoO4fA4qk&#10;LmnWbgjo9qrzYRVByvdgguTbVDlV2DrpfdFhpMZKepMMtcyHvMKUZ43iOi1okudmrMJysodNKgYV&#10;R3sNOFyzsX/0TeG5Nqkiso0YFrF7dUYPj+hdhSiWkacLSIvd4vuF4hOu4iyse+YN/v9umMJkmC0O&#10;JDuGbiz8Y0kHJjWio2sR1ZFuF/PkcjNk5OZuoRRD0aJTgd5HmJmBUqriPZ72HYmckywEmd4TUCf/&#10;xm41oM4b6aHZ3/I2GgPRfyYfV7vXr1lotQtI6/63NE8Afx5EzTcam7llrTvJMCldPb7dPCxI8vP2&#10;te4fsE5sX7aNLGaS3OERlxj1CNtlvWCLAeB41b16HSyHEYj4jllnhP9MA8XoGKffvX39MnZ6WJdk&#10;xTnHJJAWLl5/62Xg+01y2pwH4d+/S+m5C0z4b+Or9/k5fncE3L99iIPfH5Gv2fsoa77xt/+9X6FT&#10;3/8H/r5nn31jbiyXHlb6JKD7h79ya8JwlWMQmvtfL370x4++/9deu+ab/9d/IXb67d8v/uv/i3zy&#10;6Jy4z4qUm5xQoXxpC0tGPFo7u1gl+EVneLsGur+4t93V2W0Y1wH51vFt7MKejdjfectzJBRDrvcM&#10;xfbRvmulKnfM7d2jKCU5EKSKgF105uc1AbJQhdfIwtBRvO1COV9jOW8os2rtoYa16Ya0RNZvwLEk&#10;NcC4NJYaGfVnp5oloIzlD33AI8JzK9naYP9UFi+q0h5R9d7Edir5FutVKrRMbUUlHmLf7IH7QMN/&#10;x2VwUX3aZvm5UZxXXj+EWPTOgWfz8zQx2eLw5DPQBCjraZngAvN7axyqCJ0Zmbl2VXs7Fe3SEz3k&#10;VqKWdtlJ1TQ+zvhWnAOCFab1EUhdAOPaJwOPD0dPH89tdfWbGhzV/ZjeW8GFR9fbbvxRJgpx8cfl&#10;K+ZQMMDx5J9IgbYwj7ADli9z5iuGT+6gaunxVqsh32uGLeumc0Sa/4XA1rd107DItXxLNQ5HtI92&#10;VtmD5SuLjjxrOCkMRkaLWWhV5bmsZ3T42TqNBjQV/dPHcTcbgTuScbT+9HAc/IyMd293duUOtuHj&#10;JEEmKIR1cxZ1tzMAx+vqr0NaHjY8X76NuTxtxQgQvoHQNZIYUOLB3Yt5nhxzr5HFwWgZYMRxM/LG&#10;NAbeP36awQSkhXZno4GDLJbnxW4bXcLnYQjyM6F0Ed3PEyX/+nVQPPxB7o3DfQT3YDyB8+EcyH7z&#10;9gLXvclk9/Snfuqn7qKC+fxb/86/ec+3D199cAaefvLp89/y11277OWf+n+8/eJb99z7yY/+2PPf&#10;/J+5dsHbJDD4t//lv/Cv/M9/6Y/+a9/8Y//66z//Zx4dP7mGpk+oTPDm4s/8B9u92aaf/jX/6ec/&#10;+tff2trP/cv/9Df/2B/JP1t7erO1OMyc71o7/qEfPvurfvxaU9/8439k++TsP/Vjxz/8m/YXfOuP&#10;/u+++Sf+rf0nr37+5y5/7s+e/+k/5YdVCQ+s1+Iu4eCg7UBPkWmAdMSTSlqVJUYFp4gxVEIhZR4h&#10;3/DBxeoFt153DWWvIb3Ub3fjIgxbU1ewe/v0Ondxy7O32ZjOX2UC+lxxDuo0fNACsGc/+tfxlf7J&#10;IphWD4iIUjETjGa4zFPJ0/AHa56Lm7m6El/hsKRQqzzk3tR2UEboqUpSvo1RH/omqj2KYFq/feX4&#10;eQqic7X1q+B6sVEAVbrq44DAtchul6amUS8wwiMfd8+ota6md7zkuqKCjviq7r2rqbV1veealW1N&#10;CNck0Vldoq0zrWncRioCLk6O4ejW0KfrsSWO+T6PqUqgOVKqXW8HurIGdpMd3cSCukYhk8+md71m&#10;L7PgTeba4yMDs7buAv6an3tmxqGhx8TD5qow+y5cIbmTrOtlNep2bKau5wvwZzmDbeVL6nJR/3aa&#10;KXfVvZKLu3xqbsolkZi2Su/ZsY0rCNC1/3qKcWlmQxkU2R2NevXt7Cc+6DrCIDpvuSJWaiazr/p/&#10;phewmKwIe5UU8g6gGZ6aXEFSkU8pLFQPknRghR70sPR8LW9Ag+DjNGA/usfiSRfGIsthxlhy0MKR&#10;TOjKu0SsmTc+Q6NrQer8jISdkcAre/ZkoVD7N1wzSxShnQGQJSKz/Sxiff4i2zyu9RSZRdBPP3S0&#10;y/gysbkg0F4rTVrKTP7YX/PbfvZnf/ZglekUP7y+DjNw9jv+pmvdeP2XfvbP//P/o1/6k390HfP3&#10;Achf+Ff/l5c/c8DyfhXOICL7dnv209nv+Fvuas1TzY/zP/3v/fy/8s/cbO3samsfnJwn3/cD1655&#10;fEoRpLte5ZLVeZYEz59XMJvNPiRo9Zc/pSacvyH0ChhgTAnviLKlNtKyAwTfDva94iqGTsdL7vaz&#10;unrCZ9eby9/XUHy7c/9529y33G5eeZCXbB/unjR3V3L1j5HASrJRkcbjh3yXoUZSgwgS1MMAOA3C&#10;SZYsZim1v/IJ0oSRS6AuZEsUs6Fm+JBEQfO0j5qeU3Fcc76CrrRcTgJaI61XBEFsit6g0pWCP1pr&#10;nX/9AosjuoVYEXBUErrT0TSgwnLipmhEa4GUN2wBu6XqJcTQLX+izJwIpJHeV97XOyCtIYfNxM+8&#10;1Shb03UB0znnW+l/s9syxZXs82bi51xnoMRvVwE6wIWgLNvBkMp7DCCq7lFibPzitrL0AZ875q9C&#10;XdcdDszsaoXi/gPdB7xnZ2yMQpeBPbnpALArM2XdIrNfr+69w7ZaACxv4aCvbMhOwIqbiKYHZ0t4&#10;nWGtu1vhY+Zx8u701uWuF2H1N+4kMZsou9Wxdl5QR41vlhy2gJ+jtU5zbGPzKMd9PXsmzbuxQd8y&#10;GeUEUAtoTOJc1xt09lJYKG0WRG9OPnxZVKX/3B587VQR1gvrio2orZTHoVSuSxm+QS+KbQvh6E6b&#10;RBbkjJCJlwueUDDHYP42/BplGr3L1ieIPal5LVYjT/T45OQkzwK+H6dETTzpZkhlpqO079GMvx4/&#10;zUKPHt8MA2SvT6a8eh80IOXh9bWagVjfj75xXcv9+R//19988xd75mWRhwb9pf/zv3it8zG0H//I&#10;b9g+PPqhX3NTZ/75H0trvyS0e7TXm7tbux0R+xSEmSVgvPulX7jWn09+/Cd/4Cf/7njefblJrsSw&#10;RK1FB9uNocu72UCkW1J1Z2b/tN615xJuBXGbvonWd/f7GurzjO3iPuEqv3Dl2+2CK7etJu7s4KE3&#10;a5z6ipcQLwDwDSb2ADaK+ZBBImmt6Q6RjMjxGkT3H2k2pY+hMOB3biHamCQlKBD9V/u9JLl+zWPO&#10;L4n2RQEMIV9wQutIWHClNzymzZvbC4DyRtJbMJRV1lVe1owXtn+ZgOhpkZXCfvBskX5YiTpzyU5A&#10;hyHmWwB6tbL9qspzIQeK3nAAbZzNpiIV16uDmbJDTVy/9jb4Za8R+LacNqW4Rm93b2Erluryo58C&#10;5MWtpbjHwOzkhNDDBKwKsKNFLyor1Snkz5vOOEaKQ2UdT53YW55L5mXMA21t25zz5iqiz/5yD2lh&#10;mb1axz6fJaSlJRiFEetHMvZmNQTxgnDuXKTl9dqERca11r3RfaVhhQtddi1AqOBbXR2TOc50wqtS&#10;PlP5LH7mnbtR6bGmkZLVNBhu4NdjE7KWjIfAH0vPpP5/G98sa20uzCALQYViJrLCfWu/RmulnM5V&#10;OHqUe57VxEXuzaUaANgLNwbpkoruDdLLXCXvoTUVnwDJHpJUUeopUa1FmwmA4y43T3b7UXIeJLry&#10;/aPnZ2dp4ejZcX7GENCWIs7nkWm25Daf5+QG3jMf+f306TFH2D1fp4S8HgB+lvzr8+voB3/Vzc5E&#10;wl5wUYI1JzShcVHdX7v+2Wff78nndfKD13mFfHj+//v3PaNu5WKDr1tbO/6+tHYv4OyA7s2f/7M3&#10;O//8t/7NP/z3/8M/8l/773/2O/76p59830dOtUR2h4kc+Y69DWwUq/RmtariWaCWRPY1jIIt3sar&#10;dA7K7+zm4yN7ettli3caDmpdMg8flmM9dTq5Q/dr/Wifdj3b3kr8Oh8lbpWm+ZfyF8boUqpK/xzz&#10;b5j1htcbIpIDwkrneu223CXCQIz07+LyC7QnAjiNBf75Z3kPfIVB6JBaQFbVAGXmQ7jSmNwAQGZ2&#10;WzA5Dr1K/Aj9QoFgSUZP9JllSiTx1UAUrvpTJaTK5Pf4qC85VX7CcCbRcGzSpmsFp5WoFBaNTe8O&#10;QM4kxxzUb5vvHADVGUL1UhSDO+41GSKxQc9tOqk4Lt4Qoddr+kkmr9tQwg15Xdn1+HONkrYqnRfj&#10;Rb7xcldVohVj/hfvdifPAQ7hRrbnVgX5WhTUx682VRIYht43axq6TSbFege3mUj4wzZ6euYw8MQx&#10;5HsEeWj3GkykeXLSvJaLWbY5jqwxs5rnZ08dNqaIXaNPFwIhXhVFAZUQc3Zw9mfKt3jkG3fn2BNd&#10;pqZ/MTUuSrdQttg6CukRF6gPYonUQpn8rtTCqeZf/lAuVnFFV+EyxU/dCsR6VSpVmthHZWi5Xbb0&#10;27cnSeZM/QWuzQHLfdCeR7GXnlR0Cqdydnqq7X72AvuQXnTT87tZkHP0cnjCBySJDRLJ2zfB9kxO&#10;Op9G4kOAKv7t6/ABUUSVcTF8DpYyOzDsQviA42fPTo+pIs+3/fXw+vrMwJOT6zrtaM5TQoi9Prz5&#10;7tA/enT5c//fa51/ola8e/3p2a2tpZLBhnXTWg1+N1tLgp0PTI6YWTn+83////nqhtVgttrZp5/9&#10;nv/ir/2v/OM/8Hf+oY8R6BVRBryXdH6zIwXSA7HoFWOg3GYBwtUR54Rv2Hto7dpHt/EA98/B4Y5b&#10;7u2jbeCwcnuM3399ZW1vYTcWtEsfSq0HPYYB8il8lNwaojXlKpLiKnic3/wZpEeIvww5eXN5gTkP&#10;3CeblpWsUfQ1phapKlK4lS0wkKIbfBcjZOVlVnx8g6CeFNnovfmprhmdowAADEC8+FtVf1kQJgRG&#10;wKeU62iu72K5IKLBOG+qQhD+K/7VWFxeAKo66Uq6YZp/fgTueZZ/qh9+an0ZrUGV+yHeSFGF3mog&#10;rLMnNLarIoTZ8GEJ1CEDn90WozzwytqMbdnfyt8dSIVaO0g79cPqbBR05knevv217bxO2UyOjMmV&#10;lHOFPCVvf85YiJhYPI1HQC5kVLhe0805g1lHYSB8JFTgcu3MAhJHctw7OiJeMAeyZBs/qibArLH5&#10;dEw6anEUMcVpddUsOIy5C2QkvX3qEtteUxw6RaZPnmG6hmyQ6qjdQuw4qtcwqKoIplderCKE9bRD&#10;wH/6YdJctQydDXoL/1JnT4cnX+tYJHjwTOIsLoGmwCOlYDLSJBIvOnYdFGILiOz9NAHuaSJvnjx+&#10;loYTpN76R52B3JgWLUH3tpJ6plCeQVWInoZpGa/DKb3IGsLI4saJOHNydBREf/H8ef48PYlgf7RV&#10;aHwA+O34fH3fvL383H13y2Ldinw3WYT92GhtO9Pdz6q8fN0CT09i0R/R4PYpUmKuYMHR/vk/8r+6&#10;C+N7v1H7//Anv/nH7p9xmh2aK+3gdfMODe7jvi0FAsNHM1qXvWXgH0R1KDP+Wzvw5dF9Br61trEL&#10;V2B//TG/Sy7bkUU6P7gFe2H5qbm9hLgEtsAyQhoE8DX27Zj4LiJiWzM6gH6efJiJrM0/oBhL/CXi&#10;pJJ3rJ4AUhJ8k50j4j/lq15FZ//27aUOUmkh+bbzPeFKuSZ3h/VET6BeABfihPWGFTBnZ6KCanoF&#10;9t/iQ1+jK9wA7ACU3Z8L0Xwj0EvYhO8CoPF4ymWCgg5ZWlR1xRcxKkB2K8pEGIiGMhb/PmMD+LQS&#10;rQzKzCLTWeOCzEga9Gtb9Q3a40qonfXNEtGYKE34a00OyLoYLzFVXJl/LlWa0vbsfXSv6rR58MCp&#10;YmKRHge0jokHjhzfzgyub7vCHTbMiu883t0k4GLh3H/djAaXLwXGYTMuBG9Q5XJ3YI0MX6TvoLzi&#10;dTm+YSz6qKoo2kFiMcrKDedWA3npDfNOt2AB3ccutlEVeQKb8pWhcTYncsMStn5cfqel5HDtcXCu&#10;7A77WDnbnZnvMgXZkAZrkAzH9gzA63Z600TLgHx2tgqmiMtQF6vVhQMQcElNm42darb1i2TYOTku&#10;ypunAVeQmaRSJycRpI9qu4lEnqR1lKl7mmRjp9nxgWD871H+48kfSwdRFZ5ieAWX+Cma+WfHpyfp&#10;adrKkYwvYSaEireP42nHvWnw+DhPeRzNfgZ4fHR8krx3+TBWfF8PAN95+Fq/np18cvBBW96zHjkE&#10;0nx7rffvvnndEL6/4GmvHzScQ75JSvPt7gZa27j3W+dpsAoHkWDq289/6c//i/9UAuHend8XKZCq&#10;dCe/9td/xLxLjqoduwKECyj1ofFoDFTie3XwwFpP4Nxv9/fKD0M5lGrh70ej8DzxlmeMHmFHWu8Z&#10;/629KxIOCpSkTROHd0t6EkuRJvUQD7anykXyalCPUuE6Ej4wHzBP9E2Saub9xcuE2MSt5/xNfl6e&#10;x13HwtV4wSnch5oiniuaExBElBHOPspOtdbjPqcgVWhWoMd9r9geUqtqVA2lqlMJfWll3vOEmueX&#10;sD5egcUBPacYUUGjP9rKQBazAdUW1cg2E7U2pndNmPqlH3AdvasEUO6AbbZ4J9XUM7P96iC/iiBF&#10;yUH6rsmYG0QZhUG6K0JfWWT92Iutgy4KvoqMIyyWM6gsDubIu7SrmxztZMyJGHF2E9MHMLnXw0MQ&#10;V9mfTiJwria5/ezxaUoAJ2F4Tq5xh5kdSK+Lqgd0E/SwM/sAHJ/pw1CORN1PWsnSM8gWkXOROgQ+&#10;9wUWk9wX/iOJ4dKFKoHyVd0rKDUb9Er21io/6kmRHLRJUjtNgIVkhSsrUSbKYHdcTOsVr7yeLwHb&#10;AKp7VcX8lAByjUbxkB5Z/AYlUK4GfS0ikJ40xrLGkPCJcC36Sagtfwv6suuiXCL3XNqOHP/ixSdP&#10;jmNHJ4N9ILwLAj7X+840D0FkzWDvj46Ps5QrH4NMA7o0zRNNN5mqtRHltdSkoTATsABPn704e563&#10;eZN5OM1TT06C8Z2eB4C/cvq+Dn+8u5xSvltnnn3/DyuMDsXZTMue78f59p5uJ+X7tW+ffeOHC23K&#10;JP2ytjtOM9/e9dp6cMsFtdnVq5nXN//dP/oz//Q/npD3z//kv3FXey9+90/cP+GrtaL7FcQ7zIZc&#10;DqMh74hIP0KUA/Ku+h2H0lW0mCF/SHDeswDDwyyw/8h9svX40PWZ5vXsjaaudTjQ16sMhWBZuu8Q&#10;CiKKO/4PeaoE35b4hXMzBFZX+tdkyY4qnDQYxMySJSNi9Ns3SbxxkeSWrxJNSwVril68JvVWgnkT&#10;TovpPLJ+pP/E9uQL5X68di9xoFP/jwmAplOaOvfCQKAgzRuaQgsA/tdRXiN+5H8tslX1x/+Om02Z&#10;0+A9ZV0s9Ip8JXK9EyspwizfCPbFeyekgqy3t8aLwhtKdTENbK8oHFq8vDM2iXNC2wufTDHqokPu&#10;toLGfFWQRA88wC++1zI9KlUXyGPFAim+152QG7UmwOWI38Nd9F3+6fyn0Akqc2vNFmUVXG+X2vqk&#10;ttsIbNqk8XJX1giPsMznmUg5HdG5GQgyk5W89bsU+pVFZUqqD4CF4sTofZA8CnAFcCFVCzNHTQtT&#10;wbp8QrqKe2aZE9RFeZt1zzdV3MzO9Jbtz9xNxASCtXyG9xN6j039dd3W9OQkysAscmWnhkXQS8MJ&#10;qRpIZZFqc+z6sjDV/ZBitjuslCpXZm8QCi8HVrbAKc05YdPCSTjJzJyuF05NZjsbbMoE5gOr0UL3&#10;0mzwNcgd6TkzDcweJ+ds9OVHGc3xyenTk2f5OyD82aefIOgnzXwE/pPj3E61CLdmOpcicpl2UD8r&#10;S7Z/DAF11kv7uSONPD85e3F2libOjk8+e/5JhPhPPnkR/uD5ixdnp8/Pnp99+ulIfQ8A/5G0+rt3&#10;2euf/wvXHpbEcM9/428eCNjBfPbB6Y/8+ptp41J+Zmvh8ud/9lprcbM/o7WBxYN2/f2j07/s19/M&#10;dkdrGu7A2NvEyqGKPZujIp1nxiT/i//W/z4pboL0ifS71pOPSWc7jMcO7W7V1Uv5DtB2wG5OZbWL&#10;a/6GIZAw3W96WHB+bdB7sL+Kwjzi1im6MnDlxP4TBHavremb81z3i+LAEkLLrCydPH/sFc+AhJp2&#10;dIjS/lbPFKAvVVmHmVReD/E7T5GqZNMkyCaCfWSwcAIhjWTFCh+QwpbJoXXxMgr5IP2gOxj/Pt+j&#10;Qk0uzVcXPC5PSpSOIj36A8kvcgmSU5NxKZmBePAdVvGgfEiFYLFtHKBykWF20e0PloeBiMFAGPV6&#10;Xfy0oZbRGVtu4SqToTeYU0Q5kMQKQ4iVjKsSH2/zsnxyClU0C/IHKXOiwzvr+W+WmOhq7QuaAoSX&#10;wfPhN7Q1ZCUJa06GE9UawBW666KeQYxL6BSc8C1QP02fzB4I2ZdnYim5VgAHEpooUFeAfCtv09E1&#10;XwqqlfwDjo2CbBpflr2blAhsU/So2AC74BVM8kO0d2qm4c5dZQPdkDUpD8MbdBydW8RfE8raDoaY&#10;YCeMGfuEmUxsm3tQb4CscTew3hjRjZsrV3aq6WazBSjfgsz6bM+tO3JgHkm66npU+hV55afq9IdL&#10;Oenfo7GysBsWpdfEarLD2JA6a2ZO9NVDaeQ5BGKrkIi5eyVUAF9zJEh9I1+R6TCIsfl9UdM7FJBZ&#10;a3g8657m9oA7oPz08dHRs7jXHT0/e3Ly7MWnnwafT8/OynEGwquXDBuQxzUZQKTweopkGLkgCRuf&#10;UHYGtX907588f3FyfJrqMwTexb3q9DSaf2wB9PhJ/ozePixFmIpY4ktWHgD+Cu39Ovzx+i/9/E3l&#10;9md/8x9MFtitezqJYGn+7G/6O671OTi6rzpzq2P89/3Nfxex8hKyUcjx+/Fnf+OtraVUnSdaKnj3&#10;a767zVXgUZD+L/5v/2dfYXq1sStJ7J5dUruw/9CngewVasQpQVnvXC0FQKl5dWulUDdfG872q2sX&#10;7cH3JhDfbPJK19viQvjr3MCG+bf1S8ljXiBJRXj/IZoMj4MMYqBWgDjI/UpSG9xFvoN8K7AZOBsd&#10;/EtoqcG4KYWhB32oYjT1Eei5NzmyciOZr8/PjaaDPsIdkG0zhaqx7uP4qy0/RAv/PWJwQZGkHQv6&#10;Vh8QIq5HNDrGrARS5qhztShrwYXwi9vRhVafW0VABqftFku/mUt0fm5G3YHviWBmUkM4cwsugYxT&#10;WRJs6rw5RfN2rcNMtECCQ7KcrGqB5eJZ8OalzqB64DIDh83BQ1CAV9TPrzymzt7NUsInAG1RXh22&#10;jeV5AB53jgLcKUr4GRwGOofkMFEb7ml9F1Xv6JsT6UD+wNiGjdtG8OShSpvBrtyrIB55Ew92eKDM&#10;axkClRugbD4J6KszHzsC2dZ4qPlcHeBm10IHUBc2GCt9NXxppVb2Zb1SS6ZxFYJx3L/rd2kC2oBS&#10;1o0CdPIyzeej6ST6+Qt4FPpEeXgqs7nhcOPQlm+ieIRlu8Q8auNHQYPVCfsQcre7CU1PdpFrqY+d&#10;bIo2mIn3q/5AdxMepz6AGdZC/yj7G0t8FBf4n4TRySiyezNXVcmgVEdDYGsMIZI1bm3aODSQZ5dF&#10;Ukfv8fRR5Om4vx2dnGUopy/OIo4Hhs+eP4+J/fj0+XGcoOVXnr94bvKgxyenJxlsgJv3JycxD8Sw&#10;HjVA3PXSpSxHWATKy52cnJ2dRXBPv7/vs08+PTv5vucn34hcf3b62fPnEeS7w58+ZLK7Sd+/g598&#10;tUx2j15/cfLrf+u+G0/PPj39K3/r48svkgauRCpp53/wD/w9Jz/yV1/r7Rd//P94+ef+4/2HT95d&#10;nPyG33ajtd/26OKLV7/wc+Lk47Pf9Jt/4K7Wfu4/HjhNROYP3pLJ7lt//F/bpOrv/4n/fISV8Cg3&#10;Bdns4k//2p/cdyN8zLd++v9y/2zv2rkX/VYrXl9IXXaHjVQf2qpBoTB7HUsXy3OlX7dI1NeE73uH&#10;0Sf1tQ2DP8pt7JD75oN2Dd8C+ypWKkTUJNu/uOn1X/5b8yakUzqItBlqlQuj5tTlGOCEIGkIlLpB&#10;JQE3QJYs34EN/InE1EaiqzuWYhN2F8IKBjeOPlR0medBMWQd4Qx5BXZsxiHKWtq8ZHe+qgjE7KAq&#10;HeoPIIVuouUVgPN5reMOGJiAfak8WS9ri5eAOlrcXV49LectLI6ip3MPlR/DNp+r4XcnH/iopTSR&#10;EfZjC40P/G/XyV7xQwky1zzDdaDyrqXS7Hm5aYBeYbt9yCeTeV4WAZeryWo36XqAH0akyJgfAh4J&#10;7xDTV3w8MwaY87wIc9XouzdmXIBcuYTOhvYES9gBkyaQr24IXXRa1wGtm2v88mAHWkK3TYy6gkfN&#10;hnMhuuDwJWo41J7g1l5DgCqNkd2zRuos0EjAwzf1MHqH1ISV+9EtLZ2A8QI+WVngllpqZH+DIeyB&#10;Yt0tcOyMuj/yTZAXrzR4i2ohYP+iwNd7wExEbHI0+Wz/bGO9AdiBhEGqG0gzOQJaCpgyOCFOGuqN&#10;9H3a9/q0dXx0Eq0DErmZ7SNKw1q1OG9wmpx0iVl/Hys65oZnRzxWN4DAcorzHD8/dcjP6HdA/SQo&#10;fhyZHm89XnHTi44++vijOKFkZlASPEus/LOzqAfOzuIqEZ3/aRQGEeKPT37gB74/mexqv7zz9VAP&#10;/p7J+Zivvlq52OyU1JH7yJIt+25EfP+L//w/8eaqFf/Zyemv/gf+0S9VaaZt0tq/8E+8qYeqSoPk&#10;0P3+/+wfvjbwP/s//QfnlD169IN/8A9F8Z4bz//df+uL//BPxeGuF5/9hh/99Hf/vuOr7MjL//f/&#10;/Rf+jX/pY6axjmLlmO+9vp4K0vXNZr9RtE16c8/f5rgnzb0V9m/7cPER13s0ROfujt41hg0H54Kr&#10;1xW67buaWAmyIO03/ieCzG2/+Lv/C2gv37yKzKRBlS8q+2Ry8MI1d9tIN+JOFxomgLoukK1KJfm/&#10;BHTZRM3EQnJN0C5f4Yv05JnCknyTJsPJ+4FqOORM+kuJ9CT3SJWOKV5uwm3yug+jJa+TTg6pjS+x&#10;hTwK5KFpSGJ5cOp36YVuBrXlH7Z0R7RJQBHa3OCEHZ1J6eQJs01fWrTrutv3/Zz38wNzsvWRz4NW&#10;nRM0zyKLciHbCmisJQjEUn+A5j0aXYFrIq9tnGwB3UfLwlSGxS/bPb5bn5Vek4jNKCkBj0zAAFQc&#10;aIpPXUf95nZb0dacMji1qm7pZ+TSPpqZlHNqYIK9Jn8AxybTHEsMXWU6ZquQIgabdBvz0GmpoAlV&#10;L9XEEHBY04dMh+zXMDs1fQOccbUzVKybUJsHjE0Tx7JczRCXrItPj1pJxee17J5Oi3UtZzIF7vzt&#10;KLLPyxZkOgOJXEPtAOLOXSmnwTzzLUsPGyH76AbHtFE+NB4p2eFqL2QHZERzr57/3SW473UKGmCK&#10;W4kXxENfX9YovUzZyM57EhNY+pNWDE95Hzd6F5s33VdAupVt4zGXSwLbUY9xDjOynCb3TQCf0cmY&#10;Bv1hP58RI5B7f+2v/TUP9eDd2L+cr68G8OnRrTd+sKd/7p/7H77+i39uHcONe4up/tf9qr/nv/PB&#10;269dQGs/X/08Wy//J7btNoD/h9YVj3/wD/6XP8ay3uvT/puoED70GqheNva7Lt8AeyeBCX0VDKeL&#10;xbCDYLf7+Aqc3oXBG6hvF/STvvqY/rke+aHh7W6fe7fmbgB8V1QVsupTjdmVHXkqpdKXNuD9o1/8&#10;a/8gUEeo2/TBcGMRKCQHYSH0BUeelMtOd0N8Gn4TdXoIRHUCuZN0ctyGoBOCHgdmMq7EeRichkDX&#10;JoqVPe5Cob+RXY6OgZYnCe85Ng8YIzNW2GQLlZLzVF4UUwFdQIkiKsJoOYygu5pb6HhNrQBUg9N4&#10;KLeMCZbU3c3orY6U0rehe/ab3qqsLlRL/HnOosvQaqCiEGzj+4XclnZYABC94qP9aTVug6gy0Vbc&#10;AekNuDep2zBeqAdoytG66EjbT59E+yETAwAXHrqyrDWT1cInwJhqYV40lXAVOAwdw1UIVNe9tt1s&#10;cRgIeSB8sEXZxdjCDSDFejqQkrd8seJr2R4RDvATl5Fd9QCXS3HDYQqGQXAGWToeIfOE/zwMnz7r&#10;jEvmlOsYm9M/sn4+MrNNZGuyuHBTgBAVd+0sOvoFueoEANcy450Z8kA4EDm1eKGlEf3SmtvA1HLZ&#10;5N1h7LggpoXY5XjSJfzSGxgguuNJl6VZCWTgY1JnveuCk8gcy3SjChtXnjcxW9FtXStgVvQSSLdi&#10;ST+/+AIbVjJA67QQE1dbSWPoTKyu68RnR8UYGwU73c2JqVUe1Hd0epGgiIJXy2CeBfsfRXDPEhKS&#10;H++8cCpxyD86+cb3f/ZQD75n9+v4evVzP/MX/6V/8uN7lnx2f+F//T9+/fNRubf0Eye8hDSvi5/5&#10;M/n2S7b2PwmvwC0y5fcCVl1xKiJ+7Ctudx+D7pzJVobd0tLNE64DKPSjh5SDv4Bc0UqSWFD08w7H&#10;8+Jf150H7xlGv7p1Ojak3zEUV2bjrmb3I7mHLSg48QNt5eTmHbQsMq5iLkijmLpxbccUGiutUfB4&#10;3VHoQjutua9NcYMOwNzviBNxqItGEOO3UcIhK6FBWjdj+LbYhk70+TNRd2gsJax5HJTvbRO0tQ4N&#10;zeE1h8eTbl81YDdsjMScRyFo6vC5WCt++mT3dCVT0UufacWgvrZXZ37wo1FY5iiVVIJBU/G2AqBm&#10;fTPo4WTuzoB+W20ejT9MjOZnNRWb1Z0O6sQOLcdFYHbKrKYCdJ0FxXX3kxSe1GNa0xvj7ijEdxPy&#10;I9YVtDBdYM4mOxDTJWLlRxZp+IF+wngmC1B9wQAfVg+9NjvYVfRK4w6EnP6peqdWeTXvozoHpRF8&#10;1xrJNjBF5dWASqbOrjfEUR8IUx7XjoN5hxE7/NxhCGXVSM4Y5hsLFcpjdK+ZktA72VdkSyjcm3y9&#10;w4T7YvNoWwmcpRsyjivRXPA4TmcqhsoY0Rk1Jf5g+Qrz8BMMmf1GOBxqdiC3x1zbBTvYhWPNzEBH&#10;RxMN4pu3+MjHzmhC5a4tPTHcLkBb3VJVL5gOCEfn29oUKtanM2GRg82xiEe9nkYxvcdl/uw0XHV4&#10;jzjBffL89JOzs+enJ58+Pzs9PnqeT148Pzs5yZsY9HPj8VkuP8MV//nzkzjhY3c/zSefvPjkxYsX&#10;3/fJp5+++OTs+OyzeM7HHJ8rY72PWp9Q+OOj5Vz3YIP/WED6atd9RRu8D0vFuS/+1B97evL06If+&#10;ivufnlC0X/g//DOvf/EXFvIM1sDsL1R5861fevmn/ljSGB7/6l/3gdb+RFv7+eUZWnDn/1tt8Clt&#10;B+Tp8PL8N//YzdT31x6XNDi/8Ef+2UmX+9HTqsh6D/ztGmLI8jcHwV2JkRNZYN++LWheb/bjHnOl&#10;653x3tgpv9nIRzY7l91gB8qMHBoZRU2fi2n5MF478K0f+vVYN+ugiyU7Tmr8VzoeGiYFiwSv3Te0&#10;qdQNAqaRkoDgp1aSQZoRTRQpyZtNE9hFVQLn2zwdhQDBPyjk0zVSeG3fugs7z+unCcAVB4EFfJ30&#10;RAMmkLbJjAs2VCNa8U++TYsvUhzYiW5c/mBDE6BLyGfrW4BUo3jD5pqwZYnuo9xRPt6kW8ZY27YI&#10;oMZh8/AcEwQdcy1UCbjz639uOTje4KSmqX/FfNe0VOytCKj4725ZI1O9rYXX0unoBir32uXmlnEJ&#10;OhGZNBK5VBAGbGlKHwsN+T7O7/TAcEGnBl15rArdcnvK1PU6pXE5FpvLZ86nDgRqsAkHn+ryHnr3&#10;TKkMkqnMlp0Mq8dDLZIjt+GeUqVEKiHadD/ouE6cGFIy/m6wUxpRuJPYcV+V4AFpGFwMPaRoffc2&#10;imsle6qqq7PJcEFd8+G40i3xV+2GpvIabdIWUr1bvSdWGVp5QiZHxiMZ5RLd7j6aMy1HlOvXpijz&#10;l+uDy7kwh4DFigpdqcftjL08L+lP5PGI3Ukli5d7Us/nTT4ONBMal0A4zO641OX0xAQfYzp2hWjC&#10;4lMXG3xux0B/QhtPMcfD7xwdneWyx8lnF4N9suZFwZbrj3PFgw2+y/bL+PrKKvp9nx6fHr/4Tb/l&#10;2a/6kSR1338eXH/3Sz//xb/3J9/Gmbmmsaq/BhvqXtRDcYCLFIxPa09/6Ede/Larrf2J/1Ny2nz+&#10;p/7k28smst0a3MDr/d0qelCmPPJnP/Y35O6UsLuG9C//9J948x/9B5d/4Wcvf/bPfNkZL1lbGLqN&#10;5TCuNdIRcYd2Sx1vvnpx1Xee6BICT+rudctjPtTvKxP9AX7kyrXXHnxbd+yc1tbpK/OhOLZslmKY&#10;Y/bDP//X/CQ0PehrmpKMMwINzr5xAav8p4bffFsgbdWhqDMf6RSGER2hKrRJ1yT0+SEraTt6+PIT&#10;5ZiwCqr6LLELkcKZSPWxF4foVf/uVUV1ldKdfeunijSxuKvVbkAdGI2ohBO18NnEZ6HXtbq/f3oc&#10;6v84cccMTkFM/TwPqTDXLOPVzXJDGdUEXwU+k/xcX7xxmmOKnF6hQJW1MBCxLCyRo0AW1iKSRtLn&#10;4rSMBPoB+Qw8sza/PxCxFWWqBq8IDMNRuABF9nng1+biKNFsXSB3IeO9C+z3oWlw67xCuTYINzOc&#10;l/rklkBxpsvoIGg2u08/Qvasl6XuDNg7ArSsTZX/oLRLXSvAcBfsDZZhNpvxYfVNA1W78VFf40FX&#10;r3u9BEE76hjpHJcHocpgqi14mvZMIaf3fgcjiJp4DlYL30P3f5kVvDpEVnkpYhZapDh9cLEYRLai&#10;M9Idl59Gpmkmam6lwKk6IOxHw0i6Bcwbj4gfHhLWSo9RprQ7xJfGo/KCcJnx+A+8qiFA/YEzIAml&#10;kh4nx4e3vthXOVMB7ItXl+7AOURuYXQHs7s5fEmBR7g81qfyLfqSYFwL27HoRxaI1Leer9yMi6UW&#10;mVdP3j/Y4NeZ+nr/fvvqvEf+g91c5urhHkcI+OBtQ6YG9iQj/L9MlaUnfpuG6yCz3VIFeO1DNUku&#10;i68fllp9uOcf7OOOd9kj73bffDgE94PNbaT5ypu5rTz9NbT+iCavXLLdrpz2gdc2pHnufsJ27wfj&#10;XaADE4Dtt9M/Mhnfvnv3F37734qolC9BaCq+DPmnQ9hxinzcGXH8SNgrUEcAEuAVuSDmpu0kUAlr&#10;YKpi5EpIjMAFwMsi+AcOdxaOK8QSUKRHPWk9kgakcJW2CeaNWxP2XTuQ3jQlmrp9km8j6tLtAUWn&#10;E34GXPdxggxEL4ZKyoFLANG2j6wGdj/DJ68+YEZa201poPzGsMVOeuezOE2HHVAZqDIjSp81wOqN&#10;pZted7hTL7xpqI5GWs8ABOfKcUwpq1R9BD5f4yWpTKmcFzLd55Qp7xMjiVJrvFuougoeWfEyzEfk&#10;1/BeOMPLLohwFG7xRCpYEzTXrKaK1xGF8ZyQG5uD2rlHLFbCVnyHHaxUXfUGnIpJ1pp/L+pnjOVp&#10;bWRiRXCL9TWAwt4i06to4W26mxQLTGwGFXODDVb7UGk9avOYnLXIkH4u2ww8VP4WL9PhOVLiImUG&#10;mfNK+vUHdHYMQ9D9kwQybAw2tCoowtfUKiGXW/09jymW6yBiOt2YtFPPhjS3bJQyywXsgH0CENOf&#10;mNJNRFO1P/qSbh8mUoTPNFG4/cmTBJhGZ6oVBTMF/CJtPk7iCDYrEn/mjYjQugnojRoXgfpWMCaT&#10;2VNwJmwIvHLesGDDjeWhmcII+p1xZkk/lbwSsPgA8KVvX/fXuzfnI2su1rs9dnddx86hWTDzE/Tp&#10;tR+HVuL0vGbHLuXUYPzh6167aE7lfTsjL1KZeyHItzvDHel61hKbRBgp8HASZUy+1GtGccd9X7q5&#10;G8/+GHSf1bx6b+dytxZXvl7oPkpVvhu0sVKkOsaf/7H/HDnhzXKDx9ezp9SUHCcy+LCQQfSiACFf&#10;RTeoSAVJTXtUpcT6CPtWIqj2VVEKHMfrJz/TkxgbeX5rlAmrZTlCqmAFLBSGGn9M3VDc9K/RPlBd&#10;UEgxF7MA6n9M2Slyg6CWW0MWjQWPGlaNdNWcuhhBueE8yOqt6ANNrnoAXZbMCnpXdaoQUwcx+A2V&#10;rN6iCnylIABDhJVk41zmLXmZ6TYdqK7c0wE6yVSBYOWv1CfzqbxW9dvVsrCD1T+rw0ZuDRIwEEwE&#10;K1UL31UtgtkCUNH7q7uUyVy7AG2AwYTwI8s9peLlNDue9iI8Mt2IhmXUvabSvK07CRnh+LJpEfBE&#10;V8efXD2TqFVZn2MfjnDYDpcmQBmFuUxRLRHu0LybfLfyakzAJPLLIsUg39FkFZMzWUZneI4q+fHo&#10;jOO6BxxR2gWznTKWNG8QgQJ9aq5r0U/YGK4DqNzBw4ygXGakXjAbszncw1pq9VB5rdyuuEwy7Sxi&#10;ecZ0JlswqGv0Zq347TgdK8xXtZZJzKPdlAC8exdVWW6EX8ElgC0Oy+L9MHSlmmzO2Kg4D2lJr0Cf&#10;TZob5lmeO/YC7F8URyKcRNWCah54A04psjvRIwY6nr999eBkt47L1/u3wuuc8qtG2FsAaOHsNUSf&#10;Kytndbiryb6vCMbbmQz/rIMbe3kZDMflTfhe57F9q9SwIXHP4Hf0ZY8QmDZ8m3cbxh8et03N/SDN&#10;KO6+4tsfwFdmEZjLbTSHRTsMUCKn8rrC5lL2YYEk03USXX36/MVn5qhOKG0yYoaE6Fpcm3RCgwii&#10;jRYzWTtgoCj/ino2KsRkXoNetfYlnnhmjOuzta2DFxVxE/pbuhxtZ53dS/+kjMglJU8hdohN8ATk&#10;BImR0XQgeqTrgrQRd4VOUU7Z3Sp3KadNeVvTpYE9yUBC56xsa0KUV9GQJg0fDEKufBV3vCIg6lcl&#10;HnZO1RLBIR8B35AGBVsBG+c7pE6yx4DC6oqh7hBmRTMFdmVM3QbqP0YqGz4R6PmnVZw4dXK4NWMr&#10;3tTkCdLDLlENfB3JG08wKtnkSzFaRQZCKA1nivG5E1Ca7W74CjPcMQ/xRPM8KMqy0XBoUHDkNA4S&#10;H05hNkiL+9k/VMaggsdJe4qP1WtSQVYmUf/4PK5N1m6CoK+xvP6P+RQOgOmkGxW7Ra5xtldjPcXa&#10;08kIr2VLy5eAgvpMMJXVG7HHkGszIL37Ityj2HdN2PSxOnfPkwzOHHO0rzLBKYJtavJX2mQLkXAm&#10;T9J2g5qKJ1pDAXk3L6R5NwICvB56GLeB15JAR8LDzclEXIlMLpCazpSAwpQk/7zm8FyD0kTlEf0E&#10;nvEpyYhzEvOgF/GWy5U5R9jdKQ+Tf+Fbk8n2LPJ4LPMx6Z8clykxsP5JrPMJhKMCTdD9fULwOYi5&#10;Ppfj+ZLXUezznE3C4ylLw+uqSPgdpcYPjX3nZuAAEx+l7l5ozu7SNAkQ+GZokNtOSaPQTk8reVT9&#10;N/+UWDwDq0X3S8G+mnmkjW0Tqa7nW2F+OINNY3/3dOy5lu2q7cODouKgEriJm9c/KTqWAvZ1B9be&#10;/vHGnNyGrV9uYT8S429hJmScDh3oO/9tF5czK5Gq8Ipsq6xzcvbZ8ck3Pv3GD8XxFq8feQBhAHVl&#10;ndhZ3qAXgrchtClnmYwcxMihQcXr2wyvuaslLmhA03UTfuZNcuDx3ETZJaOnGbm1/0r+HqsmDR+B&#10;XGHlFwOWpIyG3kFEi2wmRh0eRImkcq5Qkf5iyCWKD63vxcVLAwDIkh/gJBMqGJK4I7GLXGy9z7/E&#10;4cqsMCumMjUDbHU/IGF/80henJG6t7UVphYzfFGU3QwQgtUNACBBGycGSG0ONzzP0xi4os6ATjYj&#10;jVCkDyMmaO4ZzCJtamOu2mGARgis83y9+oyJMt8eaV4KZiNOqgOA1WBRuJ6RiJh1GnCEBqCnhWTH&#10;LToFXhzVoD5yICCOWp6JkFrkh5Z3JqImfzDVo99mdeuvvGtyGHrGh4l7kH/Twd6OJC1dLgxANRex&#10;w+c/Z6ynBM8GggsuM0vGPAbTIsKOaV+JNzbsSyPyMZHUaxJzQrhTVUssYte8i9tWM8hkU5SfSw5m&#10;Qkvw2Je3gJmBYWroh7r65TChpx56G/EbiZls+AYcph1q0zH0eLEQj9e9nb8VvJkfvU9YqTTbTDVA&#10;8FGy1KGWyOXxe49jPDVjkr0uByxZZ/mDJLcwF+St4e+0jRc9n/GQuNtF2cZTcmEmJ7/DNZwcZ3Zg&#10;EQz0r7KKPdNfD6+v+wwUdxe43t/bPehWra2cWn55qNg6oqNTvAZ/0rpFFyjP7IM3mN+9OVjcJQk1&#10;1atsW7j2QTme47MDQR+rAnnGe/gWq7D9H6ZkxrI9YfX4yvQMnV7czW1Tt1H2fil7crVH1+7avh2M&#10;WBfv79rfcmvHPnbLbaC+8N4+Ls5lzQFYUg1K8TPZCak6kWSXp59+9o3PXnzjxelnSYodMsPtpfVx&#10;z7GMNVCMFKB/Xd2rQl+fhaxQqhJhRmquXiDEUlMuykMwscpOvkkyTZE+a2+zuYK+oDWk3aYfAX3K&#10;tqgSzscRh7Cph9gCJCgTQBSCvKvfdvea8dSAMYXKwWD2WCrXXJreXA/vgIrlbJrTXkFRvT+BW4PC&#10;buxRvAtuJIs15Ko23LIvLo6HjpFrQFUyCxIoVc+5gl0olc8l2JvnLsINJ5DLIWQS1U4LFY2kmsSr&#10;urwp8pOABd2JtRCXyyqdmcwzTA4YLIMlurIKgL1YzHybAD19R5McDQ0pUTDNwJel8+MigL28tvPK&#10;wYVzBkmCdJaj8KCxoWxcmDT8JEceKPbLxOUnUuY4gcCuqMFWsR9GCgSmZnET19vrsD4B+HxFKQR2&#10;sVxFdQPY+9Xbq1UyOD7lEpJLkS2BiwBbIf4bJ0cB14wf05KB5kcRtTW9pEvhFtJ/b6fD6hlUlatj&#10;LxXVWmJ+RHdV6jGQgle3QDQQk1yvA2bbMq/NacDK4xk39QkNnrPZBKOfUHPWJUHnweTC14aTFrPN&#10;UHd0km5EFkfKJjFdbjqJlyiCOWI7v1N+Ji+i6hDOT5KZDtf53JX89mEQDNKLpzy8gjlx6rZKB+AN&#10;sN8TOv8A8B9LXr8G15VuQzoVpm+Vd6/AyZCnheYV3EXpJcbuJBgB7WqbA289/T0SB5nx6oToc0cD&#10;pYi86eXLLniryuHAFuRixzUds1+ewGG+PdXYArSKciS3nrR3EqL2ib8qVlwD1GtouB/BYmXmuTs2&#10;oMh556vkY3v1zwOrcfXbzt/Njl1r/eYjt08OX82oO+JDA4yRGVk4CrmPWi8U5Ow4EbXPPzn7JBGz&#10;33jyiKTWgYDoJyWpWPVCDqpWDqXQzociMZ9Hab9xfojvTpIuyiXWEVakd7hu1b8N+h4atbA8StQm&#10;sCPnC/qBuvuqbEBjEFc72Qv+FEJKv/KUkKpQ2wIQFnaEegdYoQR5MJS99eIoFDZSoHqF/oOJMRq6&#10;czSK86pztx0CkHYWkfYDB7jsqWvlQc2UItJB38cvbnZct52iGIDMtzImZFGdyAJmpyhY7kIYVvS0&#10;Tgz+8AiLxVZC3EqXMbvD7JAEDcbLHCedGfypHX7egMXwZPBImEyAcyqTVJETZW0+Eazz3u+Y8qhn&#10;ppBop2VQPhugPgqq33Vf9ytVv90DPonKrR3RQIjbTfGen6ocCDHHylN3XK37SbbEbKlQMbZeY782&#10;h6wg9daQIuDDZCefBr+NOI9joAyWfMOc9jR+iUNAFR5Lz2/eHpTzwTm81l0XBogXm6UBkt9eFi17&#10;hhTLtKrvW/7XJA9PWb/DfGLgx0H6pZ9RpcBghaVAD5HbAsa6QTyJPE0yqDjisVIoewLZer4zGOCX&#10;KX0W00LS1cJbPXsS0ZztfwQ3Rtqd6tUF9f4O9KsA0J80rAkllZnz4LoF6oh3z0VyAclXz2HaGDaV&#10;YUMaHiT47vOv9UuKVcSob9QGabd3e/HXRbwCwgYFOzBcd9vcDqzmvY/pV0oxtz5sh+6KYTWeXn1d&#10;kfJLVrZrRhQojW03p6v0mk/45fUbfh5gTb7k+tCGcm3t3dbvDYlvfLmxPofx3oK7u4+uTNxuwq49&#10;4ub83jqfbfj2Ie1vqDR/7erhcZSPpQupRU3G6hCEZNQ4ex6B4JNPU6zy009SbZLaU/jJIxxBjEib&#10;JRLFn0hXJu18XRClZhXU+sbLEZaqQ0/zNOUh9gjUiqR11tsgQAs6266qCjZGSaauHCfSDw055uIK&#10;mIutEyMjtM9y5joH6JdNRvRWvy2rO8ipTT2TTA6TGYcAAq4gmIHS2sC7mau392b3lYYlPiAbP+b2&#10;/Im91qvBxqlGzARhy+emBmVNAh/mJBxCps7cpXp/xgUs7ALDQrIOhWfCq8JlXERSKdeCo5qNodHz&#10;Btf3hheWs+Eo6PwF2LsupgjkSaXntc0gyAJyWEkWq8OwNlTOBMBT+VCldy06LX++qABLISfR3Lfj&#10;mGmpVdQzCohj2BB6hx8y/j7fpv5g2orgbl4f3CaqHZlJcar1+xytuCZ2z3p1RyJivQTyHp9NE+Iq&#10;6IPIsVfLyqJ51xNAtFb14zbNEgeJYW3SyZgtYJWoOh+YxHrCGyskyephO8ed4zJlmRDrcfUnew/2&#10;+aySynhc3yOHywQkSyM6sPQBZje5ZrX7dBMSqlfBBh05CnbtIGgsyhjpzh/Fl5loiW+HS0PubmH3&#10;WtLDLgDwbBfOV8T6WO7DMbg9XGfdIAznjGYspxUmzg3lJmFEsmW8HgD+VjL79fpwQcWQ/R7yD8rx&#10;nJlhrMf97UuOavBW6J33B1U/SCY5XtxGJfVNr96n94kf5Uu/R+rFTshdFHErvBUa2pmSozEc7NH0&#10;aktz3bWxb+zKHXyLg9796+29+JrsfoU16mX3TvTW9Vuv2iZ9P4prI+pEzNxu/FsJy/BICGFJhIHO&#10;VqUfKbmPn52+ODl9Hv+eT06ivT99oYsuCFQvX5GsinMKyedPLeQ65ikNQVT1nffRIdmVd1x3EthC&#10;+OjFXFyhVfzQZUnH9kMnbXvM7flCwGdj1zEJCKnbldVBpo4sScgoaJtKedBaPOxexbSLa1ly7eFe&#10;l1zlXCyiYGFlf1Y/r30aA3OTzIAIim9VvPLMTiXwsy2N/Ad/5jorvym6kdgHJgHbPMZlMtfKUWHi&#10;psqne2AIrpW+kW7V8YqsTqPp8Qmy1yGxkh9orUYjLQS4zLJSENcIgp4DF+1OXXpdlqArUgHa6Xex&#10;qlev3YUFqAekVpQ+YDm95wuW0LVXl2O2f0X2zEuPWe2/2g3WxmujPhhjioWJyZSYADCRvrGCPMdU&#10;8AC2KhD4RGac/9qRNMQcorqHg9ss6wIi3pet3uamMGccXCngHWS12npWBrZg834gIPNp8sIS0qbY&#10;wc7KzkmviusI1kwA5epi/Ukn9CtUT8jI3Y36LzhaNAhcI1tYVsl1qQMEOg/RF3c59I0tjeP65umB&#10;cGrBoTgnOh+xnUVhaoL0YcCRy0l7RwZorsdnjtsB+VHQcOpUx9QjoVivdUZOurYWzAZI/DrTPKjo&#10;tzP89X+zDpXkz22zd3xjsy0o3Y9lrzm/OkYO1T3Atrt4B1XVmR8s8RUqpNcHenhA/X71MVzItc4U&#10;vnc8AcKe7Ls9mGf10RUl+/OWZdz1a47kt7/Wd83b4VllAu6e4a2n17o8Q+q8rY7ezw1sw7kmynsX&#10;9Cb/yJH5LPHS/I+1j38pXvWNF59845NPPuMKSl0epNWuWaBKUAeA8WR++y5ZsvIVkB9juWFvxW6o&#10;qiIURbgrMgv55QnQK3Yt1RQjNY4xfhBrthAa6TKMs65Za/wAQoij9a1bX4QqKtAbaUTy1PjYUcID&#10;uhvbJ77WryLWp2I8HlW44EUJgdMbAG7S1vqFBPABHj9kr6lg0LEdgt2pF9WAdviMpeTP1WPzlCXQ&#10;tjvcgOA1QiqThUL1ScR8966eDeoo8hOTv1ejlBYBhAbYigNVhkhrOy8iupdIRFs/P+0iaMtj/BZl&#10;2mPkV3Qn3IWcalS36Cu0G/dAjJYoD5zXq3Hp24v5zEBlQ5ghXcaV76u36KKTVNijZ8A635IIVt33&#10;mjqWaPR/Lii3G+tv4iBx2gYlZQwqzCjrQuUbngfMpwkLxqJvN20tzBnQyKjx3hfVUeYnAMSCe5qf&#10;n+IXmq3CRKl5MoMso7DDnZ8UQuxugIXSdKBNhBvhw3T6qxtnrjGdMxfLIzHh2cRjIEDdroOKWwX+&#10;DDW91424zZU1rIyXHIdA7Txu7wnHL+dkEKYQzZKJ7kQtgvlFeUC73Ddlouqm4TOEetUtcg3z4SKU&#10;DxL8t0/zv3stlH9esmxPzjUUm87s0H1RzQpTtwu0dw6hgnOfVNjaHnrro/cWd32qbwPeG0+7In93&#10;S677llglGy2p6bedCnSh89nt83BzYHfh67Urb/b7fpbocH0h6kOboisxU/sRF39wHiWMNrraJf1L&#10;yAJSeqx06gKD5XjzxMCHifPs9Pknn6WQ9Gkc8aIkBM511FJ5q2/FuIYV5t9GLQkyBXQR1qwgotc0&#10;3Tc/msZ0KZ47rXRPBmwIkbpr103pB7t+hTilIemxUnXlbxzrXkMvI3NRmja2z0B8EuBHSqRsPZiS&#10;Al2UnI8cjy89fuSXKVUf7/pXodopbk/lMWPlhCurmJOiXvcvwb562jqqYbO3UE0VAMKz/vDo9mUb&#10;xnmPkWauDJwbdbxcZqcE9WlfeputPeuFDWsHrgRpGunWJl89j8VYzW1Kh1W8A+Zo+MfRf5wKkIOR&#10;AjWcExPhexkGHjCsCkvAagD2tqScqtnCl/xFNRfKpvnn0w2DbIM4//Msk/elHWrPGCagrzZ+/jJG&#10;dtkkxuhRpDOGGsCh1A1NyMcpAhM428YAORkfk8M30MMY9IwaR01YIpXbVebjGkfSQGPbCOtIg8+Y&#10;ySq3c7mFjrBMu6f4Fz5J5zm5sTwoVdnV2+Qn++b1JdMPT6C0bvw6VnZZipmupboAp90UtdDA7pDq&#10;sXacybLXIfg0FWGGAagJg5uLIp4pcOaXmSbaBg4q5nWdJFnCpcXSTbI94XSpim9CO1kh58rvQHeX&#10;ejbM7L8HFf02Eb9S3hz0w2PE5KBuOHrQil9F1nEVWjrSjwCgmQ8E5z38lqWQIH3QFeDbn1KfzDHd&#10;uiBQwDcoEfXbKyqEq3/c0gVJ2UFE3r/v1YXSPUIPb+ODrk7G3UO898o9WnPu10M3Huomf9Dhbv/2&#10;D95fPLPiL0hQKAYEZPA9NIK/CNhJhQMk+bjgpU7F6VFKXLw4OTozHy3IKm2qprLe3UqcaFf1bMJo&#10;Lyjjc4egD2JJwpCGJcHeyg91LMOK8ttUHEIgXyMGG2YMvYOEAwtiA776hkHjoJ63alHTsbfnX3wR&#10;mD9/+Xn+BcvjPPXqIrnFXr86v7g8/wKDajiA4PzlOQHs4QVeXxJD/+4yUNTyM0j87OIGr4M30S+D&#10;+dUNLJ9wmAJF++6J9HqGZEy6CJ0E6WQKmi3qRhmF+cxVxetaTmMzJn2QwuKo0zEiiPAIoCZIzSRU&#10;ZOc+tdmyPiqu8U3T9yufmiQOYdzZywh4SFkIlSSoW3SLG5MKH8A8VJ9c/2snwR7WIYEIw6Z6RSXG&#10;+mvIGGbN1cxVr9/XzEEGpTA85iJch4Y66AjBs7qK7vwgSq0bhE/yYK0WslOwBZnDoDX6gPrZ8aWI&#10;jnRvAoB6JmBQrz0i+nnrKQhhZSZYqmB7pHNtO94m54GSSb6qw+d2okCTxi5IrFoBfL+0WC09z9Jl&#10;dPlT5YHRleEKrHtUzizbUh44g4VLI3tED8GyfKdDCt1TAg5GbXwVW4S+UvnE0TWdsGyA4aG0wznV&#10;M0ZjTJk8WjEhj7aKhphW/6SWpryarCVrPjzmgwR/N43++n6zodIhm+xNeXqzl6P+KbRLZ3codmWE&#10;O+jyRPvqWVp4x5+AKyf4OrJ+pDb+Yyd15PLq+Ywc0Dzhq23UTjGi/MYEHL6/+qQZNq0NOdpgtQB5&#10;E+k34FzMxJCtjx3CHsZvu+caJ3GFpdgt0j3NbD2f5gfee8YhDjr1jE0O2RyygTkQChHBKAhwnDJU&#10;3/88GvsXqW71/NPT7zt5dpZ1p5KsZFJrIhwChudoMlHI6k6srzjiNTny2GHVVFYm4/NGkOu+twR2&#10;sp2ELBU0UQa4i9QkF7/5JF0j5D1vrDtWy2guC32N5A6VffTu5fl5rrm4vPz85effTE2mly+D8q/O&#10;zwnJOj9/fXmeXDcR4l+ef55cocF4AquxvpPERn1yRPE3yoJgPL5ygqzkmw5VZO8JgE0xJ2sZSgA4&#10;N8DdjJdfOkkmc0E/LeRnxE9GWPjpNs1LZ0a0Elq2a/1XbqbMrlzCRAAKkM0lR69klaodIVzQ3DJz&#10;HgB6U9NUc8AgpgJsHp7UaeKzTXSrCG/ANg94N2kNh5noltN2YGyiChZOBfCs+R0deGkC0fy5DLOB&#10;uo1xSn8bGV8WQwUPLAihaLFy6wzJaHVBH4ZJZzdm2lCOHnBc6vgzgn5xnUwwz0j0rwbCTYimR4zE&#10;4pAeWSjBFG9siQu5LrL0127HfglfhaM+Qf/YFxxdHhSGL1XeE4Y3vKnJ9Sy7mCyKLo5RdnlPMEjm&#10;ODcwcJCYls0ptIkCMDrhMIq9Ma+o3FJ0B7HZGIyAj9TGsB3oHyb7OsTJvXkLvMiycxmh1wiJBqow&#10;Ca4lh7z3ivOa4V1iT+JoaJ7+1E/91D0E61v/zr95z7cPX313ZiA2ru1BPQaeMoXZ4tL8PfLl5pJ2&#10;0JD3GkhV2e09mih22drC9T7tCrL4raBeT5uC3qBib/wQoH2ZyZqeTq/uanlm4cqIOjfrNXfexNI1&#10;Bx1VkbE3bsB/rb/M38z0fOOw1/vtzbrtSj92bW1P6bOuT/RtV15fsI1bu3rxdGEpD05//PdWgKtT&#10;kn3VBzsfJQmalIeoMEJ0yEwe/WGW9tnJ6ZNnpxBt63OrMldpborvUG8FO3oN1jcyW9yEEUOowDNc&#10;hy+AvB703S0+nzvtFd1AbU481eNABejoJ9rLlUlJefZG/TjKdoH28auo6E0Flz6RPzVkWkdqUTmg&#10;Alzn36uLlF8quKEAcJ6evH9tsv3qG8wkWiKuHKmmSkWy/WXS5tAU4vizYqfA7/kTDl1BKsFrbHCm&#10;CeKvCFV52qQ048xo3FpaHkZHNX6x3LN1OEg8UQYrv1HAasOuoNiTPwyIHTDcsOsyJeN6TLsBslLY&#10;oRGeNTaLtuWu8spXZYu1q9TPX994JUUvAUT7TDUXoy2nu2gP5AeGCXuN5XtFmHsrP8opqCQ3+56z&#10;hiM9cAd25Zb6lo+237mgY/AmPDSKKHdgip03DoJuN5A97/2fxcRooFqeOAjN7Z0A7O5vXkd75Xvp&#10;mAYI5kGFCnOD40JTCfXUoLuSP1PB/zhJcI/qYDI81hpIGynjQnpdT0G3UMmk4AwDAGcAm4KDhQI5&#10;afg6BSI0PS/N0zW+8z+UGb58Jk511yJ0ldrztzu43Bp7+vOXX6Sa3IME303+K+ZV2tqfi+2F1PT4&#10;8G+liPG6FUHeVfejmxBmc276utfMxXugHDn+AFrrFknSx9raP36Wh25OZ4aB2d1+QEbP5hrdDPBw&#10;4YZ5HdOMsyLEHIW5eL662sXrALw4jWufbweLu4Wzu9B919GZ5dXkLXPTLm3rsV2xX6GNL+m3+zXj&#10;vfJAA3J4obFPaRZ0ibrkIocn22XgYdJhnkV1n0RZlKV+cfacVFrUcXEnqagn1V3oMoSVl+5QFC0F&#10;2QwAQzbSY6gsmgU2LOoqEgASak8BhW1BQr6lerHdpl1gfhTmEbzxzaYu6uPHUaG+PH/JVgP53pP/&#10;5OnT88uL84tI7+dfXESQ/+JbL1/+wi/9Uj7CuHoe7/pH0dtfnF+en/M/6WzPL1/3vXlpNMnj+o3I&#10;GdVueAfDnfNmFOMwLnpQA67ggWItv4FTB2WEoFZtMs8u9X1LskL0J8VvlUf1PMCHAc5mLCC58m3S&#10;otUUv635LC08GXVcJOocNgXz5k4fBa6AhxgtQsuMMN8VNCuM1tV/a77IDSKkcfPMNzFeMQKTeb15&#10;1SCkhSwPJEYdtY2wfKgToj+w9lr5QPYYsWqW6y3myRAo4ouTsolspGwJ4Sg7CyWNofOoUiz2Wj9z&#10;nqi/nfUJbeFx0jhY6eDxkyx95P/sXgPJHI6GakdkfWQDJuEerDMQbxRdLegasy+Hlz+M/8TLMv+l&#10;5htOnVZGYNqrQWqunPePwmXWY2M7aszAlr2AYYxLCi6AMBDK+p5DSU56UmZumAzMVfB7qiaE9Mws&#10;0I1GP9Z6ttjG+qGGZ1L5pUp2xIt+DtcjT9bOVZ3GmwcJvhPxdX7tJfi1tzbCXs6/lnLo52Ir/VjM&#10;XoLn6BhvHeni621iweq0sEDDE7vuHkzzERzUPv1LzeKHr77amY9qfINeid56LSy/Nmudo+28bh26&#10;CzU7aH5e7Uuvl1pel/I/qtP3XjSNe02fex3FF8t2IDxe9vx3/n43RNUtXabeLpFDfsF0JyyxgFWP&#10;QyUxFevWC2WnwqZu4UqISk6h9JIhkX23JZpCflElt6JSf/6rl3AV/tDu3IpfFepWmsHAzPjiQBc8&#10;iJjeNO9InMleHlHdyLd0g5Q2IqqZ6lAwIMm9Ty50FPGIUCixZ2GD62k1Rnil9XjaV+NKK2XEavKH&#10;ZqLydK7ABxzD7Hg6SaiVal4rhjUJnToKc+2BpswPFmGVBwzCaWIrcCrLyCABKuJrnajoxheZxmoG&#10;ajRdonAnV9uBnFlTtVTlsDrOgpJmWLlTIbKi/ZS3kdYrAKvwnVPqHlUEZ3FgMuiN1nf1FpXRKzAU&#10;6d077Yl4zCeqXsYWoEqf9HNUk5OTAPO8sLyQvnYdtxRCxchMUjd+Rode2SxJ8iOYSLrdu3MD1R1c&#10;Oh5tkXzJJAWSRdAfoumDBhFXqiJi31Hj+3BLw2G8f02hIw0Nzs3qZ8+2L5mLVlqiP6zXmsJ0K8ll&#10;WmevJgMPig/QJJ7fmTeAvFb/QrrKfGDbOAKrQlS1QM6fkpR6R+a2sN1OFk31P49uuWaVA2aj4j2c&#10;tVEVXs2cVSPx+Mm3vvg8EvwDwHdBv9YvrJ671zUcXfg6m5Otsgj6unLR+T3Yt8G5Yv0qkbnrdfjG&#10;Y8BN1fkXP+668RpczoOvPuhOsJcMfwXu4TAGccb+rs+kMPP3nQ++iqNbc9cmfz+YA77e0+iX32jD&#10;NJR1WL26Fel7wfbV2e/6/dIFAR0ahypeIOmkNguNaddQwjScS+DWUm4uLR30iNaGiEi2sETOny1T&#10;pruQBJsw3GrIITL1GjPpTaQzA7/AN4FPTefYgkEPBWOylyu7N2d4HOdJbh+7O/JWtO7JQBJWN6Kc&#10;VnnMz/gEmPsFfJuqLXAD72OLjePdJUJeEvZxm3p8y7go406sGvOj57cW8YmPIug50yZDocYYSKvN&#10;vL0UpQRug7mcGJEMjRlozsQWP5TVRljX20tars85rgyiqUqB4Z5NpI+b4XaYHCkHOFYMT5zrgwwK&#10;m4WhnWfrqbec0mUYYPpZdKaoxoaaLGS3ZA7ERriaFCnHbq0+5h0MDcyQfNfadKwXKhzHrhSrVUI5&#10;cgzwSu30QZ5MfF8RPqOghlNpHxiOCV/ZKpUtnjzOwhnKwcvgAqY4rQCHqivMfQQzlz6LrAUyaU95&#10;GXc2IKqBiY0hQrapxuKjZhgG5V32trkas+stzeJB4IAwIZSoF/6thMvOl4uiPXIZZXQ5HSrha9+h&#10;HxZgZFNENeY4ShhNFol4bmyb1Kw56vlXFJ9Pa0czMqL2EgV2WxrLDPMPl1Jqu0jwokotjFjg/+YD&#10;wH95Yvu9ueOGBL8Q6yracGxK0Ctljk1GdHcvKGd34xWbl0DaI7/B/90Qv7t9QU2hUjnm7tf+u2t4&#10;f4DFeye3KooPv25Fvmu3tct3PXjgf9G2m49ccvCVb/bIekXE/nCXP3zFXV29zrLs1+TRo9jgJSiA&#10;AnRlw3rjiyRlDWwmIFs9q5mwrDzZ0GHTjBNDJgkzG2gdi4z/AWh1gpKoCeamfgtEa0gMXUMfm1gk&#10;M29Qw8OtZyG11u9S/MB4TqI61dfRxiOICX06MZ9HL4pLsy7txF+lKmj09ngkBRJKArW8I7mn2/Gq&#10;T2cpRoPDPG2aGxVIeY1iID5fl4mWy+dxu4edMBFZRVpVCTVAIIaCZw0Ss+jOmCVqjyflDv7extk3&#10;vK/6e5wJAhsQYRFUDCOWWsUqKgcd+AKT6BvSfrCCKeV2/Qplf+oPr8rkEAiLpGo/VfZqFG8clAsB&#10;que9nEZHIxfFlxx0zCJvCGH0GjZF7dMeq7wHxizWV1wXfaUmlr2XgwJ4dDBkvEifMCL6YppyLv/U&#10;9qOTqMqhturoi1uVuJCphhkniyWYuv8pzeoZ8r/uz/yJ0R1WYfhCJoANg0KabP8OwDJIdFtDgyMy&#10;x1xnKq2FKXTTOmxR0xB8Rh2OwbozyTL7LJGXDJCwdXQGfCXjlz4bdxdEf5a9x7xmOE30X0oCl/mG&#10;MrWK9fakVE7uhaPAtJM4iEx/5PPxe0+mNWmAcf0EPVuckfrjMV0j4q/1rZ8d2Zx0EXAP9E8b7P9s&#10;s29pg3+Q4D9MXr/3V7w7ONnd6MwB9jxig4Oe2vHCuQ5E19C9jO9wAOtQdKcMNVl/uHn8TF6A57kf&#10;vfkjAL63bwB66PmdM7xde/ca7LmROVVXlQNz6+q75+7w2bWG+8D+3Pf1y+6Bj+NGvkSr1yZrN4ht&#10;keZNr8wQno8EX9o7xE0uEMxqVoxWyywNUhgfp1xIkg4ZyBIBeJXqhhRDuHNDooXFABW8aGvx8kGK&#10;ev+eXPS4Win/yVwib417thXNCwDqgytha+tUeR50JI463s2JfEfvHWgMkJ9/8VLFcv3bwXpE1iSm&#10;BexBmEQIAENk3UFATPea1DYKWZAtNnn91ymJ+yhpSS+oUDaq2YZjQNMzD7IKDk1Myx1FI0dGS0rq&#10;9gGXbCqfgm9wD+mvXuUN+bYqmjrnd/H2D3wae08fdUDA9J+r4FEUgvVVYFBEliv6o8CYmu50JncX&#10;EdNr5Wdl/RViYHeVnlmezKy6DWiAhEAFr0vfj7QxeNZVXIzbWmXrgkrFdJmefAwzYRhCvO0yORbY&#10;MU+sXWA+clNmIM8w7+wcysJbI9jUO5TOaK0QzarGEdt0Xqtex042QwDQWx/AWN/B7NFdazJok6SM&#10;xfhd/lJFVO7CrtHaeuEA6m0neGNHsKoC6oQGesj0VBHATjbHXPkMGkTvQMKDPItmpXN030RIjs5g&#10;kGGkGE5yTXTepMbF+GI1jAK8lHWThwGou5wKgLy0X1WgB+DTh/zpLpo5nTA/tHHaueo3VVxfK12M&#10;f5DgvwR5/d5eGgHmIzrApqiuSBJfBd0V3O356rnd7Qrxu0dvXK3vfdoYhOaWogmflZ5/BGqv1rdL&#10;b79n3/lC1P51DfrXqBZpWV9fA8IN2tvUhoXXurL/c89AzF239nfPGhzYo49Yt4++ZP/YGd9uUips&#10;bY3l3env/H2ZNunVgf9SmOdvHKN0JAaja3o3httUXHojS8zQ6fMl9V6Sdss02cfQdFac2PFcROqY&#10;KmwllwBeZF8DxKqJhXKRlw3V/VwJGk2FNyEvl+IDfxloj4ObycPeJH49Svu3by8vLqOSTARUZKxc&#10;SQpSraq5KUrRWrWDK2TjqQHYVyNDyYYW3ymlzgTZRWWv5EaGtAzOEGjQLtxNo+LzQSPkCJlPUjyZ&#10;DgMG436Xe5M0Ddmd7urDReIUU64LdDVQcDVB1elVQrCqz8ZPq5yHHbRjRVsAex0mVQiUz8njFJeV&#10;SmEO8PfK8UrzCOu2gM7DfH+5W6PHFowGODj7LLQcD3+hrJZREfFV4qNGN3tu+6NDnAyN6YGFSZTz&#10;E0yBJYV7dU4E4JiaiOzK3hGpNbUg4NbioBObFoqANOnnRHD2WI3lDKJbtpTLcXSvOlG8mmlOkxAs&#10;ACyXsN0s/bmYmkMkgdfBkOl0EP6uEJ+pi/pogsZa5IZqh1OwNbeQ8VCreTiJLK5pfGpVIa0NmY8t&#10;MQxLwdV6AFQXIBsAe+B4h7raz3QAnKbjDNNMxgyMOAgzQvLFI0sVlA6Zx7CSPUvmKpcu89CxNfSP&#10;0bxWySEHzUNq4mG9esmTB4D/aML6Pb/wpor+7i65+9amEcivQuNwe7WdD0stZV9sN3crmh9QbjDB&#10;/Taye+/2Of50T+1w5GYH91D7AWhfN3tmHM1OT9lz1RHO6xbAvfrRrYi8//DWC7Yx3PxWYlKeedeP&#10;3rCble/szrm9w1d9H/YY/+J34WSn0KOoh5JwonmgSvnOWmP5WpivsJLuB/hN7Zl8ma5pTae6+nqx&#10;pbfwpdetCaqr/hOrpArtpQBG8R5Kqpyso7WicKBE8t1EeNxuKrQod8keqmI8SegASFA+um7j3zCs&#10;63mvyEo5sIxM3TAyvRHJQLJK10A+kJmxxb+eDfqMwPr4x7/XUyoefJrYUYpC04HrN5GSoL/EOdOk&#10;DAKysogbTzR/6atXtXPj+qJbAF24g2ubKIdCOGA/2vuQ6TSThLqR1NE2K9OnE7AvSvOKjDpq+TQU&#10;G8JV5rr6eJqUfag03N0PJhVdPO7lZ4RpLSy6KCyBjra77hXn+7lnSp6Mz2FAljibWPBXgEsmS72+&#10;s45ag3sLcm3HAqzksfETAyNANTK7gXnKlukf9h25BvpmwxKluHh0hjOqqsF7pNTNwHo0SU9+UHbd&#10;US52p4wjV8G/ElcGFyRPiQCsR6QcjEaf7v80lVmV3dETUIOKrcAj6pbJSa5zCdJ/kJ7YUWwriSQJ&#10;27JK7GmOkgUZAqDSxhX0ibWgU9fOoosJdoeBQkvU+SlXw1h0iMEhwHWU3WE9BfYCvdxVY/k2RmhH&#10;+qoJGYLvqcN91ZOe9w8S/HeW/P4ytrYD+DuRqGd/yWoFmQ2/92R/A9rFCXiwCqUD32q75v5pdyiL&#10;FxRyC+gLbNmTc9fqyc0JaRfvB9PDXUoYyhnF8xuv23F3d9n+eR32dsuh43f36SZ27zq33u5b7ODW&#10;bXxz91iv3feRu+fW9nYreqWZU73oFQgw1w1XpNFaaiqt7iw3Pr40RYc7xW7JaqUDnd+V9pI5U93j&#10;kiOb17Mkr5uu8DzEvJXl8rGeeBit9YXPB3rRv6ewt0DCjaIjSeZRd6uupxZIUP51EtlU8iMgWzak&#10;MjEec4ITKcrNwCN26q9XwzrJ0UwFozLauqpwJyD5+/dfnH8RBIJD6I366qd7InoUDO/eXLzWaY4i&#10;dYrdKCdgJN6CstwY9qCp9+gwsft+SLgd/8GjTAQ5UqY6YXUEzHnFuPHxU8/Mhvc0ykTAcyniYyGm&#10;XClIW5wrwDDhRhOw5+QRMKDM0hm250lVKJ8WObc+HLsA6FIuQ+V2O5YZcsbGus53MFFNbojFOo2q&#10;wE9eucwJMznqC5G3rTn59aQDgyqY50cNGBoRiElLcGZmO7GX6FesPWPOXfFMkZ7rV/DgJpGX46hL&#10;nOwkO1mBG6xtCtvu8rq1lywyRegWFJG168hFWeZADsPZMEagBizS1jLYPEIhHkHcSdsUITgZLM5k&#10;equnRfebhwV3OOdcf4JVX7HQPpS3MX6lFZv85ftR7ciCTbcZSJkAL+ihw4im5mDdT1MPNviPJKrf&#10;+8s+XoLfI7l8cPdNt3gHssMIwXM8RZZ44C7jBA5/UKTfXvNVrz4oC9bFZYLvmbEC4P5159WV2q+M&#10;6LaGb4W3Nrr9HF57Yfz+27u6sg17a/8wB1LWW/p9o92bU3H7jV9mi901Xzc/T5hcRyH4Qg2VC6Am&#10;aOCXuNDsZnqrCThjrHVj5FMrmsz7WDcfoTVVja94Bc06Vu7kVWGdoCYD5PG/QzCpFIIBFEs/64or&#10;PnQQGcv05cqpufb168vg/OuL2LZjFCecPQbsCOIh2fhAqUqFljVMK45RryJuokQtzFdwDCChN9Zh&#10;qaKzEhaq7wBwQAPlKRnTiC8Hu96+SbQ86P7oXcLrMx3YAlDtI5g3txnwHLYgoJ6kpq8uleGTLu8i&#10;Dw0XEqs+BUarUgDnc9mAIsr8yKCKlfXnAhTVUecT/L90XgezQDh8xQE1NLBFLE4gvRe/c5eYt9Qn&#10;4JQSr+4L5s7DblKkdT0RX1VFzLmTZ4OnIRAdpTFWadigrAjKA3QP1unBlYyWcTs0/CCA9/pS9wNc&#10;x/ONk6IGgLAyULBDtJaBuCbO0Zo+gHi/47n2hngNmM6EAOD+tiR4eIVsKSZw1tHsSeVNI1W/RrGR&#10;n92NyvHMjJ7wtSPweEeK0oIUdXpZojuhhm8+x6+QifZQ5LmNMNQW8BQnTR3mYSzQkTRTTcL/fBIj&#10;srysWhb5UQayiCDUyuEybLcfXniuqRhsEgLldarFMCJ5CkC6+QH5qEs5C1fS558SiDo/CuxDFYd3&#10;YXuXn2CzLE3qQ5jclyGr39NrPxLgK+yun+Vri9/uH3fFHPmB8e6bjm2AecQwVYK1iy0o69ZZTOJB&#10;rPb+btD+dPPeBvMbBt3HAmwzPb0tO3/1tSHpnl+42ej+k3uQtV9tTe172bm51nJ5mw76yusqL3TL&#10;Bevq7Yk3t9UHp6b93H7eszGf/7V/oJhdrh9aM4Z2llu6PC+1vAgxyBndCL2zej/VgErA6lwNtCOX&#10;bVLoYHFPuBEp8HBfq+c5FI7wMPXz75slNPsl5W5yATVj9NTDXYtETAA/JvH4xAUYRdb4uZ9fFDIh&#10;qbG9B0Nx6X8U+SyezNT2Sssob2UgagiAVwAd356enoXoh3ansiyQoASP8ETcOcXFpYNIhlBu/LFf&#10;p5MiMvLZxfl5JkBD+6P4BPR9mhbmUQ9Q+EbpPPNJkH2EUKV2HQfeJLEOyCfuXl4GY6gmjo1AFXGu&#10;Cyrl8vQ5EYCjYY3WXR1GemshciIXmEP4BLQd2i7UvOPHEHioMp+EBNUro8QmZTozJiKWsyJCQA0w&#10;ngbURpPNqscg7BTqE9A0TYS/oX2d11xN5lZ05GZlZhUVonsWJxaQpB5Sm50nwjXCInRnDlsHWxId&#10;dTXYPTFNHpAW4p1gofexdutg+TZudJnJrFRj2wDC7EJ3SCPZ2H7x9MR/QpqloxkF2gcZ6+fP48MV&#10;poRSpjRKgnBoKb4Ae0TNw6BybEwjXmfJYG2rjmr8nqwWiWyJoZiqcU7Ju3ifuIFZKXLePcK3gPlM&#10;HaYsnEaK7E9Ygc6bZwx9QJtd9AIrABoKHionZEjCCO/kmcjoUC2szDYayHrkZc/m5PpRT6rMy9AE&#10;FyBPfFDR30Mbv15ffRDg90izBDPXXjVQIf8AuiPWLQ17tVgbn1hEK33Pa/jKZZJXmtvNzgEk1mN6&#10;7+7zK3N5F5LeMuEyrHeq6G+C9zV43UPgNpRb4fMw0KvAuUf6K/1bT7o+yF3rwuotg+pnd7b8oX23&#10;O9zTyA2m4tDE89/1k32WIo2uv/NihfqHqnvVlsK2kgoEzgtwxPa95COhR+N5hzHeShrHIUEp9Imv&#10;3uMnSR6S/Zb0eDqFvTb/jBpaE4fxu9InTAAYnweNe5pOwuh7Y46nOlzId+j723jVnb+KEI9vdruk&#10;RI5TlZpV0EJgjrhZ6kz1TzkGaHzIbdo8tjpe+k9d0UehwjgEak2SYdEoS4gzw4Z+JiteVaao4fUT&#10;B9OxML87fwnww4noloUcTxYdfP+SGz8Tl+G8vDjHQhEWROtD+hmPfcWqRPdF2UDQF1yLA+EpbxUi&#10;Hz0mF69/1v2Mp8sK4fYgQKYrsVugjK3PlzqEMr9pUxc7U9flESIQYqjuApmo8E2ocfFwhLEwH7ub&#10;l3kb//BwFIaTGU3AN2r/tEbwlV5sThmFa/PYpBWarRVji2YLVALSB7QvON7DGFWiRQbWnyBrUZtC&#10;dlCtLfJlfC6xQdOOG0Qy18ZzApYJfgeC8o40rpZ57c6ne5pWaBrHRz0fSQc3kgHEL5+E7+TRWhOs&#10;/8b8CIhd8/ep28re1EW0Ov1hRDTnl0lt//MMn6a7xGOwvB04Pj5mHRPa3uNmYFs6TmpbtCocATUy&#10;E1XPzjcUopxzP9fXpTPaU8gSDqOGB4A6f5luV25Iu2K9rTgrfVA/fFDRf4iafm2+vxXgVZIVRYZw&#10;l2zXuVKaslOhL8ru3qhwVkUze3uJbBv570X89MhVOl+yuwfd7bebINSJB0i7Fdu8eoPda0h3y1x7&#10;TtUi3PbagG0PlsO6rCdt9+1xsR9uV97E2msX3/L4q32/eUE/ET6ud31IwA7jP7jLbh//bWPcxtU2&#10;n//O3+dCus598Fr+cvxArwJZaY3yhFDO+krocPqNRMIeiC6+QLXp+tk9hCTFYCmyPz0hfcdTnIai&#10;8PTeGMhVG+hcXbE+Ul0jf3jpHZ4X0WKPHyUTLcQNo/67lxeXJKcD8Eu8kWxyWehXbkIuT5rS4+MU&#10;kytZzrfEu9tqICNSnWWzHbqdzN9s9fdPTo7JT1KNVXLcHqd07lL8AsBJlxvYfpNk9hd15I72PeXq&#10;0nlUCnQAQE3dugDtNz//HFBJRP4F+vlYEzJVF/H5hwYT54YYenScbkX5EKyjEikR4Vivy/oY9ies&#10;O+NWS4vpPTaC0T2kqWTWzfSmz2LzOCtkPg2cQ6Gt43qrrqGSNhN7A8ye1JkfgVJ9RlIXpXv0uYYM&#10;MVjnBviJzIih8ChXijNNF5MFDQYueR0kl0kCzTHJT/oasdlqLqLmszBqYf7KbNHPt29OTs7MTdTi&#10;hNAdVipJ5lOQ5tWr45PjmmkaKaYXIp7tVa7ILyLTRzdjWlfS1KcrBrn5nyYmXdnoeqI9PA4sRTZD&#10;XRCy/Lmdq7FQoXzKV3A/+KZxZTcG20CWTqGFhcp39EpGk3gN8zfDltb9PqwAM8YMyJtygKhPw0Q1&#10;Ai8vsyeZUoLMUeoM2mu0JnaeDrt1Ri6TcYY150cl98WYc0oZLGdQvxYjXRyFiqD8XxV9hfs7Xz/z&#10;T/1jHyRADxf8cs/A21fnbrWJ9VgC9/W1K7AvjD9Qe+nyAfh3vbXNJZFX7C5/sL25sjtu2yo+bpoc&#10;zgLiVqXUt/sqV73t+1ub23dgu2AYkgLa7rbt83tQ89pTtmFswL+/QPlkNwN+N0+5ygJda3bjdL4D&#10;07SGuTE9fdYP/Vf/B9g+JR/0SsPt1cnk4SgSlUh0aVd9rTIe8k2dVhOrKe6Y2AQjJxSs3k/5bf1s&#10;Pdq5JMr15JPJF4GTZhgN2Ac8DEzSG6hCDvFsYJIiWsTZSGakqcsnaQ2r9qvLLy5T4PVdIPzpkfpS&#10;Yu3IQ64+GPdma64iOObh6lQjrwcAXuthALI3dDvv0LZLKEVEor8QdtOZd4+ivE1rJ6dntGzKWjsJ&#10;wxqZ+/TkDNWrpPzoyTFW2yiWlZmiWgiAxVqf4QQmU3cXbkk2+NkxCYIyj6Rmy58nz44fP81UykmR&#10;L4X+P3r7PDpkkqaTFqjkPvJlJjoPU+UL72WNMjS2x8dRaLMkuKHpORi0w9Xc3G3o/EnGQv4CWS6k&#10;ydg82gGelpjAx+8SvaCXIaczPAAGYb0z4DFm6xYi0fxnjaKUrqyZpdfNMo1lmUE1uIH5aZenfE5Z&#10;f4XIXBIYNrgfDi8mEsO51RWNdMGOkgNFuSKHkf3AADNNJSBOKCAaVf9WR0cnA3c1nKc7D1YglxEU&#10;adQAqini+KCH7Bx4Shwkjapntz49MjeD1nLR3Eo+gCuqLOrTMzNo4Bka+ZxgSUBgK8GoUgrrcAKQ&#10;Uw2ICo00G6k9yvzjU8aog2GL9nbEz05irsosEr5SFru+p4V0HnSUJLhwwJt7YOdggF3zhrvPjlLc&#10;WSWZ7EkNJS2MmIZ/5i/8uZ/+6Z9++lM/9VPXSM/+z4dqcvdMznftK8phFQdWlNqNRx8Aq4Jvr3Zr&#10;zA7hF1/5xXzIyVOQ62abI75YhOqxesyWeX89eOMkuXv3RP5adoEvMz+3A+7Czi8Ngmv8nQVeG/jN&#10;lHx053r9hsfX7qOHcwIPz+rsXhnSNez96Kevdb/vhm2w+07mgUjwGwMCuHftS40PsoAUXRleiqny&#10;B7vn2kKurwSn9BTJeMyfpD9DkhMzKBrbEvRgIfSuXtx62MHyKV+ia25KWmAkDvIp8QIYUMM9qt5X&#10;b4LqTV2XjHP5DwFXP2dIfrqI1tZSJlZt136psRNVj0H26Yt2VgOCxabQ8BjF82dTfFOKO6ItnySs&#10;nETlCI5mycFF61FM7OnASNaBanwLUMVf6GdnGpx0jwB3WB3Vtgym6mhepriZimxGZCG3G5Cddt4k&#10;3B/ogXV9mYr1YCe59y1Jz5xEV9/I7GV312lRiRbzxJOn6U+z7YOib4EWBG4rseLxxac0AtgTtBaB&#10;E485WCo5KgwlZAgcya4W6wrioCNu4cQRVGmMbkHNQN4T3QCrlyXA1aBaPEIBDS4w3q5cl255qsc1&#10;Y7NY+lU2JEZ7s0n7szkaNagWIX+Z/98ojJqTZCAeJ+twVT5VVMCITg7g9or0RHlo40TqIsqaGiAX&#10;OT59IDgNsMfKYL65MTdI+1AIoVZRuW0fu7UA4fomalkwUT772Fg4M+zWAO/4yE+g4YpsS2ogcJZU&#10;A88m7UYtZq88CJxDxqsHX/VnqJjgESvJSXnrBmV8izOjMT5RrDhTstScr02PuwT9xt8/qOg/nsp+&#10;j6+cXPTl3RQmNvQ44Ja0dIfc7fNObz64LljLuU9TbKTBiHIAy31dGJDoH0TU3UwsE8DuwT5+bGRX&#10;nvxVJnDE93IgHVgRaubhCoDe84CFaN67Q/ov26d9O/t7C+fC4nrd7NrHdvaWTsl8fdnO0pl40c8G&#10;cA37Xy3PB5xX2dLNoGZ+JF03jgLIBBqZ0E6upepK+Li2hEeUfwqqEU2QGimInrxd2L+Fh0ldrjwE&#10;JoWQxcJer2m04nEBC9JHz/34faLGU98dTHz36POYvSvbqmzN97ihUQcMVE7rwgkkUsJN3Fpo6/Fx&#10;REC19ZDyMVxGkVDiXiRGn+m2Ji0bZByEMq6pHIPx0uaxwaEukfHgAC5s569SbD6fkvM+XgJpBHd6&#10;A9ODB3gOkgynaczfxcLArFK5x0hx/QN0xgPNyW3y7n0q4hSccN3TcS9fxUZgDj6A8G04HoBTQMVF&#10;LsI0sxKOpn9mUORVBZ6iQXlFuj2T0eVnOoZfup5g2FEML2SlgVgjF/T4y6Lw3hDqvBqvjwkFPkb7&#10;v3wZl2G/R49NuL9actIMP46z4SuZPXwXFdRHZkgvZ5WrgwkEWjYO7kEyJEqBckJs+Q3yG0Zq7ngJ&#10;nUCDUJe1jptlEt1QqODcEO7EAPcMKreZ7ohLDedrOiDU7JnnWChM14g+wh2iE6JZ89IJouqNpnMn&#10;qNuYXQHMp8YMGgyRHobSIBG5nGzbqYmHESH5kXSKyO10XkiPz0pmp9wqTiGozEYhTxNFc09no1o2&#10;iRyrEl1y4LlIOz00uoos3QPUCrwjfLW0CPXGA8B/aZr5PbsBgC+NL7HvZvAl/d0k8upg+9WAobui&#10;Qja7YqBiA42DZMmNZSi93S84JVUD3IYwQnjhdge9ff4tefS+/PSp12ohpTUoR7GGvoTSxaDc8oT2&#10;e/9z+/Ou/tyDpvfg7HAdW6P7S6fD93Tztr6spfkK6N4xBuCbDuTgjXFg5mYO80uXan3rRPXmwoH8&#10;sLotOykVnj2DZb28FzQyGBVqpenR9PU6bQQ7I+j7UkapqME77IXBE5LBCz/1QX/z9uLleWAv4PTF&#10;yy8SQh6SePHysh7gpDqxpms3MeYAQITuQb7d08BXE5zpqGSMGqbu7OaAfVome67kU+9ANLgh7diq&#10;RZT8yWY3mxvg4RaLq7yiZ0i8jt+VzeFUeGgen2KldclidKZ2wZAqdKQ/zdiK9lT2tHnr8mHd5Uqr&#10;0xIebYIFzn0qKuQSmIqIaXjsX5ynrXAnSedHrh5rhxXKOq9JFBBsi8ID54CwIOMnj5cfcKf5QziE&#10;gwlXgmHbfuJf4MXRPuvhiGBqWQB8DzIWGakJrlYEZx9nyaKvjrIlzI352J18k96oCBpPusbgi/3Z&#10;HiNzWwWQ+WwaWmRrNdXM94jP7ELE9FrTiY43RR2uajwodWPVkBDVVvzOnyYvJHagDgf41oURjLEm&#10;boDSw8q68B4m0amNIM9Vvx2nQteROwFjzAGYe6rq1tu0Z0A+yV4B0vmOBAgaQSajEX6GsJt19NOa&#10;U00+lnhtItyIfsMPlek9Zqo3+KXeov503XEeZI0DInqxPZ+USJc5GlRXt+Cfk3U/pZMfctF/edD5&#10;XtxhxLCLWcQrZh2wugB7Fd0HCEujuKHG9dkzNAAtssGFRYXzfnVAlY1juDlyt2ad8LpPu8GK+vs2&#10;vtKkbRvX/nTIG2PDgdtDvVOzGI3bHtdBHviZj+nSVWjd7r0H5kc2vu+Kj4b5mc7bOrpj4e4Zx8mP&#10;/R6pUwl9t8f2j8noh0Nhu2JSGeUTkaqWQjLcKI6In5Xg2W/I7hqt04gR2OyEivLQIn2+oq7Hiyoo&#10;wlaTOAOQOK8BPPHARt2Nmx0Z7Checv7yInKjYedQeLSmSN7FBhzcLNeB9DWysraDDJLwqqhGY65W&#10;W5q9zpWE42M+yNCiaECM8jCoOAXvwQxdspdZd3TpInclv3fx9asBGj4jOI3EnLy9UduinMbB/vIi&#10;cteWBEbweGM/mWKBc5k8hoIDNqZFV9BklPXPz79w8+rDdbhDEjfqLouDkh/f+UxWkDqSOt4PKnVb&#10;s04PRDT4OHyB3+nEZSryaWKnHB/a7BggmpnfLqHYh7PRet0aOfUkSGhA+ZLcAhcQbFZRXB4FDiA6&#10;A2PM8HiPEcQUAbJAj1F4LM9BBP9Ol5rtJawmaoDgddZATmW6YYJYLuMbxHQcCTm1xvhhGo/8bcU2&#10;YxnQGcih5k0mH6GcBg1+gFMaT8Pu8zgJNqCu6gmsERZB5l7Xv3jp3qCruT53ZfcadIA/ijuwwfrm&#10;/BHRl+1eOVy7Rjmv3Is+JsH0zJVujFqF8gRYsij11X/kbwR0zBNNaFhJXeZ0qa4GxFfA8BzbgQP6&#10;y9U9y3AgtZY8/vz8AeA/hsp/Ha55j49xmbOC+0Bz/eQhq347uCJ1rpwLSIzYvn17GFCBc0nEB2gX&#10;rgvaVziA61OxnrfYi3nmgZ/4duduYbwyVQdQL4S+hhFZjEU/ufe1ff2lkH6evOZ+Pf6rju7jeY17&#10;RzPM+91gHwk+G6TGSAjX9ekxomYmsoJKM9XImiH2K5E3/EkvX4UfC8XxPcpM30sj+ZHUMXIAcghr&#10;ucIF4AymO/04gZLKHIABtD7//Atc06OpvozzOQnnc1GC4JvHNT70abG1XjOMy1eR+Vhuw8wP5Lv1&#10;uFBEYERvrS5+GFA9EptZQuOIDhbmYqP53U86QRW08KlG3D+ylE305HqumQ4Fu7W60PQ6oXfnxmth&#10;EZXBGfa7RVgksqAjcjwgYXERbOphZcA/rMLkRINHiVv75SV+fxp0TclCQVxL1T25PI+7IhJ+vro8&#10;jwoflA00BmMAPFzSMBVkOHgvWJGvYmt4APC+lVVUsoPTiUcQ1Mko3MQ1SbVLktfMP1PcxTRVHwyD&#10;Z+5JlPxoOAzhy2hrF294WDiY5iBC9R8thpoBYvmsc4MpnYhzOL5wSFIjuar5Z+0ifBHZhUFrS8LL&#10;QJgXuVaPrjWB724jmY9Y5fEw4Dt1EllBKhO5z7MBwDkL9mTOE+SoqoOIyjyuHIw71rSJMl4ZCM9h&#10;56tyh/Olqe4QmQHtSk+PwvT4ifpyri8zwZZTeUAB2bpxpHfAuYZ67Qtvo9FiExPBKM8s11W5PpOG&#10;owYuHXWYi6MGLIpMdCk0Lx9WvxP2XWZrPB9qR1jSm8EZ9PwB4L8qgf6u38e2GB37zWdXulW7rja+&#10;73dIx6lbX+0BrjR/g0nebSL8AUQXAtw26D5uXvsnltvoWfo2Z2thfPmYsQrY7ULW4fnzx0c88XZ0&#10;3914DTSvNdln7gf2QbaiT7zluR+cnqt3Lq790NT2/SzUbj5Of/z3lGAtoupib4xe6Zz0ZoyvrpdK&#10;buNupccCZMQvHJpqDyquW3qGpqHmcpSkJ5Mucl+ZTF3S0yg7gXYSIo8vdOvYJJ9MYKKCVCTKXPzF&#10;yxibE5YG8geg6hGQN7iUo8pvjRA4DuCt8R8+W3wiLDtd44lQYOAnn9TNOFRY8ypTUadmjA9WNEkj&#10;4zTYcyKXo6f9Y2OokmBnSuF5rBgL+WF0HPM5iLxplyRo4641+ufMTCQz898kiR7sx0R0JeIuCosm&#10;epfKp1kgSm4mzzaBHuCTexDeK5UJCy/PLzKVdV7EPcA8aFbUzV3qqxH3raUmwvlXU+vj9lWbdD5J&#10;b6MGyIJG7I6ZJU3BP11emBquG4bJB9TN2Ar8a2LAgtAct+bep2H0MLAa4Oson1VL+Dg8BkyOFODP&#10;6hgvz45ASnaddEDMojzGd7Dmbew4VYPzUsIOilPOtVrscDPNBmOaQi33rboG/OMN4G4kk128LsR7&#10;5jrdjtXDh7Je2UACIT5xbi2wGWC2nAHMW1IqsdDMu1ti8tXELmEqOtZ9/Fcw0ajgcclwGVURkk0S&#10;Jqt70qJGptHFBIBWAr0sHSnzjaKoWkkOCEp+t7aLUebVBWHepObOjGe5w9ECwxPZJ3IDn1+cP6jo&#10;v030+W7d/j46t6KpgFCyW8QY8n2lJxJxufGK+OuW/UWHrwrFq/Xbwe9w5+2IdBU2ym24Mz8IYHdP&#10;4V4fsHQJ8KmF/AX8Et2JNL11Nm7pwQc7dYVzudrD++dnUzRcG9b2xK/Wm1nnj9tu2yOiopcgSAVK&#10;JirGK4lDDsYvd3STtU0uLopNoTAAyagu1A0IB+DbZT6EXocika1lrbsoOwFRPFY6mB+JITpWiWku&#10;VnyPSeMa/IindNSlEULzjbgF2aqIn0fpOqdXPLlmoZnmSKkdARGqWE6vqFLLxd0j+hOQCy+EXiYG&#10;GPA+hnx0BMhjcDWXSyTIeAVquoaTiP8AglH+NIgcrKrLHq1FLGMcavWt2knjoF3r7TqNul3X41/X&#10;gbjiqXbFeS5yNj7YddVXHDdeMCEE0VkYeo5oCESQ3P7d+5fNsaPNWc4Hxy5sHIJc/gbqnjwiEiHS&#10;pJxD+oQfYDTwiLmRXPkU1f4F5oZI3sn11pIBsS/gLN9oQGiLbvTxIYAvI29/ZHpRNjwE2gLFTTou&#10;5sHNUJq3ZX+Vbq0k5FGAH2I6ivQUwEWafyVrxrK2n8CSV1eOd+M9efU2XgV0Wv7BN25OfQzx8EAJ&#10;MS4CPI1UPE3opyO6pnTM8Nl2F+cXcGllWYYjZIqNaCe7fti9qDHSMZZP1Tkdi+LEjAtm/sHcU505&#10;E64HZrmvNIs+w4SAwxjJ+anscaVQFURTQgfSrmyQs7fOlxwcHAlKiPArhp/qxLf41wX1zoD2e3Pg&#10;o88wl59Ho8dPM1ke+v79y8uLB4D/OJL5vb6KpNAbeBV84NEOYlwR/Wo3uWh9JC+gCDDkWwItRVxQ&#10;7Psh/3eP9xpiK9OMtmBT9253Qwxve32kYL8H8s2TYECmut5x424Hpisy5RVNN/5CEruGu/XoNqie&#10;Di/u4ZbeD5DcMUXXGJoC87YS+28PX+2vqW1kW8ttiW+byCufbfesN/n2+Y//vj5dK/m0WwPetjGc&#10;2HEOcwsgbIn9ZQS4SwW8bJTxN5L9kCHcmipDIM37uVTGkllKcsYO8/DG+pgsFq0l4ebdjRA0s9O/&#10;f/IFeAPGxAKvh1RkOGBV42XwZqUFrWDfhOI6MI83MSHITCXiEX7UEVJjuwf4q1M4TlrdBD6BY1gI&#10;TIeuCTZinRNAf3Umj1oeCH9HGTFZHF6V/JDtWjLcHEG5DDB79P7k6ChZaSdjrhOhY1eT/ND4q4uk&#10;Z6nqmAQAfUUUJIuPoWVje/KEgpcxMGPXSLwaMJgJhBGJq4Iv7Rtk4AmUwCBRtudJPPZxl4vQCSYC&#10;ZQ33CuMQT8Nck6eIqDzt+NlRcgQiQFMUgIpqX5y/rCybvMCOQE5C/QTMFnni6HMi45O3P5NSHsvI&#10;vcwxq6DLf/UZiO8nR8nFSxBBHfcyORl/uIWjp3F6EKvDMaiVMUsxSYjlRTAxkGO4SmwJVfwLmduR&#10;uQlSqIrD9uv0HicAvAVPT0+H+RMca20gE8NK6kfCn8vL6NsNWECVwnUq6XsuBOXHWc08mHxNjx6d&#10;n18c46iBD4TeHbqrK8BQodhSPHKYVCN01YBsLFxudx7k9sKlQxNMWkhpZFLiYNdoOjwz/GRPcibY&#10;PAl0jKqAIXuilWP4v1hfsl1Zx0ozcmaSQT9G/nsA+Ltx7Gv2jV70Q6u7EzdMa0/dmXsxb/7snphr&#10;Nswbcd3rV1M3b74VnK8BWDn07raC6MLShYPLdL6f0WuN3JzsjQPY+r7AmgdehWrnZZsPh7TGXOnh&#10;mvR7GNbt3MdHLP3Hy9M8YkPyXcvbo4czGclaVqCQvN7dyU/0uu3n7pZZ7kePjn/739IYCxCUORIZ&#10;nR7VekymebakVb7k8LadVoq3KtGNNkBi09CN8gy+8M3WF71Svg1ac9b1aK1ZRY0QN6zyT56dkO+D&#10;ipn5hy40citG5vfRagbg6GjaDJ2l+xWQBS0ZFFFETs5cL1zBE6uvUsebL4PSEZqT+ia8CPK46s/0&#10;J5lJngXtjf/MTHC7mgz958Gh9BONK7IoJF7yTemaJM5TZE9C3KcBvKNj0pkZAQcn3RSpdnDOAnQ8&#10;zMrRETKrw1CLS9KdiolgcyBX/3/89fgKKRrbsGpxis17ba6KcK84S4W9jLnYC3tRx65cZZI7QNRq&#10;9DW/I10S5xdM5GG5gMwDlPBJbj4zDLro0WYT30W+/PA3GR13CSR4w8GcmeA2zcZDrzDMNgu4FtGZ&#10;rnS70eQTIRb0RSnAzICvGCDkvcxAYKRAHPIJ6zd8wOLycgAAPxwVdmsU2ppB2KQVm11nrhf8kKd1&#10;SzebUzqWhMRhCOLDYW6lTE+WJrsqTYG6KkrCwOWh0dZ4INTt2zBOedpCMs/JfxClRDoPH0Y0ZtPu&#10;olWyn1AhmAC1n3rJwRJluiiggLkJnlanS+u34u4QF1IU+M4G2ZG7nTG/wqLCL6L2z4xRPSF2E51F&#10;mgDA7L/Mt7qNUjUWvTd0hjgRo1pjvI8ev3z1IMF/BDX/Olyy4uDbFzf7ddy6p5ts4wOmLkZw/8nQ&#10;d9vYOIXb8K80cSe2S8wVP0amdhO2mYFef3/sa5DIW2qV2D/tJmfQb5f9YtPecxyWUGRb3Lm9GQTc&#10;kOyDDMe+90tC/tCIYKRnPrdLt5lYvVnTNJ07zP+1ObvOUuxx/WZHBsofnf3Y78E1t9KSLH4IwcLs&#10;JtKaHQVpGT5JOtJyc76CW/oKo3zu0uavRvJwh4lCQ2BG7ofK6mw95nq5AQwCVrZWHy4p5IIjwuTw&#10;lorP9dHpMSpuK7IjmUUxbex24cfht+xHPLMIE1fV6aepXkt+EJLjxtxKHrd30b1DuzM6ouMsERZi&#10;CBWGUSY/SaAqCI/Mh+a2BBRt9OnJSWYpjElFWO2yb09OTqDISYVLTZokQMMlP2/Sn/xMT5KE34Bs&#10;LMenx8cBkVzVqnRpoZCvAR7Jz9xq1sy1Mi58jNJ8CHSz8TAnZFS1frzx4qqyQcfkr80nkSYR+nWg&#10;U1ZETx7wy415owmDPLJBuATTZ/mAajy66SHin3iMyFijQ8zSzY+fzASXlyfHJxFYyzco3xO8jiuf&#10;tfKyjrBcKiXCMSC8iqOR6fGT0Bk9jeD/Fc7EIMqMKAishSUe/ugBMn0wcu+1m0TQPzlJm4jFy1OM&#10;610wPANQpLvWK14RBQbZDPHDYPLJhvv+5DRpbonaZ8fiTIfLvb5wQHaTHMMRaWTpklEjkHGhmq+i&#10;hW2i2qByNkp1cyXGmpFZw3JhEkcoJGlizcdclk5DUT5M36Ib4PiQSJ9iuLBrZKazLNCwEQ3Y5zYq&#10;NlExIXehxmCZLLXgl3VBMAffGLngP0hV1MR8NVlUtpJLRxm1CHL6EM+MBxX9h8j01+P7nQRf0v5l&#10;MHM3BMjlpklfgnDlj01wu/GAeVaBYRq7KkTz4VgDbnbM+zwSH8TRpXWf61fHP3zjTSZgZfIZ1NrQ&#10;XnmyE3gdND9yqTvC+xegWg2HcXur+9u3C7c+9c2Hu3hXJxZjEYAXrnEjApUVMZfczze1AkJLhOTC&#10;PFJ2N8Qy2Thhh2i6GVh3jcDJaHuB890UJPqOQYlkLAJ1+QsNZJ9WXy4Uu3ExP0r+LyOx3j86PX76&#10;iJyuTxNqlbZCy3OZLlcEU6v8xeeOHkKOFWLMQkeUniZjQpJQCENSXYVkgw8ik6k0tDjwnGs8B4Hn&#10;cBVOTrqX3HvI5QnoQu8aMI6AjlbZedArCoIeXiLQh41h5rK+XW9z7Wyspv/RyXl5ujUFStmS+lrl&#10;f9iXEnIcpgkDM19PRXgdH5TLGkI3gYVkSWMyEa/zTfTbIe2mmkMJHhYEVwYlSeRdmbr830owcDN6&#10;7FuzLzZj0tSS/7WFAGRfCmxuAJLY106cwei+R1vRG8dPAdE8XSJogpUNzCLvskgOPAb+IBZ8FCXj&#10;NiMLI3PFkLZRXKPAcLS409Om/AQBYxTmUdmgFUBXP75ij3kNojk2fQhGrfi1fUjdtBrUfVK6pHvB&#10;bG0CB3Ba1OnBDUGu+2wYEy2Ef8r9pvkjkS2W+8ck8Ac+fQi9k4LUPyIDjMIADI5aPt9q8YER0aik&#10;3oW8TNXwwG2ogeD2PgULPmaCTD6lkGWly1/DMRu3KePX32wEeEqr0cOSSmQcGBYK+TZOhSee/2OC&#10;eQD4j6Tq3+PLSFU769aeLIz/IGZe7bjbb+7dbt0AfGt6k+z2WLbJu4cmD75te9TbEFRYQAtY7nLu&#10;2yP9kvXngfvRbJj9JYc4TzlAvuS2KsxDJxbu7wf4Zdf4LnhVsl0QfUej90Lzh9i3AdK7WZTV+qlx&#10;8MS1d9EX26FKcKzps+hSitDSyuL5cFHEZlwFiaDmEqBiHj+Lck5wpfLO51i0jYYXepHzFYaSbQZ6&#10;nScobagxb96ZQPvp2dGz02fJchv1faqSsGA4hdfLL9QNf6iYM/GuwtcMXT9PfH90chzUV/wiUkvR&#10;im13FPnISmHpfDPZtGZoPQZgOWETuBgaaxx/7fcUX9X+7TDVvcejPmxCumZI3cnRSeStWOoZiINv&#10;Tj3r2Ribh0UC5JB/msqkSoTvjk9OMDBrxpcOy3dUEMfA3+ovaHoHmHgffzdc0syNCtqBDGSbxdlQ&#10;NS9BbYFtaumKfMCLoEQSXuAtyejj3KDzvxtHJH2Etl3UBY3Eb4cMiNa7zRL375JiEB/76CQEfm6I&#10;/kMJOFkEqMSz8ryihzDfO+6D6ud5kLPtC4w/Dxfi3Ia1y2XImhcXspajINK5kvw8YahaqLc9FKdN&#10;iZie666BRyXgHh9GZ9DgP5iA16lKEO6NVp1dzAdpNH07O0Yrg0HBe/RIUD0us4u0jWK/uQ4pTJzB&#10;IuuXacN2zgOYH4IOSNxQ/4Z4STg8JHo971gCczkkNjJ+krhPtuaN8Xt5IqkCZOLifBgGC0d9+ts5&#10;wB/SHIiSRobOQXPE5WPZpFMwKR/C+tbuNvIbjVy8ef0A8F+Wqn9vrqea3AK6WyTpr9KpBclFwmuv&#10;2z5cn+3l6QpqotmeX5hNprjY5vff7552gGE28VBd8eKrDOnWe/qIOtF8hVfBuq/t/YawNxtc+pEP&#10;P2prdv/mnpYPLZZDu0cBUdRNAZXf8XtAR6C7Bmc/9dck6zZ5p0RwXBaryy/26E8HienoxXSeOh8N&#10;wmsL8etxXQdpdbIb4/4k16wdEQ8lujJc0NPjo6h6yyyA15EKo7eNWvvtq8B2vMOeHiVpDfFLx1HA&#10;S9gCmsFRdQzEVvHr/Vvy6dmsqKzIzkjBrmiSC8NcaOn6kn0w2MDt+gBiH8CMIDtCqr6AfXStZCdt&#10;UFNYBM3MoGweg26feaYUvS2k3jz12WA4oi9ArQ33EnV6lMA0AaPUNC/cYtUTy/RxTR5E1b7oi3ku&#10;VoMItcHyCnCWtxGuscCL6xWLdR+LLAthDz8EMwEWoBmnVk/gJ+hCWlgU8fo1gC4BJ10UHluHJyZ5&#10;ctvhtmc8WyYSqZTFUpFu3XTuVQOsPhkRGPx+9CSeejHJZ2rr5oaT/LhjYiBQ9dAYRUwGNQ24argu&#10;wjeQoc/lUD2Q3ur3DrjmIemM3ulwQMu8VoM0GyG6gaywVpLsFo63AYewnLVJY++QN42ozgOxHbw+&#10;PT354mVK8+FPQBo+Z6+qBxlQ5OA6MFJ4SYagLOhlMtPQiyrkw8OlDqzrb0WfKB/w/2eZGtb/vkYH&#10;b2c50iPDTB69TAS/iI0jRTT8wflojcikS7fx0YvfH+apJMg7lpcaJ/msYfiDsm3pWM+vVvp6D9A5&#10;ivTIKJWAJtPiA8B/mBB/Ha6wXOwAgdRwgcIOCT8GFb28wpf07wpK2OZtLXcG5ML7ZoCiH1eEW7NU&#10;Jy4JyEL/wYgdxhfLJc3t0NY+h/c7iO6VKvuUGUSNVUYe77p9fZH3QHu4eWvl7j1xZ6s3oHvf7H5C&#10;p6Mf3Hbt/tbKtgi7T1JspnSZC3fPQK+7/IZFRUlX4XxdV8Ediq9Y77JXuqs6AH2+MF3vn2HjDh3y&#10;mm6zTL/S9bblIOVQXFJ34cFnGHpykoT0k8oez6/jpymepkx//DTYF4U5PAA71shmVjQK8zpApaV4&#10;0qUzoe5o2nG7IxsdZd0jx8cOH1FbJsRh6FE1XAawlP43O28YizIQuebk5BjXwLrL46gM/xFCenIS&#10;X3w+xmRLmjM0+mheWzjk0eO40+cZlgqlhwGPJsTNHQR3wVIgjJIfzaJhslOqTIKRSbSnmQAgIS9Q&#10;Pjb+ULO9C4S4b1o0xoPDNLzKEo/xaSA/vJnvxkchGBP7rsV6H6dwvceTW61dS4JbHw3MZSUjo2so&#10;wVadadDirw5A6VtJEnU0gWpKxlbMg2+C67BqKlulFWNzQeANz0ouREIF+AQfBW5l5bj1tYwWTwyj&#10;Y/Z9x4aaJ3kFKjCr37akLPsZbwyL0zDhsCYAc9mc7NXWKeByZGM3qfJwFqIFha0Uh9c9hg3azxi3&#10;gnIeu6mVhx1BTiqNdYCwHRNtD9Kr+ndm8P0wHN+EJVUqkC1AUwLGABAd5u+VSit3BYWJwxzGpTSd&#10;eXlxPh6IxFLCFZAlEL7QnYtPPvMpH5TT1BTLKupValC1j4fK3DB5cDwp1PQA8B+ko1+LC3Sy80hr&#10;9Bp6uv36SpA4sIqJawHFve3sGIgdhigKSKAWgAwjIGKolt/4iT3z4Ciuw/lXGsd9CzQNqpsXnFYv&#10;+eIG5O5a2uNmP+4NNz+fm/xOwnS1P9f+vHH/1o99O19uz11D+vWI/E4cfNk5+mX3OgmVt3mKVLsa&#10;e00YPrkE17TrfCrM56PK+l7Gq6La7IpiPpKymoCyeWV2CpA4rmkzdyXqbubFBX5NlWrCaSU6+8D7&#10;0UkqcX7f8xenz57Fkers+PiT4zN846vbJsl8otgwtBPM9uh97lCCxYcrhC5gqb7d8UCBoePBesAm&#10;EhyaBHB60rCoVXcymmkfgBDUmRLU7wqy1XVP0ltr6mhDxzaPNoDCOmgSIMr6oyFpcmOEe57Yi9HT&#10;il4m1p2pzIPi2l/PwbSTp1TgS1ukxy9fJWOhioI5rAk/16ev1ItzqVA+cxeVYHLXlrklyM2EC0a4&#10;95kPJ7fUJ5xGfLSmcSCtb0gaH4hCicCyok5XeVDA0+sQdXkupIqPAEbgeFP1oSABpTL547JnKBhi&#10;qgI3Ly3TPA4uNFoH9dImJjI9j/nkDcdH+mfNUfgzA6acs4dsH5IIxNfPDATq890fsqWZ4c52DRcK&#10;62xr9Rm8MZ8IZhSWqipzttCzhCCmoTRiqWIWPmvcOHUz+PsyZY1CP083wQ5rQvhi+ABtE3GGVNmB&#10;wJ2HwtzAZbRqX9KbtFwy4eyOPvJ90yrAoZLPzvT1sEhdXAsUMThj/JobgP9rBiq6S8/TjagWHgD+&#10;y9HS79nV7zjAZeHnaMiGb3hyKzTeB0gbVOkTOqdthO6d9H1lwBs67d7YjYHwjfVYGoJ9r0qj+knf&#10;fMfh/O7VWczJgttO5D0d2E/dftj9/Bpql1Td8ukt162ZvquvO3j+ipttx0PEBr+0LqasWZ1cKnTc&#10;f/o+z1JGkgdy/alXbZRO5y4/N6G/YUW5SPG22L88LJAeBIodus9b51v/IXeyIfChUHq4y2Y8RYAG&#10;91I8HaE88J2qdKSTC4THohpa/Pz4NO/jDnWKQZxir5C8KEyh41HUI7ynn5FZCYI30p28s+SxgWoD&#10;iprFQ8kjryNYm9YehgBNOxnG61eg0oGJwE+eYuQMNbzF5CB7/z6m9DI1KQmPk3PZBYqyhx0JWDMl&#10;9UHIDxkRXMOsrUeEdPkjH43GHo+zN2+ePz8Tt1436pqgPm8PR1R3LX3v4/9lfFeTnLj1dPIHqvKG&#10;lULbWzfy4KuGBG3CFPLVK43lVvmPBIwlOoIpj8ilVdSnmm9AM9NI/mDl7+bYKT+i2Brn+aT1xTbd&#10;/DCIlfqsUWWulYHK9HlPJkgNfZ5DWqG0PgxV8InEQQkQsB8NQnfTNV8vO0YdQ+4O6mdzKC1rdXbT&#10;Nm2f+5PzBsZZXyerQC8zXVn3PM5QCtMNRfvNKmRP5WczExPH+D4aC4AZ1LS8rLYJfAAwXzhdZRQM&#10;TyeULk1WFq81Ah4ovgrUWcJ1IO9ks8K4THkkc83BQcYWAxNmaoEMN60B4WWzVc5nUNn0MGHpQ5ge&#10;MgCiqGDUsF89jzIji4nJKjM/tOHx1Bv0AeC/IhX9Lt9moptBqR0slZb3IA3u7zu2I/X3YZ9tVMzz&#10;zYbTi5m4Awl9rrJ7n+5B5v3WwxsIyrd7V/nvwjTWQNDnLiF8swJAond9OLw/zOy64nZc326+ieX3&#10;oPuefdhYhqurdXu3PjRfsxD2Oe/Pfvz3uR6zOJA/5bw2Ln7rC+Ql4I2JQCvNaJXXJq07T4PFgRph&#10;r0Zc+u7Ly5xk2xTRFzsxGgANp+tV8Z3noBUAM0KVeBMJOyZ2FN3xkHocGocGHXe1oGYC0E7jrZ3L&#10;4mmvQgD0iEqcm3WA0g4P/R1DD25cxEeFJ0CFns/JxgJSShp5vvxBzMDmDBeo0kSE/+B3MC5Ai1Ne&#10;AEFQIS+9rEmyqYCv7vYwDeRgIcE7ifCYDfiHd0cnmGnPnp95EXlzwUC9z3DAy0Plrpr0NK9JoEub&#10;MF76IT4mQq9aljgAyoJkDMj0JAcSs/WWMB2bWlu1FSyHUf8oRaK6kP9QyieLO0nv1UWopqa4C/lb&#10;KLcKk1HpFhbBLDFC9BNE5sdYx6vKr4vcmK6rFrAkPNpAT1t+ZloQwq2Lq9oggE2RezPrPXJd49Be&#10;JzeKr6hhZnx1ivMWrPVpKqxFZh6Dvf6Y0UagXI/fG1uNGAEdHHiydWhB+GCnkYSoGb44P0dv4Fgy&#10;sMC5CWWRs/NnbtXmjuk9T2F8avijPze3rsNMx+R3MzLMHxG51cR4yfLtKyuMWyK6kzywPiU1xMgc&#10;EKkIA8Ho8KhnquobH5Yit5h9OYuVYL90KU4GrjWudt2uYTVQQSX5seVxUdF7nJXbOXtyplutW+wn&#10;DwD/IZL59fheG/w1LP9O96zIfI9gO+hRWW0xBMLYDSC//cPvProP67KZ4cuILKzy27tw+CCQf5hP&#10;urWNa8zDfrk2TmOW9CqbcevC3sEH3NVqhbbTH/+JAwcCIVWPt9gc8RvED2XCI2wiDSrCywFIMoR7&#10;6Mhyx5MkL8bIpS/GyyKoD5fOLLNNqQ7PldIL/r20jeBaT8qwoJeZ2n2vC3rE98RKk/g72voI6ZHw&#10;45T3/Ox5NPIvTs+Ax4De4+A9gXZpOLh/dEzSb4uj4NMu+oIl9cHLNYSDN72davkqMOiyilmGSYZR&#10;8EVxHXsB71X/0v1m6tFoXx+9Ot7XUS5XIL7rtZdmEe5TalYNB5yEae/CHDB6HopEiKUfVuYYaf/d&#10;o/SZfj7B0GACH9E9CdrOTsA9uZN6DDjDzn5turAvMD0Oi86qz69VgRVDzW7lN63aYyZvDbcMidpu&#10;ht2TcyfuCEfHgRutwiAQxW20OOfzOO91vwu9CqDKn5m3NK3SnMfjBBDeRT4v7aTl3GAHiesDg/VU&#10;t/Agy6SemYS78ihpkURveXduLZkMIuxFZG6q7SV+T4zMer3GZ82ibclUT2napO2TV7B/8kCsZeT2&#10;Ml6NQcAoEIbGSDtGm4o0zqcJ8qISQMzPiqQVPA8D1UYT2KK7G1UN6XjD9MhO+CAdGKtOqGSdxzUV&#10;LjGNyYpzgRKErsPBWCu5Ro0wEHEtjO+E9QgInVNrAU8nL5Ch0Ifc0JKyrghaffbs43hXZNG0fMma&#10;ezrV3pNG+AHgb6WmX7sPF8Bf75jrvaHELd2+KStegYQrIuv+2qsK9IH29eFA18h9kvcDY7Dp4W+d&#10;xFtZgW97uu+D4M0c4NHoyT8A7D396Sh76ZXXhrW3aeWvX3n/2LaO7+f+BtwPFS8jdY9loci6epU3&#10;qOhnrGLqBG/7mfp4mwP6BH5Nmwjrq3hMdefVuYBJQIX4ApegyL4NYIT4NWE+dcjswFD+Qh+uwFcl&#10;OAI4P1pyXtW4vugArRVqCXozqQwX47j++OT0lED2EPf8SsrTZ1T/jFiPeRhfOWhiWsQe78xH4jG9&#10;eTACKAnRyyc1KedbvLvtQlQFeKRPGlpE5bI7jTSLHA/h1jmu8FmdsLwKPEKQm9Q6inAOA+BOSJ4G&#10;AlzuVeDLqSRHDYjFiE7iRBBXvgGImqWJCNcrAbWF0NhyZKAjcjkcKXJkw/Vww66upYXn9b8DsCwG&#10;g7peD/AaTcCV9B8mBtjTS5+4baZOR5zEceVhmboiUNE3M6XavJo609G/zYRE+13/APLsRaBOb2Qa&#10;zCkk84bkapCbqqKq7lW021CzyYpB6A9IlXNOVTr6KVNy+Sp/TiJYxGQS+NPTpN+XK6KVVKiDhXLF&#10;LebmkIcrwqUDFlX/dt33kI8bZ9iL3dv0s4cPzYxF+RD3Tas3meENHCXwH4UGGz/znnhCbSjNLREu&#10;5DImoxgZ5L00HOjigD0CuZyovAZN4LdRi3r55F6M5ahzktVB7ZFtY1wD0dFBd7QXJm5EN0QACD6Y&#10;dWrRs2/2EOdLRgo2K6N/+uQB4L9tcPmuNHAXwH/w4Xvouw8GK75LsAYlPIjTfr/dARvfHRzrvHV3&#10;7T0Yfz/8f3A4X+ECOi7zLYEquneYEsvr6H39CVeR9wqkD11Y03Tf9F5r1TneZneb6Q+3cL03V9vd&#10;lsCPM8ST3/ETOmT1b2XYOj/3a7yOx3iu5VPc74x0fkRpBKn6YS5Lp7rxER9L+nNBlfYQ93HCW0wf&#10;fRa61Vu6ChVMuwQVRt170kp9hZCUxS8c1Kp6f5ZwOXzQMbMfPzvBAvrs8SlK/Gj1HydgC6QNAbVa&#10;CKHqCcDT7p6n2GaLetWOi72aQaVZVAB8W3d6xaSQcfogzuehMkAQ0+pgwarcXom5HMnsKrOQhnKn&#10;qUbKqTmOTB9rvfAhdB+fgKAZedgCQr3jb+98yANMonv1B4RC6ZcGq6Pjm/56Mecrh46bA01yqys3&#10;HhW856VXuaVXccmWIdFHHdWuzlxo4vVCcA1d1/OX5+Xb8iFYaDhfPgkIpT4NgWWxRwDzmKax1+Cu&#10;wRAifQa9XFI9w91Nznw03ijwMx6/RM3jyQu/wjzjZ6d6v1KpG/R9ohhSjl3DN0aE3GgQ2uQc7L7H&#10;SB8NNoV2KK0rRqPPN46vivF6uI0Cw3Q06CLSCxLpMKg3earrwoYkgv8ITwKhvQWN8HV3DTQpicfC&#10;JxOez/mKqWv2WZkh7fq0J4hXPUOHlMbrddjNz0qgb8eZjkD6Fg6AOTOLgGwoaQFjU9dAXzVG2FCa&#10;0iihi6hWHri61gzM6Ch+CANw9OwB4K+SyK/rX18Z4D88oEHmwl4v35B8jzg9A+JEoX3+8jMv3MBb&#10;MriT7lYnvsvW923sC60KYX5cRDmEz905T7eA7mJ1+tWHOIQbLQ8xWdN825PnoTeffUtvdiu2mupV&#10;GeLpj/3eKmZnaStzquDtUvYyna3mVdreP6RcEBauVPTOvRUw1zVcggQ5M0vzI5isoi8yDRLukd0R&#10;mSHuch7QbnAFjqGa/OK0mIHWtJZp/NRCxSzTGVEmEfF5e3pyGhXoi9MXSTtzfHQS8Tj25pDK5JnH&#10;ZV3oyuBm9TV41zMrw7E8Wsi95nNVxvqj8Vw1DXbI6dHxznE5V9HA00809nphIXBjDyelTlPancRO&#10;z/xUaR/HAXWwAGMnn6FhjEcLgoNB+g0nwcRh63eGy27TscdhWbC2pjUS62EJRivQXIOk6NUAj4nb&#10;lIAit859K98O82mAnxKnorarRwoXQ9f08Br3+ySax0bgbABHiun5HQzChkL1W0ClcJJPrKYasR5B&#10;M8sl2sFNy8yRrz6QT+N9bjdKGqYPcFqV7PPm8jVJdvEiBHcJmLy8eInyhp6rbW5cu0MgOrwVXHSM&#10;YFzj3E5JYeat+vZqDNTVmCBZUdjCg1EI1MWvPg2VprESsE0zHLkf/PWmXBvZAQkXRBDHWC7fwT3m&#10;D0gLr96k/3AGeSj1hS3FCxJbKgZHBCPn8m3W0aLyUUWEfRn2gMMlnKMosiZTKgWk7zQFU1LnPAvy&#10;Yh1oSR+oF94YPAsDrmOxBLIbFw745PgB4G+jr1+/zzaAv1+E2zr+cZft4KIkpUe/XtSFwAo1/bZf&#10;VfZSuyRUDJBfA+9rkE+7XOkDlAaHr/juTfU8fQN7hybzvkH0DPN6n65A+I4RugXat3nf3gzYbvjp&#10;m+3DO9bpLhy/ZbbawsY07J8TgP/x37vn3wocdQZmgWclu9YDKl11NZEHIB+jLt9VxDcNzuIbvHPM&#10;9hXlK4LLRWi1XoxU/eIQ4BQnK8zVTYxZEeUF5pDjdlJVffCeKwGAICI6fMhyMNNcsrG6g7dBR54E&#10;HCopUTNGgU8hO+5vob88UbtA0Nf0eSnmpsDklXSgeGD/lH0nCx416LDzayBX8UuGmVwZ6yqdMR2p&#10;RLZe6DENoBOu/pagbdKJw3DkE7Tf2g6wl6OTgI6j5MfAQN9TxJYI8seJI2BWAXWfWId/VzBBAWmL&#10;4nT8hzMac5kG6xTH40yYczitshR5GQ5nmj26VAetUUuoJCB2v04JJpZnBtJhYFhNNtrmSplOo2tI&#10;KIRueuQZTGtYpZlHuiFMxi08inEc9WOBzpzjxEdigCmgjuAb57VolFMQDw92Nl4mgURzIXxNLQfA&#10;mtGFbAFatVddnwIqojYQDKshylF3wEAJvAoMozMU0MT+GPgp9UYdHaYomnnN2i1kl3bstoYJtTt2&#10;yt11QlId7fRpFaDPlJjNxsA5sxGVuUmEJxkJqXFnjXnVPekb2ni9WeEsXdcwqZlM/APw3QtmOz3R&#10;MbxKnaQ0YsSmtieyGKXOAu6ZNkUMAyM3HVFXZ5wuGGl27NnpA8B/9xDm23lSFv8m0b8LBoZcfvh5&#10;RQYlObbHUtFzfyWuHRpJgOfzQQDl9I2wD3Bt2FUU34Pghut8/l3W1W8Mx+rVKKg3XXFB8ibg3o7i&#10;A0hL5bFN9bYkewgvoq/JPizLHei+X7c7kX5/7/6irmebiIr+t/8EF45u3vXQsXp6JFyDr8MF1Ly/&#10;8XYDuuUEQvGM9Zr5WEuYz4vmtFnJqS30JfVcb6dfoEI10riM1bFuGAyvVREOOLlUas6Bc5TlAYeK&#10;+BHsSBYPjX5yfPToKDT9HXBvabpcFoc8N1/L1ZKrNz8MliuLo1ZDMl2jNSFVdk/vvPI79KpJbaux&#10;QmrEV4seRZzuwbFBU94IjXRqMuUhRucf8U65WDzroqTbgCgtxpcN5XNs8QGfQiZysqGDqbUqeIOO&#10;hvxRlwXVvwxR+uwM5RZKyBT+Qc1OuhIzloQCrYbt/GmBVOaxjtzYuvWgTB+I9dLA2yIr6JbdFVVy&#10;NFwN64PghBQLqjeXztjgZeGZcCrNVDznFsLbKBlX9oHUOLUaax3Ary1+Z/Qj80rZOtLiBu4fXVIt&#10;RjFCJiTNwX5hs+c5NC0R0VQB16aHPzAq/loUDnaB/bqZvHFVi/Y7FQbFVFXjVWGQ9AZ+Kbb2BLAl&#10;jiBJf9GEA5NkyDFtAw4cJjAODmM5yGbAysABePUq5XmQ97NU4RJ4Cr4CjyP6M2sBY9m6OBaEr8xH&#10;yXOXzDbkCahkD2ei8Vw2MVvl5csLlQo8jXAAhXvcBQwHSBGhkOxMV/Z5Ex7AQ6RwTqrmkP03u5QZ&#10;On7+/AHg9+T06/u+Evw1tNyI/LU3G7jcN54DMi8B3dNUSiatK1aURo8u9wBTVdTLSHrJvBlg6YNV&#10;8fWC/tzebB96Tr970771ge6IRKtPJb639OVK7zrRO6j+MEbfxPX9cPd4/DHTsD1PIB7E3N7fmMmz&#10;3/X7ZcJwxerSlEkrcuqcNSsdStklnOVXrOEFQVXBXq2++6I6ABS2o+un+QMkeOGyApQLnL1SnW8Z&#10;Kece7DGy3ESeZQbQyAfXELcBH8Rj8QaNPqjFcJ68CywDmQipJImLjz06ariFUGac2eKPXsFahzm6&#10;i7hJK5UtVZKTrx5BqmXNmJjAn8iqjBu6/1pHNnleNAFo3QPY1f9XHR03ANKFzlQyrJrhQ55Tm67+&#10;9rId4H9aSVxf8bghc0HscCaBoVgcAksmtQ1/E1esoBER87nF7O6D8UqW1rmvrK4sXxGwjAl/5Okx&#10;IVsAHp+EzI0p+hlC1PsWUB9d/XIUkEtrbh/XWu00659hIljWRMORNrNdQwRJzK7uf1LEBJtZXb4v&#10;upNWLkO41CCiPR6HMlbQjuGaLk+JJl9FNFAN8LMUKGJwYCRNr6xCH4+KqCF/Ga4hdfXkl+3RAl2V&#10;OBOiHoI+OmtZOHUMvAioa5GY949fvnwJOyjDw3Q1BF8ruGxJMgBeMLMUyU19WHQAmdt8gtRNDVk3&#10;/NAFJkQduiyUyqH0Nh/IX6JVIuovm8rEAPoPIp13NtLh9PeSaopUKwgDggYhHvgkw4dbYSBk00MT&#10;EGgvrnOlGQmJ4kO10UI7708/+eQB4D+GrH7vr8lGuqsT1xBkj+53wM/+joXoJehF/QGMBcgV6RYU&#10;Dii6qQcjD3yHLRe0u+v7Bp6/B3mR9oXrZQ6+mxi/plHNPI/3bG6cyN1dGSTs5R3ooa3d4nwY82+9&#10;7eP2WFe3D96v9B7vd81bbIa/Rw3emW4O2rGUKGAAotjpq3W15Y01w8muKvaq1mlNOabwpqJVYF6p&#10;bTup26JqxB1Wb9tEXn71GvW9lUWGDVBmR84Fd5THDZdyIxFZpKZZ0yPeykHl6Ozj8P48PmHPjk/o&#10;t1AaBCUnGlliKB/CMKs6tyUtvxFtrYNOmfiAN8U962YFP1HPNROVK8JOnlRkX7POdb4hssrHaTR2&#10;VnGS+uXG1cNRhLBX4Gfmun4mFajiPfQ+mIHLveeB4LqnMaFS3IYhgMaUZgGTdDPMFLhoQDWopj+D&#10;mIrAWktankylNGP/CvykdiGrmostj45B2rh84LMgbqY/oI7sv8TQrwB3Fsj5h1NS6mZDELwwUX80&#10;6iRjts8gY6EnIy86ALQNEcodN0K2LvHgtkCLgN74tcCl5dJ5DlZn1gVQMw6wSVwwrsvzNVaOkSLf&#10;U8sVDXyT2DOHWrXxACDtm451xARqdpkNziZAds+0u/oXwLYqeaTzyeykQxv3dps3B77+6nAkLNBy&#10;dssFMBBNRTclA1hsGAcYz6eXl+fRw8N+xAeCMnTGFqp4z1S4RfFeVHKSX/HE5UNq2gxfPD6JBICk&#10;lrHuI9TCCWtIKAH8FI1xWJ6cffrpA8B/HGH9Xl91P8Dve1ey39f+femZbHep9yaQHWygUlYJPNeV&#10;Suen1KIk+cpL5B64qzzGHtwuLK2WGgzN93QP0vNRXbevqPG/WxM9oFT+ZuHOxpfc34sO+sb03jnv&#10;t7Z2N/P14SkYDF4XLobjGseRq5LopmgZqqBJu7TdLCjU/DBozXWDWktQ1m4o+7MxZTNFijEH6lgj&#10;a/+m8WbXWvzEAeO7dZaqX7f8tUVFniJQbQVRw4sOuJRX6ARnZgMC6TQL/MT0joM9AIawTZI4hHU8&#10;12ALktw2b4lKepr3J9j0FeDZg3HSAxQtFKpKIAQZ77mowevQ9f59qpIQfzVF8Lh36RcAR+ziG6Oj&#10;YiEU3cy1A6UpzZ54dwKrorYF3jpr4D0OfGRAQbFg0F10DPiH6zQQeMM8j0ZhZLVwKQkHwC+fDHf6&#10;2TEJgMDUBa+xA8WABW0NrwPtT2LGNjksUrhsRgVcDeTI/ThtaZ4wpE3WzRdpULU9swliHRDFcUsM&#10;2CCU428Gr6A5Ore15FqEWRLFGNLWeeiMBbHSgVRixbbBJsNBj2x0EYhjn4Zb0yxt+n31EPAeBhPq&#10;3p+79IPv/Hg9kDZVdghGoCehK3ICQGMz7tX8gB0BouMeMz9d/tURoQnz03+sEtQLMIm98f70vHMc&#10;rsJ0uLIzHImUtSVTAhl9cQ6Il7vzhs3CDU/aHB0C6GqGQLH5vIsa/xJ7fy9LY01vp+mflvMGC4Xc&#10;q7XrdAkME8BwLBEbU4gdJiShvhMUGDSs3tR10TZlS0Tzjzt9EhRevvrGD/3QA8B/mJx+Ha64AvBL&#10;ALiJMdch+GrXxa9uoQJbN3FvGkTfUV6RuIRd6n9AeD+SIo/o1kb9ZLOuQ6zLGHiql7gGrttUdcGr&#10;x98dOX7/lEHzAtmCm1vX+pZZvWeit6+uQfhu1YYpuu1h96/glRv3DZbnmJV01Wz85Md+Qj285Gpm&#10;G0DX6xii6Q6goS4/K7WtOmsmhdcZaoMouAFd0dSv68DstyWps9zbhHZLmFcE5aoio6ZQ1O9uAp+t&#10;vEtnCIXCv4xPVLmi/OVJ9m4NQff4EF8ETTPEcb8QBndAZjqyzh3H1zytmH6O2jB6qr0+iSY8ccYn&#10;ibqbnamaAP97Tci6ZisIkurExGfR154krw6kVJ08MEYcOVghv0HHZB86GyjAyY6fEVMBDDO2MdCs&#10;QdeDO2R7mTFkzHaGKrd6hyU+nho54TkyY1gcniW9zMkpCv9RMiM3V8PBY3JtehfVBQJ6jK8Jr4ed&#10;8KQxomA5seDlpWJTyFN0UWfqiLyaVARogNssUnIGuA6J3o1oKdg8VMrRORHXRu011Yk4Edjx0W/D&#10;2RjBX0u/K8H2WlI77heAOpXpVQdVq4Lsa+GZtMbozIrDzBBQnjSwpHfVCDHuIOrRUc9QyE69QjIl&#10;qDaPH2XiF+hINyof5vHGDpjeH903+hh+GSRC+vdUlGcXWVqP4jeUt6FXsqGkN447QnkLUDwdJkAA&#10;Dbkae1XzuAgMF2LNWUvwad3A1NW5FZ75CBMMuwqmMgDP+qpEwdweKTwXvyJvMbl9cu5ob6g3un0K&#10;A4YNSiepUEcWXkvthYUjbv746Q/84K96APivA3x/uA8F+KH+OzreD69ByR3NDf6WmnNTj6StLjBe&#10;DykHsEB5CFgvHAXA9VsWkB/4gA035zG2VyoNuogLu2s+PAnf/hV9XGFoB/ZLXd+JPOD94YEfA+jX&#10;u9eF6UsMWOu3e3P1nv0d2zdXHn2tH/s/t5vXh/l9/Dt+oqTZ1fIHflSbUzuTUWfm7opK83oFdfGb&#10;WMX0HgKRZNEE9ZjwtTbPBioTN5PrLYKLU0s8N/nhkX3Nr1knu9m6oDdI2Y0lz6FIjQKTi8ZsVJYi&#10;N8Yxbdue1QhtOwthV7dzbekhfYihwYZAJQbwp4+TEW/Nk/p9K9McxbL+njSlIgE01LqcuODlQ+RL&#10;w8dzY2zqzs0EfDEKJdF8VdnStGyOU5Vs/fOpiGqtGrgQfRpq40j63QA+igecA4tn+Inr4U4dUd3q&#10;kd7JzZerTxhdnhKkTyPxwsvnjl/n6rAd0WM/SU49UuvQYF4mEchiRCnQ1Wdi6Ws1vYBrrQl5ZfS1&#10;hdc4nU8yhKjIm4eoSYHAYjUIwItXmok9SWFZODzGfZkxHp05Yi7pZqlRkx9xYaNQi/y+j8YUksEH&#10;kHBHs+pMGYIJPVBChYnQxSz9KYOkJ3xjHNhmhVt0A4FGFAmY7S3K57QbSIYdh1C95u0nNi+XRRzP&#10;WinQq79SnY5bQ5bMuqxdYgvswk2SZsdac252guKQ5j0gzKs7A8vCVKoFw0m734YSr59ifWa84RSw&#10;254QLFcWORyPmzkOgNYlYjbgZqL8uEgGHXLusQn1Hs2IKJbDdCUHX+MaMrHNzUsC4ExKsP+Hf+1f&#10;9gDw18ny1/PvetFveHGAigUcNzD+FkiSekkP3G0Dtxui7VqvIr0UYUCZg7Q+0WXKV7Fr7rTx7uR+&#10;Pq+RcTZWQiIlMZ0Lvjvi+64/M/oKt1dWfDeAj9kJvZmf1xbg2p/3MAi3wf12+a2Qv6Z1m9/VxI3R&#10;nP3O39ueaegdHaMojMEP96/atBUmRj+/FlOl9PhAcY3SIL9Ngoa9U/IK0S8yOwmu6fBJuVrNP82n&#10;D6O5kTTOAOX1JIzqgozzQZzyFtG2Mq6vAmS3XG3owT9haZWGCyaR+RUdfKKs6AddxfU+7AMVabCX&#10;A95G3GVEyIXv4oRMLhrksyTHtZqcvuA1dVc010Fes27he+zB9gtGRFU7UzSKCq1a6IRnNpD83lIV&#10;NEJheSbVAORedQ71bNOFPnecnIarQLGfj5He3rw5OTnDjQyUtcBYcw89ohQNTnkBZoPvLa5DTnvG&#10;qKsa0BWdf1L2mp5dPUfd3dwSzF5L2SbF74mZUsRm2Sw4M8+8Jfpa84akKnkDkLuF9IVMeb36FoB7&#10;UR6gJ1EUlo3T+89F220G871Y+Q07CFtCBU/y5JDhAM28HhlAIJva6L48ui000gzXiiKnAGlEPjvI&#10;XVR+VHwF90x6M39qF2RUsaZTGQhXgDYlicuXcD1hDuCskrHuVb5oNESuT/qd8A0ZL50XuIPlOg20&#10;xk+mDxjWKm/fnED97ul5Ziwmf6zssLxiv5lw5FfKCuPXiVpeVilrgX8lnhP6D1rIJwz7Bb1C/5D7&#10;woGRq5akd5zWy7As4QlM9vPr/opf9wDwH0PGv/fXbCr6W5HiBmG/vcMDyRD0Hhwp/RhEld1KZXfP&#10;mPcKcAfJVyah0FZeQTJ386HXcGoJdHTXQzhP31r7bszzNS19ZVMGsDQTd3Wik7xjW+bCK/zMfhJu&#10;LtW9MO80Tpv7JfgKk7L1M3Hw5cBcpIlsFxQVQit1LD1KQbPaeKhkYT+X6Z5NE2P5k9zrEI5EpYG0&#10;XhZ1yk+bWlvJXa+8JydRjqc84KYmcbzI5TOvEWIM3RbNJfvcU91tIV2vD7jD6ofVT8gmVNBX6cxv&#10;JVCATI/6/BkKme8iBCdOi8CzUE2ixQgeC7rr4GWBV3d2Hos9HwYIy3oAS+20QWlQYiL1cy0mZzTG&#10;KNWBsTASxjHVHa9cUzLwiCzKZ3JRaQJ+QoxHe6Hnts7wON6nD2kLeZHIcjpzenyKv3T0MbAmtdCn&#10;54njMlWtIKoBYowm+dbQanUkdbyYp8SaPtYWmTKeogkAv4DwDmgazA4rJ4gzhIwWdn2YD2q0YE2v&#10;wrmxD9jF2Sm6kultEP9veAvT4BOPF10CTvtsQHPWAaNODMxQiqqB6wTZw2lq3DDfUOYwUWr4ojF1&#10;1qfR+Y6qMLjsiuvkv1PQxU2d1oK1TjK17zRjly7RmYbmteCQO8kMsiqh8CHADZDEfMrW4Ql050RP&#10;7kCGow3nVwuICnls5FIEjAXWlZeWGAXXyaklS7UKk4b1PVdkk6gRc07i9V7oZ0gcNaMOOEyJpD85&#10;vojZPs6JlxfVucnfZGivMjn5AHWFwSbo5PBaeHN+cREWjJp4qLbe/YZf/xsfAP4r0M/vwS2V4Ev/&#10;97D5kdC+3VqYPmBJqe2GUSXDi+J7bEtdp4HKWf3jqtj9IezqnEmepcdtk1pmpcy/3EL81v7GqPSh&#10;A6pL03zP0g5C7a4onl0Z+QfXY4Pwq0u5tSpauSA31/vL7Lve3Vz0I+8tOXuAfHV+xGuoB8R0wTRC&#10;EmbptSUqEqkzlwCpClKopLOjHJCkFU5GdKsEuKTwWWkAyT0XvNSxCy23W8O9ObyjTyE/K0Oo37fb&#10;tTHxZVGFMURsGuMnbEFQHcVAumYIfTAL8TM6c3oGCQ7kIxHiew/2hBJXPAX3SR4zjvswEKrN9Vuj&#10;V9xApNlRSGo6YQpxugVCU9gGYzBB7aoI8jB6pydjOTaZhMipOmB70vCtw8bfpHsmCoR2MxSF7DoG&#10;ojFGUx10MIY+d50en/A5qcvAeNgpzAo69FkGnrGUd5Wfiokiq6JETOg2CX0Nh0O0hbZoUIavqnA7&#10;lcqKNLpN1GPceWLZ8LFvPH3XH1/0cZbkqi6hQE5z4HZ3loH1XcSGrWfFFMhLUtwCGrwr0QqTs+8b&#10;u48mRSd/QN2XnI2Kpclx5JblCSO1r7CC6gXY/ubGga2pX143gGOpo8UQxDy4ppkmkeV4GGKgkd4q&#10;Bp5+WDqCKciHACtWHhkrCbPpmcJKlStl1MLATSJbdqmMYAWrYX+D9IjviPW1C8g82wt98/OJGpS6&#10;9ZH7L00knW5mIdl1gu44otCDR3/lb/pNAfiDR+uXISAP135XZ+Aafl7DkcN+XJ1aIuB23yjYNzxa&#10;ArSnSqjVKj4/4bJRcwHAYm8vq9ZrTu7Ciz7yZheuzE/ZAnbxyILbt9PDpRL45ZrVffuH97o4bXNW&#10;Ub5/rt/z5e3Du/XTe2ai0L274PDWJ8/3vqEP29ReW/5rXMVuzq5sDNEwj0PUmKYUE4xvg3RWJuCT&#10;ZUkvodFAS8Er0rEiTil5sg1KzZXCSvBs2cWVPOlILxNH5g4JOxS6pLFUR1gDwUTrzeSPMFUhfHF8&#10;NKqhflwC0AosAax7VmIvvQXpINgRso5OoumNzjpVU1Je9ujpSUj5sUnv4l53evo84eaRvj/95NMg&#10;6+nZJ89ffHb2/JNEkFGEPmCJ3B4Ix5YeSbmCO8nk+RO2IA9GcLSGa53g88LPGbOAIq8WbnTUhrAj&#10;cnpX2lE/ETqdr5jG6BbiwU5aOhwXic3TUZw/TbureUEXivyKkzy69/jHxYcOgwK8QzK1kQQ3fc84&#10;j56cRrjHuvz6s0+eI5bj6PcuFfYyC7HeR4+RUx0u5ywZ8qhxR8q4wH5aPm15vQC/12TK0zKJb1O9&#10;j/q8MV7Q4yC3Oewe4w0g9oPUygxRioC7cgyyQehSynjpRuekqFXuVChPP4o+OWYBVTh84kZFIfAa&#10;FTMJZzLLBOnpRpn5Rb0hzqeR+hwEz/LIQh0JYdwztdoXa9nDbEJd2SicQ8kZ0LESt8dRzXmr1KjV&#10;cGdWzw9Cc40bTo8P1O/I+ign0qYJdHFQaL7eZkqo/oYPLc5HchoiDzJUbfzG+JWL4p8/ph2MA0lh&#10;64HR7cDk+dwsthupmIiJhHiYBSfTl8llP759d35++TnpceLoQEm6l7r35/X0p37qp3Yk4vrbb/07&#10;/+Y93z589d2Zgftz0d+g//tOXf+yXK9UuXhWK+zQ6UG2fs5pUbiyjSvwd+8j75qTrZ0+cdynvlJT&#10;35FpHxSXKniK7wTnaxxVny4d2OF1J7UTec+gbn61EH0mubTkbqZp++q2lq6wWqjoaQp5pgBcsSij&#10;DeWQAXAlmrFXgqrisEAsLUbm6ZB4B7SP1AQZE15zbTPh0DIfNtRYAooc33uK1lx0UCZXZFE5O1du&#10;zvJqp2lxZEqRvfMC6NpzpT2ZCiRdOqmCQZ3+4Ajaa/YtaWJwrQ8lDg/Q7Q86pvQ8d+WjQC/1TkJC&#10;0Zzb1aaXwUkbCzHZUU1cQ2zdSGSOUoyzKyTV0QusloIybdrwy9eiqDdvT/tX4TF9JjctrlbKarJB&#10;PsNspkbPs2RYBPQDwCBCUGDmIfB2chS+xJmgNVL95EpCs+AXkFJzBxELNpt74pqX9xmfpu73gX9X&#10;WYtN945FYwU2JhImwLQ5yRLDNlKn0KPSVLj4ErqPAipm7CFrW1errXYz6IHBiJCJzcSSJ+GRoKjq&#10;PGrcmXiHVrhnfrobM7juWCICSKun8oPYNqAbjboKc1sGT7s5GY4TSlYDxehqU1Tl0KYpb+29L3LI&#10;tHAL+YbbbWMRm9/eM4BCXg45t1XegaUoYyosV10jQyM7y3o16XKTKMtal/PAAK8/Yw1mPT71QSlX&#10;0dNaXxb9oeRaxHYy50+kH0nwzAkYHujy/CK9hdd59/63/ZYffVDRf0eQ4pe9kW+z2MzC5pK9RR7L&#10;qo5L9ZzthfoLwDwiX2F4wxQc7hzQ89j0uaLI10J/VK1CcVXQHOS/Pu4PTMQ9oL5v6eplLsniB659&#10;JevFvzsWYP/5tWs63VHRVz1eYgsMLhlcPSeZOEtq2Aeo1pHeBP3RKhtsPe4J7huIrSpFxGaoNjRM&#10;f4rFCdKO9ToK0RBTo3fYSdAo3s6z1NWvydbjUSlpiGCZEjO6yKWESqrM7diCHJjkrVXTP+saCsri&#10;tq2dfun3E0TuPWhKdW9vYhyg3dKwCKzevtWOAw8Q5nEsVx5Fmp9hil76FkC4SaGnu5jcDPb1gCMx&#10;69HkgzTvEoyefkQizsVxcQ+5plmBJH82aJCYPmm8uggWCt0702ykPDhK0BrZ0AAztP25l1zr6MYp&#10;gaOZAAAmg6++9PWL0Zn/4H+HZOx0BdtenJ6Aag3FTt/UGBTXebGkAkvTv8f0O/oSFgAeCGxtFnRW&#10;LgqT6mlwLNeNvMQjY8dyXxYizxba82UZGtaX5Oo1l/HMAFU6DJzbt24X/NjhWegG9oJMjC4UoGNu&#10;wseNXkcjQD4DWB6L2eiHgRtd8XNyzgDt02uM5WKpmqxuS7br4HNPvMyHTcCG2c/ypqyIlvxx4nMe&#10;OgkV0+fgDj9nDV8jBeSHNQ2Q+l5XGAlx17o9KpOvso0nKtYP302kvtI/rIPiPyfZlED5K6Vs8/mr&#10;y9c//mO//UFF/xXA63t4y0diyA1kmjMoQ9hTKz9aLHP7bQAMk1rCWh705usO+LsGi9ud66AvRmHQ&#10;3W1bC8B3Z0LvfpDezgXSnluHfY1HuRXdPXG71+ITDh99aHAuye0TsKiLi+Nr2I91+c37euEsrYuN&#10;9hd9ZSigfj6TJAMRYLVZwRHqVSKoGD9KxsoqB0P7kBw/iz/Q8rIEuSuAOHUqLzEZ2hZ8nB8vLJe2&#10;7YY02D+fgNwMgjVRD89fijWK6kjGKOdJYretEVloqAYPfEc45e5QfCvV4CGep2msP3py9BxIT4ww&#10;SvuTZ5F/E312chbx9PTsxdnJp0HGKIONOgZO8pgqou0bwWaioIbw5BLBoYyuBf5P9NSTaL97/eoy&#10;myfOUChXH70/Oz6FGVI7kVsQmKO41u867UYHHoDDS6u5ZtGH46tuNZwckATCPYoWHdV96n/mc3Ty&#10;0aXXczv+//gJhEvx+ienMc4fPT09nQD6pq6PmM5d2iHyROLrozRQo17ngxcxXsQM4anPXkja30Bu&#10;uKo4Aea6Bk2cnJzo2mixFvTFmH7CRsTMoDvio/gbyvOwXlaYVf4vtjktHnwK62X90VQ3Nr0mZ5Gv&#10;mwflgceqBhE+0ZsvNyfluy3z4eXFJcb+ZHlLXBlJfsx2Fz84P2G16kzqKx3JiIeb1cUdtobovtmH&#10;jIAsr8OBCqjG95tDZtvYurur8TfMTxGcQXrU3OJmlMrnLeVOH3TR1yueCUfHM3Yr+QVP6DobpOip&#10;qiBd7LzZbiIgXskeSaD4oklt3yVsj8x4+OOjqs+1icTLdZmBjXH+WshQc7Yffn1gBu6AgnvvKn4v&#10;qB4gnw057dVCX2j3RHmEbkX3j/x8d+++zyMVLKa/OPpVBvUVdkoftHkaiD4D5evk9wzN+K9xN7cj&#10;dS/fetPZXc3skHZdcbOVCuijjbsC9gtW7lyRa41tuD6kYKyPOMoBMCYxbULrYeq0jJoKSwEH6i6+&#10;d1mQkpAFlYYJKqvFXvV1EVoQN/O4LEBudE69Pvfz//AOa4nXjHebVVap/KKee2YJpUGjPFDv6g5e&#10;b08An/eDFhBPVMZ0lBwxyNkYI5KjNqAJSobyBwoDbc0WA3iH0qMUT3lZCrrlRyzSZKiNBjw4efb8&#10;xfHJ89PTF3rC0zWkaCE52JZCnyRwsVRnWsNKLfmMWEwslmF4wXXU+CgGsLETiUe2cMzhyOXK35lx&#10;pWVDBBGmAfXT8BrPEhcXSEWFTrZaItzCOqD5Po1uPVI7gWTB+0jLibhLnD81ac6E3tyQ68qlZdly&#10;ZXpgjKBGBQ0BmZ0Xp2eAfnT1SZsjFFH4LpKvTmEoM5z6E257fBK9QhBLzT9v7DAYjkdCzfZAqPlw&#10;o03AnwDwjjs9CgUq6pYhk6vA8EFe2kmVy+qjsfe5NFIHPn0L5BKyZrWVEIuRfTIyPSEMPDpTIEyj&#10;AMclviEVaqfR0GCWoSEdGFkkjd8onq4c2AFNGlJ8r53K46AfSYLsRO3hA8xMDJlshl3W1M7XY0D/&#10;wQmCl5Ge+Dpi3N3eMDoN369fAB6OoD9bzEfI63i4hsOotFXvxKb4V9tGwh88DNDD1VfG+En5AGIU&#10;X72+fHn+RY/TA8Bv5Pk/mW/KWUpPi6ZY5A6Kzt2gh+AuOcxvvhr6btLvhkHzZkn/YNBg7S+DBH9N&#10;WK+egJ+tbF4L2kHxXLQZR7MN9q/thlsnQt7pxhx1rNeGvv15raGNqegtt3EAA/8LATf+4dYeXnms&#10;6nEtg2YgCaGUYg4fJ1YaPEef8FSaHkhDJGy9izeTWQ5wxVINuar23hfEqnnjQxZF+jKIS1KvenOJ&#10;Sw34kZS6InZhcVmBdDmM/M8SeSF6COc0kcNmpM0dUurAB6lflfZxmMfMPNNvFJ9fGBcHwScW/umz&#10;0ziJPYq72tlZ5PZI7nGve3Z0mhi6Z6fP051I9IHOE7zzkg+OJdGHHAosIrZLySdKHRqM96IXheSb&#10;q0QooiqJTlvEeatDwcfbGy0chrwO/skK5RlwKtNZ4tPgZOSQTsJFPElReWzusAzx+EOup45ZHnma&#10;rwVproyDAMxBounCE+AtFwgMnH/64kw+gIvDzORfq7PnIYw7rYQPePbs0+dx0XuS5sJkaKbBDy39&#10;DHsROVlzQEaaEPBwNrF8JPtN8+WxPUh636i8CP3wKI1nU/E/K8lWyFtQP6VcJsgbIEev7qW1srsp&#10;4Br53Ehzp6XNpAUE9DGca0Q/PjtFZfI6wejYR0RwcV1GxFrAcqjc7mFVpodpg8vRcNACx8TZaynw&#10;W6d0eEcYJr0py/BVXicU3v2MAyHn04wRsntuR5IiFvjZLroBenC4GEh2l+o6B7OYjDaof5h2s/mS&#10;DZCwKU4e2WtyPbmQ69CYJLRoXbIqgXNnsrfnfvLhEPWHlqjcRs/Ow+s/+TOwE8rZoCVS1QBtP9fn&#10;d87G3Wh/BZc8C4dGpGBFJX4u3qLHQf+fOu1/517tgPZBO7bYinHrc8vX6MdhGjiZ86/YeRNmb0He&#10;9he2aeHyldsO1K3X3XqRdEsKdJe+pE/ZQ/8A8lXma3ta36zpX9M6PmsjRHCBIsRo4GufqFPSFXYF&#10;kjbOSnrfVRhat0F++EuvtSqZvV1VcyuYabPkQ6aasaItWGFIaCONNapzXFE8nw13sAydIrl43/Sl&#10;LpyEuDMj6Tb+WXeols4bwTHtywCAYfwGU4iHJ58nUXDxLn96+vxFvj55fnZ0cnb2yadp+Pj0xMRx&#10;QbezaPi7ZUVi4s3orQ1C+ldZ21pw82jl8MjWiZpDOiNYS3/1yFUZX+R7MFW38FpjSav+NI5mRLpn&#10;ugAS5wezuozM5etL5L1HeK6FqkdyNpqPSYuolnkIOwKjgRfekxdn4VeeBurPAHkUz+mUKfcZd0Kr&#10;sygJIziN1B92IBF9ZN4F5tvnnJgkVz/Fmp447DBBkeCxiHucSHefd2mENLrlpB4n8a2O8/AfKAkQ&#10;/E2nD4dRC0Ghz3d5keUX4wMbJvVN83AWcaT3zEbT3OE0J99DcRc3s5wWWg1DCaKuv8zn799cXlZZ&#10;k90cK4n7dygaauq3WPRZ6K6CnQR63VCiJNl+XodtxIaNWtvyLVIEojEnqTO+7AjHfAPobnyrhWN5&#10;qMV80R1ZYhGOBct85nORBAR9T47mg5g8cISc1L8dMiI63Z9sgE+S2x+tCU4bmA/SdqYLmC8TmXby&#10;BTVv1AFkULkmHNnlBdzBm1Skm6yCDwAvyfpP+muHH93Ad4P1HVOxIdRt3+9b25sDFh8hupd9Hqpc&#10;/yq0VeoVbsPUb2dN9u3JxGNo37MRy9VgTUXZnsXu+OjrMH8L7Bd6lhB/ZU5vvfrmkDbqVdy+uiwz&#10;521q5O4rl1x7yP5u7y26Hl7DZ22RvsrOzTqqnFmRfax/FkVRtsqHWlSFZOjuyAdg8uKPpPdyDGog&#10;Ecqgd2oQagNSznGQsnZ2Dj4DpW67qI1dPYDe9S7CGrx/jaFAZ2P+mbqu3E8eg93dcG362zJ3knFp&#10;Ij51+rwjX5G/trXehc0ItvHayvVRvAfVc3G09oS9E18WzDrOD3Ox4KRtqDTwXZWrYYDNF4FfnhOF&#10;viDLpfgLsuVC8sa8f3R2duYy4v8cXN9Kn4XWxzxvTBryG1pcOZj03Vr16HWN3Mb8f3JCsjmF5pgF&#10;8P+LZ5/PoQ+n5M+JVx1DQ0399EkgObNksVraIV1aODPGEk/ANJWUO7Hov45CPtidi0mhHy6lXJGa&#10;GXPhON3hSAIzytuZTfz0GQ/2bFIeuTGqtWb+zYcDjyUbBDulQaVGnwwlIyQfzgqLyF3pCVCn9FnF&#10;DPL0CKO47zEGdwZ1bxXE8Vcg1T+sUsaMtcVUg/T26GkYnVwQObsVfVo9tvuOGXb357kWC9AAYaoD&#10;dPxmmpu9pBGomhIlfrdyNlf5Xb0C2dHGqbP+ZiOokMEGtqgPycrch6olzKyQL7WdyRWlxk8S2ZoR&#10;j+v1uMexn6i5nkkNMWrpzVoPM0ABG45SIJ1TXIE+PYe5eZDgS1QeXh8xA1+GHdiurSGgVHpR64qq&#10;1XPuhLlv3xJfYX1TztcldhvZwV3fp69+Ta9Wh+jpjtW4fdB3AXdh5vZv7/hiu7ikYJ5XmC8O+NOp&#10;ug3Xr3546zIOi+C5d3iDx7YpuEbprS/uYbSSq6r2B21LwBbkoqIvsa/efOBV7zggv2p/NZD2GzJa&#10;xyxJIJTU8VXRI9t3sJCoqaRzUncIvFcwFflKLmJ0LPa5VmxeqseL6NxUkdoYs36sKht0B/TABuzG&#10;OLPpmqw0F6EcuS1q8ZOEbD87SrRxIrsCeAhqZcAso4KQV/4FBTUiJI0j0499ILOa2q/HsW2jAg+0&#10;oO1+FfisHSTYp5WdGDNG5vLnw1yfp4xQ6zBAWQvQuWOJR0/XQ76JuU9APEMIimGPZywEs5nWHmEa&#10;tI42IfiTLPuBbSXvp6dnx0nIG6R9cXZ8huAek4SNgJdsirPTk+fhIOz36j+CrJVf8MZPM6KnQFx5&#10;F5cC9Ntq9QV4D0KRvrVisd+nfAtMhJ1WkxJNAF9VhaMmfPZwsc3aqTPX+rZlprX+iM04AILrrn7Z&#10;OEq0NcFc2g/TQzFWNU96UWjJD7i692B0WlYoTNIRLB0GHBlE1xZGbutMGV8YNWHfJnU4lGuEU4Hh&#10;oacZtXp1mD+36lLNmfsoD64OyafCSAHJcot45zn8cjMdVD0q5LF7dieRc50EnVUZFPmU/Gl8geZ8&#10;O9T+P0jws45f51934et3Wu69PgcLawa3+uf9LylyN9UmygvnnsuBz4q96+dBl/6hxu/5vnC+gfq8&#10;2RQXg+tzfjuOYsd6LUlR0LnrQaXynrYrrw6l/+5alJuNbk31qzbeD/nZjtw26bMKd3TzwDc0Dbi5&#10;WUqXdG+XQEmjCpcU1KpsJSrj30UuGsg1/zS6a783yk6YpRVMg2KCfAD9VaKlb9JSwb5/8VJOM+tt&#10;/lM97bXcwYd2FDInTyFBkw+QoHdWZR5GKSrdYwgzRfR/oSvqVcQ7zD8QQcvOKus1uE1/c4qrugNk&#10;NQBdYsY1Jz+Jqj7wj4tB8tT6IKVPIrBVORt5pZt3RGFqnym3vb68TGOBdiisXA/JzC8vY4pNz2Lp&#10;3xyzoxgwEazsCfpa0tZOfLxlQiTfjDlvloGgBmyALdhLtpPAN650+BcGjfJTdzyEzIJ9NPZYxE+j&#10;lo8Qj9d8QDqP+eQs5ggc2CL2f/LpqWlVE32HTJz7AsHNdhcdQ7A4w81dGvtRRATU9Oc3+q4bhto5&#10;MIho42hntBgApAH3sniGy5PEXo8wNO3sbFBfDR4+ilPUx+ACrQK5whXBZ7FpZOQeSPvazYaxufkE&#10;Vb+zXBHWLeRak3YVCayOyifFdM6Tex2GQ0ahAnkjTXoicI3PlTC+xeSyWgxBVQZ7lf/ndMzuyZZb&#10;Ri4nJpdssSrs/Oq9FNDfpv5bJ6Z2MTvgluexWjA8bQI2hhuT7sUG4yHxlKlrLHxvUg2OCJpzFgXh&#10;9wPAOx1f+9eGtfuebvj1Hez+9qA9lm+gt2DwdqRHaq44JumcV4HUzatNV36znm+/PLtvrGSH+KZy&#10;GAPqHokelOE8rhyI/eHY4fg2G9sM3DPnHX3/ba+7GIcroH61K19tffcLl/YgwVpJVWIrVTgX0gJo&#10;x8YE9MZ6SiPrSPzme0F9udp1JhsHX5AeTiLv2xrIxCWm+FA2JKxO9bh1t9G7jt7CbvSWzhW++q5P&#10;Nflum3bM1Cs1/koIR+8AJYXjYIYBDugfRFMCarw1Gu78gbBdCwD65yU+6v2eV+CRdSMSLOHswcXE&#10;whmGnyi1FlpNPL0K+hGoyb6OUj26CDKRxZSe8rLH0fYHUE8CMmRHjxK9kXWm55nxwGlR3J1QNGLw&#10;CZ1KB+genQRJSHyrDxosDgp24sRmXbApAEMKcqAMkQFkHyCmLqCe5jPT4lG06GTIAWmStC4OAkFq&#10;0tpT/vzsJPFvKU2bHH95MhxA7O7hNyKjZ44+jSAfGRmvvUwUfv6kCxJ2GAm59GmNaxJXJ0SZ4z8B&#10;6FGVZ64608Pf4WeuS4EpbhmiQ0b0L0MsB4BMr9zPJ3VgrMq5GAorgH8iy6utAbVB2JrZOe4NtRfH&#10;1gSwuqtubqbMYYYND5x4IfU73Uuoc2pK6ITXprN2n/Z4jzJ7vp/W5UImwMGXIy/LqFmm8r28Aw3J&#10;UrAeaoraeBkLoh7LVdhyPjQYoRfA01b0J92Qrnr5dDZTj4I7Ps1WH1rNGoduyRm/PCS2I3h4fadn&#10;4EAhvhMtX0OCfZN7ZLr5qGvQdXtflM/cxW79Aav6012VnbWRfzsD2njYrZGlRCgfX2cX6dJy2veB&#10;HwTrQ6+2CflgR0ddYVf2F++n9J7pvfnV/Wtxz7xVBC+W0xmneQQgjYiCdBugp8qLYmEnC28y/h2s&#10;B9VUm81UiU1BEzYA27OfK9N7u0p56pmqje86AL5SLv5HUIc0qerH9EyhMMX65ugukSv54i2kuW0h&#10;dJbSzgRXRFs83NC0QqAojxda7lOyg9xXjTyMnjbRsf4jpGKODZDntiCYZDb2UVCFyl04hKZ0N47K&#10;uSbxZfjMX0xa0Az24uIi7bYkeWD+9ev4PKMzSE8N5qYPmSVy1MgoRHI84D4mDP2ymXwmUFiwWEuz&#10;mjALtQ0z2+jj8+3jvCmwUY0uZv94w+HrzqS+i5Yer7eYpmMgUHuMYj9Ream78+bt2dlxJMrnz3HJ&#10;C9KTuZbwufjtJ6iAWTuLq53R8DAAzFmYgMAwUXRlLxIvoL/YeNGbc6a6ZSVUBq/PPiXR8ANv5oss&#10;gQX/CEUL/lZhnv7W2VBWDCs4ahdcCrA7mPBW3oK9Rjb4MBN5RgLG0M0svOw2IK4BzIalIxMCbMSG&#10;2XFL5H3NCt0GiO9E8eHZV7OOM09+4imZg08BwjfBlsMvZlrwsajlvkK3So3uXUkccRtJlHxU63hG&#10;yo5MEXdrCWaWMpWopmaVWZ/uSmej5x6ViYkfSO3HKEYfZgU/DSKcYmfcY9VCAGxab3+Q4DsNv0Je&#10;pWf7nx/s+JC9G9eVCu+/vfb+2h29/qNeBXW22Z59LFewII/mCvZSfH3uurm/wmvTzEt/V2vT3Y2Z&#10;rVZre8BXZJbunwSHdXhIL755yz2jvPbVl+7ltjk2rqmOPks+VkQQyAWJvkeFPobe2WBpRorapPQm&#10;cZVoOUC81RDfzac9JnnlKgeLYqZCeV4tN4fV06fkE7zrJ7E2ws+IK8MqGGslh9C9U31jrZ5tUEOA&#10;eojlSO9DKx+uLcQfpFrDNU0/L9XCJb/ms+trFEv1RqabiET6xiOFKdVaTQ5FbqLVtSWpe03d7lRC&#10;c1z5D79uZcQkPw12vMK5Hb0x+fhRKTf8uyjy+DTV3NdL+MOknRsrsKa7SrEKo89ShwadtoVjLM8a&#10;aDfhq47oasuUy4kPjLBO6FZKkfIzKxRUOz177uTobxDvPGA+an0Kz6Q7gfw0kk8y5kw2LELc96xY&#10;kyuMFWB9CIgPRiaCrkirRTvnld+PH50lq04i+fQnSDuyDoU96tTlKY1QzFdqLFgBFgWTPAqJyN86&#10;2bG5EGeJPmAl4GkaL978//jiofpjHrBiyzGo+kHANS1R/gSQo1NplpgsOWnw2b1R5vPEtSeVutn8&#10;9FOGt2ohmc7ZZDBWeR4rh9t/y9ip2Ichq6qSve02guUSUfsINk/1EDBmjCGIznX4EDTuH6NP4gE8&#10;R9zBv6rXNMlwSxM3VYFkRQNngJcnF/1/+IDFoqR3Lk1jAncU52pI07b1Ht58nWbgm3/pFzyn0EvM&#10;YB4SDp96VBZ0Q5INQCuimiJqNm29QPVPGSnBvaJj5rxGgTnSnqbZ+itxAtw9E6Hk89SC0kITK/bP&#10;RpF2L27WWXN1dwdvGrADdEGnZkuuX1u4egW4pkJbYew0pfZLXrm3bPxHyW4FH6jGqIidDfJS6cMy&#10;Zui5LzFT8sUdQ41hJtxe4n6Vw1XfIU3JKJRxVgjuDDIJPfP5wtqaGvM2YdTzXjHURzCxkISm4N5e&#10;NXU7ok5jtYuebMY6gmw/LFZBpegPF9egvp7aqb3GNu3PfwfbG/uQjsuVpR3TjPiemqJ0VR21eGrn&#10;93eVLF55KdbMBNU7b2N47NzuerO+djev5YRsrSomhdDZKtYhrD6gvkhwKovCsjwwDn5O/BL+Yl7S&#10;IP44JaQCKQoGPY7JGRJQJPiYIqGJKg4kv0ZMj7B+fh6T6SuijygcckmpUJ0G3j0KXkZSD2J2DahG&#10;g28d2vNcScS3Gz4zF6e11h6VxWBIMBzu4eGuDIJvKZeIgziE64oAC4VbnzVb2Y7dlkjArI3HrpsE&#10;JsLEMviZOUvuiCevsg95HAtJ0nJXNjMWbUQ2p4VlLVKeP588nkQ+9YqowgOXjCDcs5fnFz4drind&#10;42Id4PL4CL7hhdjwqcnmMY9ioy0s+KGR2KhzgFHWcHyFT7w9wK0MPIEMTJHTw+1KtRkd7g7CbnQe&#10;WQZQWR04+24dGnadkevRp5gFx3rzKm508dAxziPMV3nW06MAJouOnsZzLaOW99a2kRN1y+ZHWJtH&#10;BNzJAMZiQR05OCl4kXqdcHb4kaVTOWEm/xqYJL/I2otYMSOOi0NhVCRbRyYGpQiOqHQMhzuZlyGh&#10;cs1G0NGtMAe9pTsIrg6S0zwWnh8n/x/8b/+3fvqnf/pBRX+NIH0d/2S/KU51z8E8Su26P0ZgbO4w&#10;FrgWn3kvIYAcwH6yHbmxoVBcseQu3HckSZ5heWghq6dxbD1uIE8TzylDDw5BpjBtCRTj+NEruMAC&#10;kGVOeSj1oT0t7UB35AYzPqCjsDvljCEGo22wQ5p954j3gpkIxrd4DQFVNmIYmFL8nmSnp59D6ofd&#10;7mwI5KIPHLbj0BK4gFaBRPyHvFbZTQfIHmpH6NlVdO9qFOqEh1nLfIhOuKHkMg9OgCNqbpmZ0MFy&#10;zrPpMtv7yZWh/NpNUXiGs3HPOBoIol1dG0Q5rLhe3mLdSCfdVyPfe7shZ9XGlzrvhGuUh21NZCq+&#10;d8qK/eoAZALG+QcZKP13J20NDhPjtOxQ3Aepv1SabIfXZjBJyPAlLHQ9/jqDsn0G0fET3WZj8JyB&#10;FiplvYSvLtlwSjpDka6OjcpxScCYznYRthh64BM2UWB4eXGZMQfYPJIMlayusAhkaEl0NfSd2nEF&#10;Hp5dRocRYWDv8RjxEXOGomx4Eb3rUfym3XAMeW0sWk95C81pZNeNjbNEprxMXuRygtzQSjBcc+uq&#10;i55j5W1k1ufbBuWTLy+q+KfP4kIfyfiTT14QFu9XjZ5vrF3c0uGHXl9a2e5xnPWMZ4+XfgT+Kom1&#10;gcF8BAqdYpgDwriV6YE6HOhdBqzkpnlxR3GApBFIEWAqx6sZ/kWxbJ84/Z3EZZB6Px13P6ewSqd/&#10;TawnV6bH/E4VTfhTm4LjZ9vnNSZ/Kw+5gKQAym5hwj3ChWE4qbwMaWPTSjZ6uLT+FGfxoUtHVK4Q&#10;I+CRhPD2SiPXyQ7RETUVXd4m7ZxZ91hr9A08YigA7zNS8hzLwcSFkuEr0K/DZUJfzwVbSuUK6qiD&#10;yPQA8C7+1/zVSosHe+nSl87Ghp5Jjtx6YDi7RUpYrCHdI+YxiZ8if2V3AAKKI8/gvUuh3WPotOyE&#10;siHZxtTiDeuDvKjf0BZRL4vCjkZX+mItk2KBnWREfUBJ/9xdLG9nCoSDZ9s1fVgJ1sCp5HywHeJh&#10;aXEVnYPtNsZs9MohyXLucjwq6vw3oKp0KtoswCqh8YE9hNJrnHiRTOR3nFLNkHZw/ZSxceplPmaV&#10;mqSTQtRvhBk9gWWlSpi4EqnMh/VVA7aXlbx5A4JvpeoN1BFbQQA8mBTvpzyl6+BE1pypxQ7Zt9ip&#10;pgQPrwXnubPLpSi53Izt0MxXZWipNYvlf6ysHIyIu2C+4o4UFnrF5jPkrJsQpEOtLUpzZVcmb6TL&#10;2L9xJK7v/fCiWvGd1cMuctuUpeBjfiMCZhQmhl/bCvxwaMS511bf6Dyemc8j5FmODVmw3FxCrNPZ&#10;TKmIziMqVeebyMFRBicteGLZzy9fZa7IoaZKOU8A413NPALkLl+oGTjPYMFhJpjjZ2blsSY9VmSg&#10;TmkyIppmBXqH8n/YFw5mOBSZy+TZx9uc+Z2Csx2W2YcS124IWN3IwZ5HyZEH31AMSw+bBc84+Azw&#10;lUrgd6S+09EtW90MP7EvHCe+LqVpg/6R48+Mm8/nxBviv4b5IOPOt+lt3fLT5cTmacUnOlF1PUcu&#10;O/fsefIIIX/ozzje+LBWVoO1PiyJ8zAZMC8poEIh1B6Fckv5GXamCis7msroUdWERYDXlKtA9lYF&#10;mG6Y3ydZcSyqlDbDirEWI2A0TiHuEclJQFobnPE9R6GY+szFjVJ2nKPaUkRDfvJgzTpMLFta9Qur&#10;wuxyDrm3wXhLgxUGKg/OAcgMukfZ1jTCP/wzgPYypPmGUrNYs8ycR4FBNfwug427DxXMzGEnWAzl&#10;ewD4bpiv/Yv1gmRI9CE5QAxgNQuJoml8qfpJifBmeaoKV8ZZTrN8ZbVAxQo/7L0H2bp7tHuoENK9&#10;3hf2M2ydfl/hohxuUWS7rkdIuHUc9cnaROu5sj0ucg/bjbB++FDKPk62Gx8wQnrttMuKpmp2DHjt&#10;PJY5JH8gqNicY9VuSs4cO2nU6GOxpN2fKZkBtYYmwdS5I8SMk1hdobI5eItiEPrV5SgvwSwWKPjX&#10;eFbXa4wsDFtc5IJSBBrZ98B+yIvYUQXUxXxxYf7XDbgKkVFZp9Ga7haiC9VLAdDmK6Cr6NlSzXv9&#10;krCdv/kz14O45Q+8vXxGeYV+IrWtnnCytw772C/N81V1CAvRfSj6b3PdxVj/DS/hFhy+aXi/UvXS&#10;0zIT9mDUJx2e4Foy7zPcWhoHCrpwA7KkdppmINNvkpa13Oj4GNJt9wb8q5Q0cwCLQmhfophS5yNp&#10;2OK1HoA0GOxdhMt8QAxbFMIXr+J817C38k/0I8W/80TSyCEHuqTMmvoQ1lGDTpLPn1D2LdXs9Y2H&#10;aVMbr6An7jMgtE0m5SWkSj1zkt5QWi2JZmk+uBRj+Rm1YXRMgDshO178z148PwWGT07gJBJVnxuO&#10;n0aaz+LEYwDZXVaAtmNiPz3OGubEPD+NViPReujEs4XIkG+eGvPQW6teT/v8y+lS5ZBnYoYIxtaH&#10;LrwPErm2eTUNjMW4eebZrG1c35ViBsjc6/Q/JtCjCXTrUSFh4E2el79aiF0BXcf41o+HEYtHYL6a&#10;A0LAYU025tvx8FFDlv4fc5Rif+n5jfztqliUgcXFKN5JNg8CdABne/MllnUdyYCOhwEaZ7puU/cP&#10;UZRG9nOWWW/HO2SASASFKCc3B7t3ac4fJ3zoG4QApinsAql2PYhsTdz1Z/M/APwiA1/j38pFwrD0&#10;Pato8mHBSvjbRFL3emXErDxHPe+4dhVmbqbr7jB2jImR02Z16KPEHeRlaw/d0auzwodMgzorIpUp&#10;rcj+plEhSoIKLd7P56gm52DZueUJLaUbYOitUFL1WvyhIWrwqfZsLfHyxx69HZ4cWAr48k7B+p6/&#10;tL+rFpX33zAFOBev3rynviemShCHN+UDMlnOJOnV/ATboR9awaKPcYKqVc8Bm35WPliga7fp2wCY&#10;WmUoQgWQSsN2i6f64bV/M8OqH5nDXJKBlkuoLLj5sllpg9WvDL1bjzJtwyuov5CdYv27WyrKt1P6&#10;OS/usABZHx9l605U8d6+C101N6gp9bJ59kavW060VHy7nvtdd52koO9mGfMB7Aj5krSL87qmEIOC&#10;QLahkUukWhuvpK0KVAfIdmGNbNKev62Tf7eKV/BW3StjVIccMTr57DgbAYm4pMVGH6TIB5iirTKe&#10;fCxgH8VbA/NUbskGiFBf2MZY+yZ67NR0YSbNVoYrvJVFigd0qZ50PFnpGQWykhzh1YRxPU1IfV3N&#10;gQXlyGreynaoMKjtiVy2mWGluHfBeA4pNeb5QI2vcmQSuZvpHjaXMDy86qy1Cr9bT8DI511uGaiI&#10;xWTGwVmP8jbIE4HqGBTgM6EkKCpyMbqCdJJUtfQ/eO8uQq2lBwzKmHwScDWbbGsWo7LO8tZykMkn&#10;fkEOUQ9ENSY6old9JdTK11ELR2278IxqHTcRkT6TQOQeCFqTecUXlRl4rlVhln0UnsBj6OTBqZDM&#10;LltG90PZKDMIeoiYbSA1bJEug+luTyvEEJsDSw9X42uRPRgy9pflcLK7JJTwJN15+Wcy4Wc6j3bL&#10;kFdxL7/J3bIn2Lcm70fVU8I4pxGGIwPzgjCOg/APAL/owdf5d4UcFY+cf52VIFJjDyrBYksssVji&#10;OQYh0VThMPei/tbmPJik3c4beYTg1eQP7DNOsQTE3TVKdUTMyojiceG52ADNaSObKspZbf5nz8FI&#10;HSA39w3pH6j2BHp0+VWhqnKwbdcCwJOFvckB0g+L9cI012aM/XBYB28dPbk8uYJjCSQHX3ahHnKO&#10;pqCsw3QuCAXP8e99uSKIpSVtzg4NqE/YJqEP8uU1hoxXo7jG4ul1+KX4sB0d5pgq9BP0z4rX9mzM&#10;HLxXm+L8HHi1tuDCMRwXYZvjfgV4uB1gyyBP5fzCsgxnIfLJ8dAaIIqVvb2SVDINxXgp8AjifruN&#10;epZB5mAmwnsngylE3CUslrMWshu1lrCzYFwZH3pSnsQsuWdyG4BkzFWgsXtEd78J4Zs5dEfVJIWj&#10;fo0HMwTdkQw6StJWtkFYuRwuqpjUMDy6MtYLKIV/Iuo60J33JEnl4Fmjjwqwclo9PipR0lcqyYJk&#10;2CBqpL84v0CwMx7dLPVjdCNNjjfXRaCTj7jJJWgROLP0L5VhgzccC9kj+K+CdLcJ84N6uO0zVL0j&#10;GH2gTPe49ByMz4f4vavQVYLHWSzaeLUqCZl7LnIAb7kvSvtcpl0fuRtoR0f16PSMGPnE2gUOI8qH&#10;jTg7OTWnHvloEa/DCTmTkZq9gw+fp5Ydj8a/IZfl9h5XgKnI/pS+gcomaINRMJruRSL5TsNtwFcK&#10;8Eg4HqzJW5SBYdoA0VGJZzjuHrnpfJU/FRtGiehmi78k/AGx9ebbl86gwBdBFcq7G1kamADCKZku&#10;6Ma22TlIpONhwjN+4huUvDU8+U3PtQsw/LHiUFU0PR7UlScl4jDWPWCL9RyORv1Jt1kmK/3oITWo&#10;L1oleI5yMCj5rQvc1wPAr5n42v8emichI4ejwAfmVK6V/PaTHVEfyMsuYfkhj/CL0JEDPS7tHVQq&#10;jPXLar9moyzUKyHrvmdvjn5U8FiAvV0jWnr1lGKUNvoBW7yynem6enSLyrxQss2zF2w73pL0IdaD&#10;Hioy/EchJgn0xIMyMJ/FrQVp4X/Tu6OTgGgiWzhcQV0S6Qy0p4trdno5V0yQ3e5cq5jXw1l1m9LF&#10;QvOyPto+h1kqd1VfWkZvW3LlMx4fus2hd5UbYkoKxIXuPqQTrHpu4w8qUtBy57/g4cyaFmbguzOj&#10;bkbOoMuidrAqEENsncTIWG1K6b+zCifRPxHiF8+xsLamfa7Uq1mXQO+k2hhinEuGB5zjkyg6hOI1&#10;AKbMF8GdkHNMym9S7hqAr+JANdDwfyyijBfKcdd4zVLaL5Pg7Dj0JcGbXwwWgldGojKCxpdUxoZh&#10;W2o7N4CFKY2AW2NwOhw0yqgukrFO9iUq4C43/N/7ZG7HPq9ghzqNIfIXRUhJ+rZWcwMM9NixvmsI&#10;45wqiLG7jEOXJ0ve2dNMq4pw+CxtKzKXKWKbzLsmnGFf6GRAUKKxagicyNOgY7Bb53/2BgltzXsj&#10;Kse9PJHu1bVrAn6W/PkUlHv+/DT3A/MpbkOme1MT2qCl6JEazXz3Pkp74wsw5Ee7T/ogusaIEjKf&#10;XR+GIPeG8dG+SG/zBrdAquedALRkxoVXCD+BP+OjRxd6NgCAEh1Gbrb/uuzNUVWwN+KR5dPXzcMB&#10;VWETGirYF3Jw2g9ssy5wRU4VAj335IpRGFBeiIdAPcalkQkntj5TLZF0snnhFNhjpJ6he0DhqupN&#10;D5X6DKV5eaxsvwOJZDdXizD7p7dVx9NEuTrHaAQczkBOYHEDPK6kw7jJkoX+enh9rWdAGUsyNXJW&#10;t+ymoocuFSfcc5smuZK9yjro1KZB7aaSks8/qG2BYsnusxExGMtL35ggjuLqR9kKSZJCh8gjCCho&#10;DqSLoL4HF8tg08iUHRuWYyf0wexvz6XTohS/ay/QDW291EKEa0ZZJ78iM1BuAaLPh50cXz0tpfV1&#10;7SrHBK6QQUQOuo7WnRc6M70R1jWRKoije4zlVk8ZpwqCoGi48HVg9aCNoMH2Q1aeGQNgVhatPnJD&#10;L1d2kMw7G6swWvReu0aldGnDXYh5iqrFPq4M3YjoOmhWW2MrTiJz5uRAgzpEZNO2q7ewIr67q5LE&#10;4dX1xU5BiBeLazJRc32A5UB1OVHSwgn54VbxaJLFMSlpH1Q9fwp5oY8pL6WqpHHlqAfYgDylX/UW&#10;/R1m1DBqJM5jBAzJPaFGhLphwG1TjqMpgOshr20+Ieked5R5QltmFDJu7U5seooQ+RpjLTnsUkD9&#10;5CSSuilfgGPaThpb2BqnxmeP/tk1SJ8i31fGzdd2gz7kj1qI+lz/E8CY6zGdsBb0053t2hX5u4s7&#10;dJkHthNOgrwdL5C8oQAtQELMuqXgUKpHUZF4eiPXKUqGW9fb12engFuOaPA++B1wTxxgronYXot7&#10;HoTxV8fxT1KO7whPczzslvWdxlUBRXeALgFFN3MRgI6NP4tZpoprKFwDP8SHT5+GYUpX4zGXUeq4&#10;l2iFV3o1dti5RSU8BqCazCmeB0u3FEv6VOJ53p1JtV3XIgPOhsOyILTLBiASs96uhE6gJCEASdth&#10;t2l+q35P1gHms84BOknavsekWF+vlyYNyK1xVXQLUMl+47OzWrZwYAVqRnXVoNWuEcvvn4PbCgkc&#10;ZLfZUNPMfvZ+7qwdAeuSx3wGPr8ffn29Z2CoLCffNJ+hRqQNl+QNPWeTZdEbWtp9Vw+UYi8/pBr8&#10;9qc7fhExvVFKbta97i2PTUlk6Y4/FfW6j22zbZXKDkBrm88npS9A8ipwVEjkXrdyT91Mv9pyHYby&#10;LffN6Gg3jTFkB8ztg/QQ5nm4+LrcwQ7Qr2C3RLhBzXyrArNDljLKPYB7oKk5rjtSL8jFAI5qOwgn&#10;N/KBRKoKkh44lXtMCk8oudXnjmHWP1ELi9IbEW/c7fm/CeptuTOzF9Dl5ZZSZCauk4rzkSN1etX3&#10;Fu0G8stJjNwDRuf6TWcj8s21ai+xnQ5zx+CXrDwsIM1WlG8nN6SXClfCRrIDXZxX9aAgmfxBTZag&#10;frAE5/DRhphax/tn4BC70Ub0KW2fUiJTWF0aPM56uY8ssW7DtQMWp8fYeqkgCgDLW7gYjxL5Lt+D&#10;wJSvYmgXHdEGQ6ntAxjfbZw5PMIDy73z6NUlJuSVaAXpPL2nmIo6nQ4koBK5EHIcpT2VVIgmr6o8&#10;3wbvM+F5LBnn1WasUwU9h3dWA6SeNt++iSTdAQJ78LV2iiywLRvTdaz7Hp3NBcq9RLE7f6ESBXvc&#10;19Gh66MXGRpF8+Mnn7yITx936RAXHX7GkkS8RegEviOLxj3+xGL1wnQgEzhPNjpR///f3pkg2XFc&#10;WRYDSQBUl1ZSrcFqN2Vt1lvRAmXahlbQZGYCEPueczx+onYA0eILSv4hwsP9ufu7b/a3VMWl8Tcz&#10;4+9Gku3efOXEnXUeAR1w5Yh6B1L9OPefhoEff1wdAoL74CuTbDiCdlTBr+8h8cU3jDLVBWKZWWsW&#10;1BShMXhvhXz54hlCBAOrBGEf2BhnivChFMuYcKA8qpphaFCyvtZ4thHB6j5y3VvGYzXytASQ5j5e&#10;jLtdueQIXQ/ZXdvP5+fVTkAEPMtRcNbGQN0bptVnxuvULI7a0LK52DJv1sLGqBns7DuLGRJXtUeU&#10;r8EtSHtn1d0afGT8rl8PHqESr4fSNWBdJLUxbZVyW+B5bKLxeLiIG93doBJmfJxmP3io4JIRC9DS&#10;f9a9ao0qCb5670ISP8x0Sm7oH+q1WO613yA9wqVtak2Sufhc5Q5gYK3qfvXkz0AXnuRICeJ7KN06&#10;fmNfPinT8OvzQ8or8dontD3UE7ntjE4T6MpUHamfbiA9aDC4pJxjqNcawoPUxozwAyS1ktm4dLHx&#10;+vXAFcuZQVU9xWdPOoOSV1lA+za0Ijo6oenamWKHhTK6LPOxCneAWjsHzDXEAB5edoQVBXnRFNJL&#10;mIOOYeR+r83+nTZ7ZxX3MBmtTl98tHHehOCkhqtM3sNgEOeNnTI6ZZfzCGaTf5fU+AiDAJVpkiQj&#10;VgjBSBrtpT3K/bFR5Z3meBI3g3/3b0RyRMpbrgI+XpNz+fxby9y39gxGG1eES3uC6mq2kFfGgSWf&#10;V/uMcGhNtYm5aOQIHx5Iw+gG/C5Gjb7bTRgFwHB33Zp9pmwtUvK+GKxqqkDLN8BusWmUiJkFPyvx&#10;yY6jloDLwDjzkz/nktiNZBK6kFLrccBjubX0CsFxnBC/B6BQKxVcCx+Ntf27Kns2/xaI2yEuhWup&#10;35/3v60OzEz9RYkSBi+9qGenyj5XMcfIgqAE+4HzG85gfjlopG4hK7zTrA3eDNo9PU5DnWsFsWCO&#10;AJWQXUXNAOV1KtgT7wZqssKnoKuPuiGwupuwMyP/Z4QMB0NI/wruEmmUnQOlZ66Ewto3Po6GsfC9&#10;DEqHxTmOhVDNlAqkDrfYngSiu+rmTR+mI8m5J+U/LMLJo+YYamlnTthWaFzLudAbxbDZFQgKbU7M&#10;D0TtUWuIL0wVqHgBTy92T1Ooe+4Ry+wCcN5hmnbPQbPgVc0SqQksiPfu72wrsnpTm67XDfAPUny/&#10;b+BYl4opxuRQl4tdhlt5aDWb4mFB7EnrQmB0ubhAWzdHpd1HbhKZxACLdbt8vQW2zoK6rEmPW19N&#10;xqepV6gIYI7ZVGWOj/J617e5eVmwHypyhm6X64H2g2EinR5Za8TYdx11AI0WNtQrkc71jbQd6Atv&#10;fPdAzd3jZgbytYMdYVnNltginVbKGWnW53X0eDYOxuEjOFlBhd0G2Ms3r3vU0WVOchUdb9aoyTUI&#10;ScwWS4eOAclLFI4kV9isRbGPsjEV7jrF7B+0NfIAUeR0AiPBo+v2KVPBA4P78XX19DEwjhUJYHYr&#10;VCeI8EGOc/Hpxrk3PPe7XamLnScXkA8XA/aAZ3yVAitFY44zu0VrsN0lUuyyRbnv4xfpBclaSPYw&#10;yz+fHAfywSVcsopEjWCebu1ZbhmLBPG5Yzqn8Qyu1gdGqsGeTl72FQSgZw/+en55YUxUOpvkgell&#10;0sQAEjT9jXB6KqAdnqsIRsFXYqmJtHfNol8qqE1Tz/aPqQmpacZnsL+eEZdHHAlRfwz6SvveOBfc&#10;h3WhJGyVPKSE3b/IaSrDs2epfS4Mt2FpP0RxlfqXmvOpgHuRvH7scAbCVqd27xbot1atSzMXO21y&#10;6szb+eMZFyfxrB3Ua9PwSOLSWD1zOpXwt8F246chOaudp1Z+B12fCLvf/vBp5gF6RB3clW8h2x28&#10;dwtzUE0GgEnRadEWhCfEsg7XKFtoKW3sCi8C8jt3jrJCLdHRkHNuzBMhpW4+9VX0wZjtyWzyBwh+&#10;6SRusyyISpgIeKtsaOASt9PDdZTIQbGZdNlHCsNGTT7hRD3zh40r5LSbtKBXHQBfD7SIz3AMLiH9&#10;D92icgXsnkdCsqEwRR7sl2LoAv40DPk3FXMxHSGZfWP5+3bT3u+/TwrAhkw+YUqvNGv2FqxTm2e2&#10;+qPUrSCDEbQhhsiXDXtrQ+6dASBDvdLwWiDmBYx4WOqFBLWhojvi0ACchypbMKcXDzhgzIL1ntdv&#10;0EO66ARzVUTWGzXU+thvbshBa8fqXh8FwUDmaAMiqyq+jT2Eg7OX5GH+dHqX+j6IUQNjF3Bb+HoM&#10;5PD58MONw2U8Irlct5nDkXyKPDHKg9CGW5/OJNI4SCgoaKAWM2UH/jVGnFmABpcWrlVVm3yp2zzj&#10;YOf+kzZ/0fvMK1c6Fnf+WQenKw4Qq6Dqe2SPZGiIUch4A1umxqZzXW044ZZGw4krUIMVROmbGjyv&#10;+pm2farXDfZSo3HrtpKGtRSOZeJWHOaZBx8H/NzPuKWtqaqLXO29s8A41RZE3+P4O74t+x3zFQtV&#10;9r1AaVXybGsgjxlSbjx/giajQABBJEImsjOKDir9TPFX8iYABrRbKrpsJihfq+V//xY3t2sXMpa4&#10;mfckN01gv0n9PGX5ZWeTkJ2sFyD3KqTCZICsQ1ncfP8uQK0V688EGjfm1HHAo8qpXAH15n3fJ8Mm&#10;Am82CPbj7OlNq8NUuK9jyNv72dw5ggpJFfNCwkiU31G5hXbX3s6bn9P9BbQwG3MF41ccT1yFrBsH&#10;B7mSx0co3BDzw8cfMHt7pA1QzdE1U6EBak3ob0x359Adouc+zkqP+WQ9MS5PJtAGG6Nbtpjix1Zf&#10;I1qvzOTfwkRYHBHXPpYCOrzqgZgBjJ9b5r0RCQotIyf9w7WvaIWP2p3BZFsT1wIG+4azdOF7+JH0&#10;xUO7TY0CNQOE182dgaQzAQKzyCH0LlWV8NhAQJt9U3YPe5nxcKAvgyJnFZtEBjk9PMn66COTiNJC&#10;An1Eg1NOg+w+ax6sK7S9S/SVGGFpEUmtksp7DHPXaKt71fxuDf6VQX237w7aKKjC7+O82mvEeCNr&#10;mFWBCkMybHcsQ6Q45cRlJHzjqZTxCxXDVoe+n5I6sNfpghX6WfCsP34sfONoSijil1pHE21H1356&#10;Mc9+hJorFF9gHKWPfz1bhN+gY4U2F0gbSeeCPeLKJcQo6x90UggQuh5TeEC4ztb/U5YfL6ZcOY4p&#10;KuGCy458WRTIG0OiSgI4iO9hU5AOdZnEMhCByzQRQErgP6bZCDOlO3E07W7LfsY1yfAyeDBbKwXm&#10;ay3z6/E3qnzUKZxNeeK4WkC2c5nUFoRpNoEMGLaXLAb195TaQzy1FD4wMK2y4txhCo3sOhge7ByY&#10;UoEcFI+GwXzWCP+mYa+4QtJVUyy0XgKoQGFIeWLLycI3akmKbwxTcs+x3hq+B/kJElxABP6gV8qF&#10;iXmXnBoFoMuNsnDLnFPUIMv4CQIHnIRuS8vEiKxHV4K+S4sFM9Mx1RAWxY2tXkE0qWPN7PscqMl5&#10;SXxWb+OAmcI7drjcnj6mvBwEbRXk5mmvnt6PKl+oRx6IhOC11pnmQyw2L8kL/PDQ51TFKTeLbIi5&#10;GLnB4jYqme5pM9Z01pIkNplg8/ZSZblrUpLMAEt65YriVLqZ0EG8Oc5hBhwZSzjeoMuMSQvd4BGf&#10;Om+RvVDq08efh2QU2SVVvuNw0KtX+lab2L+qY7OGZ8mfbaBA/R1tY+Lev2ZVX2ND7ckCxuQXbYqd&#10;hxGR8kppnRltOJxmFhdOdSOoZyNlytTlB6QAutLAEWusmDui/Mfs9p4sJyIORjGw63341yIDNqdl&#10;27fCKAagGLFPa2nLZb3FdjIny6aMkBHkpFF8NJtEY4giu8yMR+zklvIkUHdrx2I2WDiwc2BiQVDa&#10;0sGbdp3s0JOJnkA2ySYYLztJHAYDcqwcO9xoTefOwlbU//c4RGXZ5AyqC5kQTxP953593xTIAi3z&#10;Cj1f9XVR6pwgHMvq9ahU74IJx2PnWiqPFV24CMYfd6rjahOTS3MjAkUmZW+49N3sAKnKB0jlmUft&#10;O+jo9fCa0Oehmk+905WFjMKCTliR2brkvTykj4e24pupdG6hypEad/o6iddbtblruyTxwschGqQM&#10;bVKvwUweKKW5wm2fOijqgsxH6Q/hwnVGpPzhM6m9f/XEupVGrqkKd9nxSpgA1hC9Dd++lPQj4zXt&#10;yu7ZzYIWetaJLchDz69p0jGp4NwZvyQwxoW44Oyndipt1dE9yoztIO9gmFPB6JV+aNzD0AL1/W8U&#10;ysDwSvMzGoUMF6SzSRM8/qw0HRwVKUNF1z9NkB2jq8Yi1xtQ70I9Cvm4Ko5k9F2uxTh7zAAF5RH2&#10;zeGtRsZRORY3PXYCWKJa/p6vXoTKJCTsQBfa31dWC+ZKNb9ZBT5jDMjSIL1OcKSizKSPoTWu5etU&#10;EmufEXA3AUiXxEnUXJsfP3yketrzixXW2A/YbMkvYGR4xqlG1VomOROa6aoH5LBVaDAzJFAz0LHT&#10;8P3AJhcwC26Oc+L5nSxVukWYoNcCdV+/vFD51XS1SRlG5hDpgLdbI9Kanut+n0hYGF0+v2hsRw8Y&#10;3Qzc+YpBvp2fx/rNYs2WsIdivyt3Ns96tFqw69gQBtO8C3aP32lzf/j5U0YpxgwWP69La2xK/mir&#10;KX65cz+usaH/Lpqqv4p7+7sIPB6tMRzw24M+P++Wde3zy4vl4XgJmjExxKZ2ASq+QLv3GI2M3EQJ&#10;5/TbHYP7YWLHHz4Ryd8GxkjgZsPOYbXghHQL5lh6yyh69WYKI6oeMY8UnzGNUQXaWpB6oTYVE5U6&#10;0c68VENnDIPduFaC/sePP20xMDrDGwnwKNCHSTFtGLZgmR0j8j+tRAFCHGrBerX9u3WOlG0/9crw&#10;q4UjYNdtzBvgv2FQ3+vbMiPis8I0W93ZS97LKMfXTK065Tdgh904LSVIKsLlGmuJ4EfhZaGIHqzm&#10;E6nxgMqEyl5hhAJlKqdf0asDhDV0+vTQaE8viUxmSJZjU215bZl4NzdCcEk7uyawSb0VdDVTnjA3&#10;gUVTwTfGAHupEvmQCYQbGsXgZ7S5cHJolTNSMSY9Ss+6MHgM7I0cKURea/73t/JHw4RylJHOKLv/&#10;Gu1sQB7/z+ZPH4gVEvZMRHRgTkMvpSp137C5Cd3fC+yhPdAej9duD1+3+9pmHSqxctgKMp7AYpy9&#10;5qtG5fYoAHBGH2+XeLoZNwVALChJ8AFuMFAbB8JpbLbEv0jh/+sU73B+0z0+ZYpnmjhHnFhutFWM&#10;56xJdfrZpQFYY9T6DsM7eXRiwyUwnIeA65oNtM/HSDXsr2N6XgehxaX4eOqmmVx3xLuXl1/t4TmC&#10;HUrIihXL0N2HdRyu8usvM6UTezF+akDesOf5BQ2e0oZC8K+//CJbRkTMJrH/YLO1YKoGZuZ6dvsj&#10;LmukHYGQWvRGmBKGfUG/O5l44/hMmcVud4HWlxFfqYUfjk2eKVWCn/qarJ4eDyq4ADnNVotHwefl&#10;su9XmlVUsuY8y3X4gE9BkZZMd4FkeDVsn0yEmRrgXzG4N4uoW+t7U+XcKfpbcdaRRX3lsiXCzXBP&#10;FCKO+TXyaRA+bHv//ucPH3TPv11pnJW+XwFaQM4VRH37afjE3L1gcnmLDX9vdnuh+pyJM9Hk7U6s&#10;X2Fd5nF/iRVQWtk1Mw1MvhuCavyGP665ff/HxePtPVcC0Rs2UsIOA7TAwAwPk2CQFXRvwwBsMLEf&#10;vrPsBpnmmhyJOBUerMdihHlfqddNKzczGQFNfZYGBbuFQ642H14hLWqbiB+tFRiu7x7sI0ny8DUa&#10;Yi7WuaU5bFNSw4e6SVkf9y3Q/maxkBgbjHM0799z89Lk8ta7fu7Xd0+BrUoD5S8un+nYuQtG3dgq&#10;3CL9NvZmGmVGTaFkX+2iJyQ4XzI3yuuEtEtBDJaFzP09jzxSostdBFGYqObdWdb4tooJSo98lQdO&#10;Vl19rcbcBeHunnwBYS8Nh+5lpR0gP1jrxwD3dLL9982rPRZQ+b7gpo6meL1OSD0K80MNd2MhMieb&#10;gI7Wg+N2saPBTmk5tvc6n2qurihLuOrY63lnyIlfdWm90VfHh3TzbUW98keRe/RREYQpSC3wpR5/&#10;iSSq7EaBSzrMGCjXBdogojl/Ig4vzYqwdGdVU3zEwk6R6u/pnD5l3m3XlPNSZd/H6hMtaVGlw8g5&#10;AFkVnPWBwqRIgtVdhbEicQFRme5kMQj/e//l5bkeat6g9Gbf8zqa/JFmOIVdkM8dQNq0eM7TCoAm&#10;TP1p6tEQIlwEsymJqhqfr1c3hAGJRKqnbHolXnb0+Iisy2CdsT7Z2+df/9+WRSfNKCFhD9hVz0/P&#10;Y9Mr6DJ1H5ZPdtyHUaEyNfUuwGbULUHUOFzDrQonSu9yNiKLyRPVr7N/fcJ9LVrQJzbFRRw3YXao&#10;3TUiO/uz8GtDdh6HbRuYpWlmbV4qOeb6zWm23MHJ4HWXUVh3ueZYP74M+yVxBpUJZLid9mhq2vz4&#10;fifqMApLzO4Rkxb+4w+fZqUYEfGvjxS4nWd+J3dLmzMER+L97c0f//i/lD0WXY8ksbvMs6fku8ax&#10;33YqzUDq508/TQiwei7LZdOabs3CVtCEgNTG597F7mOoACRhdKPhwHUrrtJ7aO1Wop1xhzVC1BuG&#10;/ei/uRat+aB9G7uZYRNINhnAB/yQCzuFte+d9K8Lv9Cyhfg4YmDcQqTT0sVflKhT9u5s/K1pM+sQ&#10;sCY17ho8BdQ//uHDx0+tC2V0rsc4FFc230+OzuqAFaSOGflIaKe1fiY/8LvygeLB64khN8A/GOr3&#10;+6YZZhMjlOvi9bPs3r0YMxQnRMskABBku1kuzoUP9TBMPMbpDks5hthjaIYL6A1Vb7gkU6HOLSmT&#10;Oy7sh+BxLOA2Zn+OlMAO1x4M71aBO6q07M0YgXRtZQN7ztuLGTZG4/vPSC9NnP0YClzfqHZLl4d8&#10;cXCpAIH9BXi0DKfotK/O3F82bEQRsZlcVSMbMpkYEXcS20QLsVxBIS08gUBJ7NSiYRZ0Ashw4eO4&#10;kOVYR6Yp5uDV1O1MVaxQLBd+XjHeVL4cFtLKjjkEg81RYa12nshxtYsnJbmrBVKEJgLh8RTUGvQ5&#10;FlzryHoxzNOrMio09aI++iWa628cKy5qguOJI8krR/hCwGL6gBBnm/AyZQPd5iimYvMy0YHk7Ma9&#10;NGZzs6ivQMO/Xf3MiAffi9TzZkLWIR3OWm7bBQNsjnvPibtPJQpPGcKkfEw24+zKWcRXo5DK/0mZ&#10;+8qR8Gp7n5+ec/Mbrl+dH+BhAsc49grTjhokKSkkGGeX+wEni/ZdRSpXnVO2QmmeoaJjWOcIESEM&#10;1vGdaNAkAyT1peiv0q2W5+Eek6L13gsSv/aaPxhzwhQ7QsStlw7gMxcj9vquLfxwjs9fIFpi9C4Z&#10;zAjhHpVmvfqJb2qCubFQzVkvX3cc7YrjKpp6tIqmFjziP885r9diQgDW+ymX05h/+uEP+34Od9zs&#10;a3NywJsdItc0/fzpIykS0/g5uJby8JN1B9vbICu8j/3AqrqbAavFQcaZCjZrOAW+rLYdsfoc0f75&#10;y6aNUPwTFXQSHLYoGBdWHB63TPw998puR3olg04xNJtIBV5HQaQS/XXrw6Qlgw8NYbOkEnqzNEG6&#10;Wgs+ZdYdj79jX2+x4t1TDh91UuLlPuRDst5Vr58+P29YrZi8hJvB/bQSQCriynyGZI5EOdaJuEyj&#10;c0ds9WT9x07GUYeVqT36SQ99/7e//e1wt/s/3ysFPj/jeZKtmswl/sn65VfnpewmMvF9dmU1Sn/3&#10;e29LHO52Vom74rKpaiMWjFgcwJLKwIWXtcgLVnEx/G7vldk8oyh7wGeeJtkmr2iaSlv3QhvVEZ4d&#10;HjBYYUM3P83SlUdmXULJaVuJ5OqD/I5mjwMjCnS6jGlp9KjnefZDH0RMn5BA46COXSElLxvJZfai&#10;P/Xq2NDqec893TmhEnzpE47ClWTGg7+xSRQmUfDcHoM5jtkSWL39UJinfPuoAPWC3iNGHGHudYVA&#10;wniO49XjnkU3xJYCoMwxBUmi41Xw+HNKttnlQzBz/IjtqhChLRibdAoC1SDgjyKoSHDFcHjpeSaI&#10;0jrgIFS6aFECWuZLJbvLmKTEopItHCIHTDJwAAp/w+AU8XT3LkOGQTEFR81sTyzD0717W6DAmcFu&#10;+oxIhCcCTpPE7PQvGAP2FQuDIbF+VGp/q1T7nm+AAotUtAPpCSYn9L/gu0O31FCHUzkKXDlzWbfe&#10;FJDl9G5laZY0XVwVP2AA60h7PL6cXnNWRZPp8m6C9isx2FggTC2HdxQMyK/ZpbwYUqIdzmrdecdl&#10;4pEsxzMZK5Z5R8roCcHF4JTCeqK42aIjqSuV7HmsCIWeocvyNMQOj0iGRPO+c8INZvC5CzbbBMbN&#10;uU4m+kQENOV9X3CZGkVJJTw8VJ4BezPbPtAFgvEJ04F7CDp7GMwG3NP5JzY/Pe3MHjq24vbgotqL&#10;sj50caUu1x8b227ZUptAE5OanWsCSFIRfVrQA0KGknqbVk9oO14DlbLUlQShNsTDivIfXSiKd30R&#10;a9JcxGG1BEzg6Ufy29gqCTCxsbI2KvAsKeIM4OSW3bXIT7UCibD77c1//fUv//znP28N/sE2v+83&#10;BVYQ1gGnBupgD256ICbJzv2uSg92GBfnQRPxzfQrmMvBVrnIw3aaA6gFmFcpw/MDKZUQfIzId+Hp&#10;BYSH18QFYmutLhminWPJntvgivIudcRaTkLx1Z5UUH1o2PE6L7tegpLPuE5iaGhSycuzaogAWRH9&#10;VmaaWh026DBHaxfwlehFQJUVtbdKjc7NKO4LbEoe+0t4+etU0OSZnyNZSEE4FbZAHi/n0eogO4dd&#10;XonsKWokiMt9sCdfcstj1EyKYKxcdFwAMYuIQ8cfXoT86Iov9hmKHq7pA9YQY5BqpVEgdSjbHD1U&#10;T+3UB80owHDAuTrrMMFhodPUjE7h0I/o+ITWJoyniEzcXVb6qb2q18Bzuw+cA82Lk592t5iv8Vj8&#10;6LjEl5JuCP0UQWinsstdM8evCB3fr5AL9v/LfQ+uT7XHQ08cPuxSoWS2bqSEsUuC8nb4N0BEMLbV&#10;8UitBnvwJZPdRATV21lBKeTCOiBOrel+8+uvK2VjMsQ74urHfdeSxWsBxpevX6dW4nRoChOD3a36&#10;Paics67OyI+7H+8DF1mr3mi+Nwu35t2WDSB8yTV7R2CHMV+gAg9lgnYBAdtKMRvLuu1KyP42SHjk&#10;YJ2f4zxMAAAcPklEQVQthBsAuSfNHmuMNmywi04i3XmQiZhE6FnmYl3IG8e841vOFablMhAN/Xta&#10;+0b10Ux3tXkU6yxL68nc/1uZhtDP776h4bPXCo0jP08UNhid5fPQi6ROB8yABEJs6aDaFiR+8KEr&#10;dm8i+3BIb7xYYrR2zpTS1jm4TxMLrJvTn4C+BBHq9a4OXaWI372f4cF6A8XYv5nnPKYHAQkV6Lgd&#10;HQ7c/kFRav4sj2A3XWJkmOucXamRholw38EpKnYph4OemtyStyySb6ieRoC28LwnSSrtLmv6J8Cx&#10;o4wVXUfeL5Rvnhwphp0hDpB8vNetwT/Y5vf7hlQZdW4ZB1iBgKnM2/oApIUsV2MnkQdRyuzV+VJZ&#10;HGC5jU/+UqYm8Aa/IC0cc7ksqd/OU3x4NEo49a+Ln/0tgFzXtNNg2Nl1rxv/J4mFxirwuCgV+Ysd&#10;NU351HJXZH198mnjCAoKB4kUYb+A+eos8Fd7eYXgocQ/smJyDEPJIDCrhdJJZFFnw5AgXfJsEiFo&#10;i4/haCcPjuHLoChvvEoR+9AsKb5PSVfNkm4FmLWTCMY/hgxxXh+U2EKLWwMeYfLaB2WjQnmt2Zlk&#10;oDjoXDpt/hVekHLqNNwodE4N54V+dkldewgm64rXqnh32Z415EStTHwollNPkMKHk2/fmU0VQWLc&#10;WJ3IDoJ0NWdcm4kyigX+riSR1UHztQ9WPoBBpserqIo9FKGT7kYEAp3cZlE6KMa1xAJk3ITT0wIO&#10;ZjRXIXASBOHTSA40ji0AyYMSs0osFK+9eoouT5j3BwKhN1BkgovmR1+0utxIM4N9RiO0z3c7NHY5&#10;hKizrPOrREF6HapmFrO2J4h41hWr18JqDN59dXY908Y3pr1MPmP2lSJcX3QbixfTnq3OffvQ7Im6&#10;M/w+iRCgVTqbrBSKr7ecyHIsYTaishvb2K8cTOcm2ccNeJ2pCaBIW2MdBn48DW8t/PjTB4ehD47N&#10;x6F269vZE3Kn1ptFcFnh6uDHq6WQjIpsfJwhC762fCdxZLdpKZIaj5QTMdzj7Tk3Ag571iymB9LK&#10;dlAQB+SYladBPtForw8/EB83eeI6SQiNoAg+2zSw5vhiYKT7DMce1pLmR45ceonRAouq0yyBbHJ4&#10;TNFU+U/W+a2r2GCmF6I38Kn7DP+jV2Xv8aqwrSRXz3DgVid89/7W4B+88Xt/wyp3Wx7FWAebxzo7&#10;r/sJfnGw+ai0gQK7Gi6hsug3Mv0WWTjYPwVD4Ut/m/Jor4PxbRPD2HlLegmIxz8vIk/Vox64IdZ+&#10;roRNH1RLW75A5AAvAKCOrCvMMLDxMrvHug8hUlevAaBHPb6wi2FOmGtA3AXYWThUnWpKpHe8cjW3&#10;vlKzb4+pDjOuCe0euctdMOCOg3PT55JnhwMyMlIL68qfZSCnet3xfCfqXyOWCx/G25ysx7R/oF9o&#10;A4h0hGfeNu5sH2XTWgW/mSR+sj+E0c1x61ltMSDPPlHxRbEFomDhPnXzxbcSa/epNwKB4axKNj/4&#10;Ex7Zk/0jm24VodHXLjbsqcLGtGfwYD094pz1uq8cKU9CnzbqfSo6NgCPXVmO2/47DH3eTKLQzi+1&#10;cDn079kICBh93je7gaHwDQHn/PRM00ttH7NTjKB6DKA/1/zT/r+evDw/vUxPn6a8kvH66QmA78Ax&#10;1m3EO2VhVBWZU8rDGfYRKx/XVKtj6l2aEGlEbRbHePfYWZ73wcNeCQacT5nqz4lcFB4nicvQihXI&#10;20AYh6uTlbHlFRCIG6xUk7KOQvb0/FRQiKUqdNhfh0dXyIXMupXJI0NwefP43luejE1M21qqPAbp&#10;9VR9yQTIWbT2H0VZe0iyoHvQPG9SCfRcJGgf0GaLYdLXwEAoHxsHHzDavzXpjo9pzzLcjKSudX76&#10;/fYfpelRlRf3QFUcC9fsEPrFQEzFVxV5N3QvuZ/wNv5NoQfSF4dvQrlWDVPQlrBHORpjTMjug6La&#10;8FHiqf+/EwglL12yCsiFkYBolCbN8jOh7+6McVpC+y0LkDBFAZ8V1/tA6DvEMxRXaWCGBxL9eK6F&#10;QvTEI+3t7o1Q3nc2/hraKtQSloAmNlfdhJARlq2ydOcOMDq48WYK7xIRJC4ZYjk1WBJTuYbc7Mg/&#10;hFKq2a/WYIZApvv2wUeI7/m1mlhhGDv/qOWZ1nltrb2+T3h2SQlcxnrELx7qPlsYLEGzMX9UXS1u&#10;gD1fz3e2oxCvx/QsvtUNLSx2hSrbgWTUoxS3FE/eBtV94KRIF+7aUBSNwdFOig77U+jao9wZncmm&#10;WUIDso31JsjvL18mpj8ed3p+AEkp5Ajlh6mfYTn6lP+e6KMPg8y2LIUrYycpgEkuqcO90aYCLEo1&#10;K8HJHSL/Gb8eXHvYJlc6UdJIgNEngrYHlXJ5YjMgN9fHZJ4/tfCucT8IYJO2gJVCMQswy7bTA86T&#10;4fbmsGWzB+H8ReC1jq+ywpHGFB1SflLJ8JGjuakztxIO5Y8jXlCBToYKegzG/iFA+AiQeGevDd1x&#10;hPuYLkdjXgpaar1hmYZzq73TNaKK8LAbZM6SYLyiHd1e5ttAv5PrqHOX7/w8erXJJA4Tik5P3zgL&#10;nJa3Drmf1l2BHtqkvoWfWwsEO0lkz6CKxkxZF9MfpDZCy96MCS9DjE7RLJZXZ7NQOFmx/TBwjHVC&#10;cVNUPeQJdXdENFeRxhdd+wh1l+X2bBeWKNoqKXwu7SquzkA9FIHvE4fv9wpq+w3HsItuDwIbWFDQ&#10;ktPTWQNs6owb4dV+Lmu/XHDiyPAQ7ywZjf9uTGUd4HyIjVhD5RzOzz3iK1FyVNJlBRIDj+S9Wjdz&#10;qVAi5nJeb5h6r7oKLXXtG47PIS4uOsq846HcQptqnsyk5Z8qNLiTVnLgQwuYRt69e6a3ehtxdUOA&#10;PRHD55t3L8t5M1Jho8R4hsAGLi7Xgtl6i3d/hQHiBR0w7+5lBYyqC0dQu2ArDvKzNWpny161mIAZ&#10;+V1p7BZYy9YJSJ7q5DVbaCrk57wif6nIgaKU+jrmfXcWqrz8wlo9sAR2qJeedDh392bEEWPSmPz0&#10;1z//aT74TLX367umwNMvv8DTr1AoeJ8qXUEfiPPfTCLgBAAIiEXWuaqCeXbFdYaYYzZ+hyUQB5a5&#10;aMQON8OSy0lNC4kVWf3EWFbQiSLyDsG5EHEaPP/RQcCKPw3CvlvssfUL9tgrRa6aK89DCFSpdLwY&#10;jxXaqhHyl3rOqwbDy1eJJdhXrX8Ft+vRihp6kHXVn7Dn/PAMxEIuouyFdJS0zAhmcI3OdkdAPyzC&#10;Sz8RrpPTHxfQJH0QPNCdsVJwH6yK4lyKEXkcRBogRM/0xTgS2i6aOa4jujnj8RLI3MS97eTcmW1P&#10;VJdSiLYNJkg8bN1w6zyCp7ocv74aIupPgMelWAhNy3NVwMLQLbAe+zpYDQHrEj1a+Zfpb87myrtu&#10;AvGLo+K/JbPc8D2tsspHjkXQRkGbZnUKCaijNF1H55YS2Fd1Nu/qqUxo/Mo3SgAPR8N6xl0YyVss&#10;dtUJ8QR6lVt0pqFYiebLf3t5Kht/loPNw69Pv84cnWK0LDxdpe9Qp6ZLoTDPwItXeIMm5Avzteej&#10;W5wYAzDKJ9i+j9NE9+vqnLhzdedPMf1wkpsxwypeKNLhUCd+isNRCLZa09ly8Gc5ee1t9kixHXNC&#10;v/thok37HmUYuz04HUgkxQ7Jj76Ou8PjaoSsxFbS43T6pzzg4NfCse9wsXMMbgvouNV0Z+xGw1cR&#10;0Cc9gGHQfT5+FxzVH+3xrBjM65paUXfMMEaovXtPwf89mlIB1HvHl2Hg5Z5Byi8Skme308H10Bgj&#10;qq+vPy5IqEhwH7IpQY4/gvHHhwVZ1kZiXFzLhZ9vygwLv0651xKHLjKYh9IuFrfkDwvvN46HxAT0&#10;k/fvZ2jiwRarmN3mw0obkQZC9j9ZnXDC7XRuseTAjx4HzMrH0qO0jLSheWxPcvUifY2C7B9P2bHw&#10;0eZXp8lyCzlSjzjSrQeUH4F/oXl0fmMiqAKK/t//89//+Mc/bg0+dPiuX8uSQflsI1xcVLXncGh1&#10;7stlfpCGTJ4A9NhyFbbj50IXd+MiasdcomXvDtIcXdM1rgmhsPGYhGLrJbeKQnFtn8H+YbHKSc9m&#10;etUhhTiRUpxWWa+orWpVIuqRdWkPXJJhHZdzvB2N7+r9A90d7wF9Hu4VArE9PxpzSnY9fRg8tNfK&#10;EC/JAh3qILhXdb19F97O/VjX94PVfNmU0vmEAyQ99BQhMLLBSqBnH49Jg4FCrkJv/FlYOnyToYW3&#10;ah7aChqAVGPOfI5i1NVVFAgMtnwnh025iIc5mr32bsZMOLSaCP2xCQS0FHZ4OVenTAMzngPbsw5l&#10;0dSx66LpujgTInLHr7HqMoAnM21PTfcElzk+Owlm7A/497j3yr8kOyIcfCZRHm+3Qi7t7UtS0mfS&#10;fLvLcRH4aOu+o22u/8VYUT8VVjtbvWaYDDzKbZCivH+YLye+oOGVuI1HA/dB9qldz6kwY+CEXy0h&#10;ejocVush9/o7y/zoD3g4YGAZA/I4OOodcXaajlyEWMZZ20DFk3lNhZAN3hbdzfoRgeggyVdqh5sE&#10;ZDU3S2uW/xvpyX7suRAfbCMVj50okea70xRvMD+rSTGORcKOS64vTGevE+/tvW4bxBFUWILppraq&#10;Ou5gXIAEs1A4p18mTdTlsYI2FO/LbHfWG2Z81WRXnnQz5u+coIOOvGp/q11D5PxK11nEhmA6dPBV&#10;r3v5+PGjoswkKs7J3fdLbeDIV+emRPiNeuvHFMEsHtAHA8uxeKB0aHT5aamTO9HeBQxp0h/SnEdq&#10;QiBdE2R0QrEd5rNKQezEgegi9EZrhuOuxNdpsMJY5OLt3YnrNnH9EwUgabSUHN6S5JsaQJ5byQIu&#10;vOJ8ql/5ZtKJ7IiUTgwARVfInBUT2aajMxLD50Vz6gNaA65n4/N/+8uf/vc0+Bvg4/Pf9cszK1kl&#10;LaCAJqDIDaOWeZTlA+oWNTvQfnRctXiWSFmeenfi4mm58WmXX1jr38NQuEhzenoD4m7641Zj/Pvx&#10;xtDzmEgCBk0BHfJK9JXDo/hJUGlIR1eOaXnnpZxf2GjPggtOjHD3whNDqW8iztQkj1apjOHHR6Ci&#10;2fA9U9CN62cRTyNvWKny/uZ1iQjqKAeod23G1diXEk9DSU+ARprf5aHQXvzOFxAQ8wSlLieXxs9U&#10;g5G7p4BYvzzzU64OM4iCJZ9Smfeh/lXEiSPYK8UMq8jVuctkIiMXSsVyNDMap8EjAiJzqK7tG9VN&#10;SKESiYanJccqQNchAuBTosTYlqPU7E2JFgYyBjQsnQ1ZMHj5Mlx70o6Os5yXrRHlnkWUm1WsLQO+&#10;1vRbK6FoNicvg1zCM8e4MleE5DgmkVowhOgRV7Em/o4p8Mw2RVZkXLSiKUNT+rEezTabwGQOHt1S&#10;y387IAeOySVbOVXOQPW4z02QNUzIeLa0KuMuqKVkEBX99XcWZ70MDnKRZer3GXIPeLvGVOC4C51V&#10;Zn+cMrMKaG9gYs8uhqMr0fnFkEn9tUl1Q1L0poWo6HAW3SZRAeXkiz6222sECjniHJMDkXXE5bzY&#10;yzCva0PZX0UiTDt74QUw3ydPxy6UDi1IAImyMuuVjfF+p/JQwZ4GIUXj5wD3Mu8ZBA6CWRBM8dDd&#10;gYQ0N/NGrIdEsrgZOHie5tmF8B/8kJcv8TKFrS8m6+oT0W63CVNyQoHOALDHWhFhgesKNS7NJt3E&#10;DExE+0MpHePerK3Hzp/DHyJcmQVk6WuHP1RyX5igoSdU+wE7VJ7S0bEJxxpBEB8hgx3YKlkVPwo5&#10;hAKUBPjo2fAbeyV4tP9fMunW/F///Ocb4GXG3/1Lm0+4wf8vDMJcHEIIUuy9w1td4cLBAe024YX3&#10;Ge5BAlCCe/tPkNbb4MSd+dB6M4j7k6vQhZnIcSAmAPEWFcS6fOC6IZyHnbKyAWcyymMg4l7FVIKo&#10;KxjuUha9KyMCqKkwUeNKDypAHsKRKnJsGLHPupidAq7nI04nAnpHraXsUD1Byu4g4GdEuTT1OuHY&#10;jn/9rKcH0ksNGpYdHypEJYTuGQZ1+xIVL9TnBukdV+GPOR7cK/VXTSNviJccbSzGrrmvgR+yBCGE&#10;YsFZY6brc6KDUKop6KjmBdnxWdqqzfOVHB6zzPHWN7lMP+xvMDfzOLCo+dAv/SsYWxz+89SSl6fP&#10;T3N24idH00ZSeXr+de1Qa95C6A2IOjXPT8Z7HyMAOG1E3jqsexu3NzCA9jNt0i6Ul69FYDeqC4FA&#10;BRmv3V0/5RFuXIWFMgDljSI6yijHx6EjUpUFT4emfhkt7oC9X+kWIx076QQzdcsjn68R2Wy/tGTq&#10;je8wtXdv1X1Zrk0sQqEZfe67znE+6iaykXYXtobyFmq6ixCMwzDLBOEyd5osx6QSr4hJzXZK+oTf&#10;eaBYFtrRkWExxDlvig9s5cKzVypo2ueeVuL1biYQTov30cC1cGgnMMDQ4fRv2EOknH40hLylrrne&#10;wElsyIYdrGysxvAlqmFMcEdBk990h4+DWbNPrIIgOePXYEeo7TkUrkFFJluVSDRT0T59+kjcgEcM&#10;BH6lw+v5ZxuxKgR2bC1KHu09W8Z9wu1GA6HNQzOB3cFtKc16AfF3WI4n2TNIxBlaL31fhgkLyAVO&#10;7WcZpAu3VP6F+4H95zp7pZLFgmxLrjU8hiVfFFpi/GtcQCkH4cMVAFlmlEJS0FtvEIkSuXk01CV8&#10;/+4vf8IHf2vwh0d+z/9Bg08uZc2dBXThR2ZeJVbBK24mqATeMszjn5Ppn1g2GijYRCgPLAUreX3f&#10;yBGE2Ktiw6Vch+nXU7T+HY7vehV+0PmCTHRGWjzSg9vsIQxoO/Xll5fiDOPBzMBad4nHsHRHaUhn&#10;UHB272pD+iAN8Kf9tGd/rA9iG7wl8VkufHgx6vsFwI5fFVvlQHYgc5yq+rDPHz4htWEPKDrk/bxq&#10;0qfBUFDs9b/KJt6FaKJqhTwjrB9C7Tp1iyNNPPiF9G/CovfV5QvRtfATTi/UHcI63nwHQTLhdVym&#10;Zm1nQERb85fjLrEGZ9q0Ah3ACYCf4zZOuT2wIhsAvwlLXAUFhfGpwnvtRLbn2RMXREfpGBjYyxyY&#10;+5669G/35Wz0Ev1fL08LExP5qN++bHiU/LW9q51HBAjnzIjOpBiXaE59LOcuMOM2s0URKRW/R8VU&#10;3p2dYLx73BBZUEyVNkvrH1VQ+nGFuqgWGb07ybRW/Cv8JVgHqzrYFE8+oXOKu8eepPBRykNnluPa&#10;mDN4iLXAiyvYjV/ZAiLcwTOlLhcvPB6MyNX1dkkBL9MJTc+7Qjo4egYtFvBbQb2rxI1pVEi6NKGt&#10;AqeG9uuNKo1cdwaPiUXQ1Qk3lHP/SfuHbm93lDYtQgJ9X1IJkw7AaKVPQgIL96D1J1cwm4LwCAJT&#10;DHMZzFddeQ87sXWev7enYAUhjd4SPeU1kF+3uvWiL+A27zyOZ/RvaxNNZd8Mhs3Nr3wP+cBYgSpV&#10;C9lkQn6prFAgbU2kHR+3EH9ZBF4kNHvYjkC7j41BmZUARBz5zJH+C1I0qRq55k3ZYzFoE6JlpYGz&#10;KVp+0N+6hrEyH0gHDS3Jqpr20HLmEVb//clUhWNUQGaQS4f0ewQeFG0qFksmtHbrf7ffAB+m/Bu8&#10;jD0+TFfGfszUvIHLIffJ7RPYEQAVA0/AdmJ7andQ5O46mriaQQApFsbDXEF7U+StsHtgRXavFpjs&#10;4MWW0znwwL2X6hiUds0h9LlJjFaHVvKtUI/wq0t47fPGXXRgH7xnu106N3sj1lP7yRX2/DyqhyLQ&#10;CO2NKHHGTvY6W8qdrLmsVrjIT8XSvY4gSssQhXX/rxKNmK94JItpOF3Gz8fWFzjLcETZuq053Q+0&#10;wy5maLTF4ZLaPEnblTUbKHS0d0UKT/0yTIE3ModDTBmHppC+CN2Pm6Un7btUiKPIE2B+VHBFFjPu&#10;bL6IZmZZZ76gX61NyyhRGC7ZsCfMnG7J7jHF6e7KEfOL0xoHri9nbSi+ajB4EH97evqFi1XNKVy/&#10;K18YL/564+YTMszCAuDxunpI5pHJTFTDDi+0p8iVeIaCpv1y5J+/c70yiQtSDt3zWe4nS0JlZ+Vl&#10;CH17JleF7k9TwLHTU0Lcs0NMOUECBlll2EpS+aHXtAI0VKFQvNYI/e4/rDxpIKHfiCea3ib9jkRF&#10;ipqiJ2a5fUsxE0eEpeeEoBJsvxFtBkAslz7RBqnyuteRMBbViK/BnUhsaJol7ifIJ9pNtlJiEclE&#10;VurNUaY+9T3bnvh5VpP2dtVuZAK3lkn1BB/YEUIpN65p8MNUBbIOP20P6rcywmONi9Cp7CQUCKhX&#10;Nj/HIhCOivZP5NpC9L8sse546N/sxLZR6fCQ/bclIaDi23Yfz7i9QLwvO4yWiDx0idWyPRuUqHmN&#10;nT0RIijBtFF0jmC80atN7TlxnCw4bUOwJgUdpgHCfl3w/xbGl4r+QvNCKIlXgENmRt9nwwBJZYz7&#10;sJ6dDixtNlh0FPYkjzRkwuYjQDbCSq/cyfJcg5sIFaRZboiC3PLskJs//ed/3hr84fHf+X8C+Oxs&#10;mL4xN8Eb3IryINH2gFbmxzBIZq/TPT8fim9AJyJm+L3w8BWGj8tcFD+4KAK4Nc2+QzPw2bXz+Gv0&#10;eFFC6r7ntgMNr6gnxvXvgiMWOMyiX44VIOTx6ngl4Ja2rihzrj4TGPs4Yor7Hug6durTznnsA8Qh&#10;AKwZA+bB3StsXpSFRZ4yeQfd5NjHj46WLDMVsyNWvbq6dMkTJ3RJnPX2o7Zf1x1zq7OWSMSFU9No&#10;0alUo21ieZslRrnq4Hf2vEwT50301QI/yu0W9HSVNrzQJp6J3AB4jygqMKzK0K28ceIAUGSsvHHc&#10;gTyOsGcljJPHRkgX6VuVixkwcWLqIHOHo09Nf/71ic/85XzXKfEY5pfibird8F6VfoFFP/6y5BGD&#10;EjBvklB33MYW8kwNwvA//YXSpyfM+xQ39YAYTlKBcWuwTejR6ns2S41bHIYy7OTMDWWLwR6Xl2vH&#10;eT2wBADIG7UWXPAUSIFu5zQzbPn7cRrhAqyoWM4+LL0e23KCm5F0D08B9c7MwqoWrFVNRnyNQAs7&#10;YF1auF7ZgyjOdWqF2kx95qAEovlMYUCcdzP6OKSETeYov5iyptnAiX8NA5q+zQkCh6HgAM6As1Xx&#10;KuKTLgFVMzu71JCUkPgJeFxInMKklgaXfuA/4wSL4cvX5a1FYaQot6s26rnYf0CPR8w6PMUE7qN5&#10;kxpHnASLdpdTvNZsh6Ou6AJgHg2jy/qlns/wVmourTfFYFPQ3hkVWS08DTruaBsWJpC/rs7JUjfs&#10;3irb49Ve37iV9Hv1eZSoxCHr3U44RbBzl6WBcKbAOmy+AzSyCpDrLXFBblk8o3xsBJ8pa+tT8cg4&#10;gLlpyB0gubGtR1aInH+9WwTflv0SDeZ653riB7EJKXrmfCUQUlMKrz29ILujC74ypPvdTYGbAjcF&#10;bgrcFLgp8O9Mgb///e9Lk3vV3v6dx3L3/abATYGbAjcFbgrcFPgfFLgB/l4QNwVuCtwUuClwU+B3&#10;SIEb4H+Hk3oP6abATYGbAjcFbgrcAH+vgZsCNwVuCtwUuCnwO6TADfC/w0m9h3RT4KbATYGbAjcF&#10;boC/18BNgZsCNwVuCtwU+B1S4Ab43+Gk3kO6KXBT4KbATYGbAjfA32vgpsBNgZsCNwVuCvwOKfD/&#10;AZzKkZp2y2bmAAAAAElFTkSuQmCCUEsBAi0AFAAGAAgAAAAhALGCZ7YKAQAAEwIAABMAAAAAAAAA&#10;AAAAAAAAAAAAAFtDb250ZW50X1R5cGVzXS54bWxQSwECLQAUAAYACAAAACEAOP0h/9YAAACUAQAA&#10;CwAAAAAAAAAAAAAAAAA7AQAAX3JlbHMvLnJlbHNQSwECLQAUAAYACAAAACEARoUfXKcEAAA4EgAA&#10;DgAAAAAAAAAAAAAAAAA6AgAAZHJzL2Uyb0RvYy54bWxQSwECLQAUAAYACAAAACEAqiYOvrwAAAAh&#10;AQAAGQAAAAAAAAAAAAAAAAANBwAAZHJzL19yZWxzL2Uyb0RvYy54bWwucmVsc1BLAQItABQABgAI&#10;AAAAIQCLABQb3wAAAAsBAAAPAAAAAAAAAAAAAAAAAAAIAABkcnMvZG93bnJldi54bWxQSwECLQAK&#10;AAAAAAAAACEAac4oMVocBgBaHAYAFAAAAAAAAAAAAAAAAAAMCQAAZHJzL21lZGlhL2ltYWdlMS5w&#10;bmdQSwUGAAAAAAYABgB8AQAAmCUGAAAA&#10;">
                <v:shape id="図 290" o:spid="_x0000_s1033" type="#_x0000_t75" style="position:absolute;width:67532;height:6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EhwAAAANwAAAAPAAAAZHJzL2Rvd25yZXYueG1sRE9Na8JA&#10;EL0L/odlhN50o0ipqZsggtJbqa3tdciO2WB2Nma3Jv33nUOhx8f73pajb9Wd+tgENrBcZKCIq2Ab&#10;rg18vB/mT6BiQrbYBiYDPxShLKaTLeY2DPxG91OqlYRwzNGAS6nLtY6VI49xETpi4S6h95gE9rW2&#10;PQ4S7lu9yrJH7bFhaXDY0d5RdT19ewOb1+V67ejWCfw87r/CeaThbMzDbNw9g0o0pn/xn/vFGlht&#10;ZL6ckSOgi18AAAD//wMAUEsBAi0AFAAGAAgAAAAhANvh9svuAAAAhQEAABMAAAAAAAAAAAAAAAAA&#10;AAAAAFtDb250ZW50X1R5cGVzXS54bWxQSwECLQAUAAYACAAAACEAWvQsW78AAAAVAQAACwAAAAAA&#10;AAAAAAAAAAAfAQAAX3JlbHMvLnJlbHNQSwECLQAUAAYACAAAACEAUQcBIcAAAADcAAAADwAAAAAA&#10;AAAAAAAAAAAHAgAAZHJzL2Rvd25yZXYueG1sUEsFBgAAAAADAAMAtwAAAPQCAAAAAA==&#10;">
                  <v:imagedata r:id="rId13" o:title=""/>
                </v:shape>
                <v:rect id="正方形/長方形 292" o:spid="_x0000_s1034" style="position:absolute;left:952;top:23336;width:32195;height:1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V4xwAAANwAAAAPAAAAZHJzL2Rvd25yZXYueG1sRI9Ba8JA&#10;FITvhf6H5RW81U1zsG10E4q00IMgGot6e2SfSTD7Ns2uMfXXu4LQ4zAz3zCzbDCN6KlztWUFL+MI&#10;BHFhdc2lgk3+9fwGwnlkjY1lUvBHDrL08WGGibZnXlG/9qUIEHYJKqi8bxMpXVGRQTe2LXHwDrYz&#10;6IPsSqk7PAe4aWQcRRNpsOawUGFL84qK4/pkFCwXfT7/jXc/xfL0uj9uF5cDfeZKjZ6GjykIT4P/&#10;D9/b31pB/B7D7Uw4AjK9AgAA//8DAFBLAQItABQABgAIAAAAIQDb4fbL7gAAAIUBAAATAAAAAAAA&#10;AAAAAAAAAAAAAABbQ29udGVudF9UeXBlc10ueG1sUEsBAi0AFAAGAAgAAAAhAFr0LFu/AAAAFQEA&#10;AAsAAAAAAAAAAAAAAAAAHwEAAF9yZWxzLy5yZWxzUEsBAi0AFAAGAAgAAAAhAGKUxXjHAAAA3AAA&#10;AA8AAAAAAAAAAAAAAAAABwIAAGRycy9kb3ducmV2LnhtbFBLBQYAAAAAAwADALcAAAD7AgAAAAA=&#10;" fillcolor="#f79646 [3209]" stroked="f" strokeweight="2pt">
                  <v:textbox>
                    <w:txbxContent>
                      <w:p w:rsidR="00CC4DED" w:rsidRPr="000F4198" w:rsidRDefault="00CC4DED" w:rsidP="00CC4DED">
                        <w:pPr>
                          <w:jc w:val="center"/>
                          <w:rPr>
                            <w:rFonts w:ascii="Meiryo UI" w:eastAsia="Meiryo UI" w:hAnsi="Meiryo UI"/>
                            <w:b/>
                            <w:color w:val="002060"/>
                            <w:sz w:val="72"/>
                          </w:rPr>
                        </w:pPr>
                        <w:r w:rsidRPr="000F4198">
                          <w:rPr>
                            <w:rFonts w:ascii="Meiryo UI" w:eastAsia="Meiryo UI" w:hAnsi="Meiryo UI" w:hint="eastAsia"/>
                            <w:b/>
                            <w:color w:val="002060"/>
                            <w:sz w:val="72"/>
                          </w:rPr>
                          <w:t>検索</w:t>
                        </w:r>
                      </w:p>
                    </w:txbxContent>
                  </v:textbox>
                </v:rect>
                <v:rect id="正方形/長方形 293" o:spid="_x0000_s1035" style="position:absolute;left:952;top:43624;width:32195;height:17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DjxwAAANwAAAAPAAAAZHJzL2Rvd25yZXYueG1sRI9Ba8JA&#10;FITvhf6H5RW81Y0RWo2uUqSFHgTRtKi3R/aZBLNv0+wao7/eFQoeh5n5hpnOO1OJlhpXWlYw6Ecg&#10;iDOrS84V/KRfryMQziNrrCyTggs5mM+en6aYaHvmNbUbn4sAYZeggsL7OpHSZQUZdH1bEwfvYBuD&#10;Psgml7rBc4CbSsZR9CYNlhwWCqxpUVB23JyMgtWyTRd/8e43W53e98ft8nqgz1Sp3kv3MQHhqfOP&#10;8H/7WyuIx0O4nwlHQM5uAAAA//8DAFBLAQItABQABgAIAAAAIQDb4fbL7gAAAIUBAAATAAAAAAAA&#10;AAAAAAAAAAAAAABbQ29udGVudF9UeXBlc10ueG1sUEsBAi0AFAAGAAgAAAAhAFr0LFu/AAAAFQEA&#10;AAsAAAAAAAAAAAAAAAAAHwEAAF9yZWxzLy5yZWxzUEsBAi0AFAAGAAgAAAAhAA3YYOPHAAAA3AAA&#10;AA8AAAAAAAAAAAAAAAAABwIAAGRycy9kb3ducmV2LnhtbFBLBQYAAAAAAwADALcAAAD7AgAAAAA=&#10;" fillcolor="#f79646 [3209]" stroked="f" strokeweight="2pt">
                  <v:textbox>
                    <w:txbxContent>
                      <w:p w:rsidR="00CC4DED" w:rsidRPr="000F4198" w:rsidRDefault="00CC4DED" w:rsidP="00CC4DED">
                        <w:pPr>
                          <w:jc w:val="center"/>
                          <w:rPr>
                            <w:rFonts w:ascii="Meiryo UI" w:eastAsia="Meiryo UI" w:hAnsi="Meiryo UI"/>
                            <w:b/>
                            <w:sz w:val="72"/>
                          </w:rPr>
                        </w:pPr>
                        <w:r w:rsidRPr="000F4198">
                          <w:rPr>
                            <w:rFonts w:ascii="Meiryo UI" w:eastAsia="Meiryo UI" w:hAnsi="Meiryo UI" w:hint="eastAsia"/>
                            <w:b/>
                            <w:sz w:val="72"/>
                          </w:rPr>
                          <w:t>便利機能</w:t>
                        </w:r>
                      </w:p>
                    </w:txbxContent>
                  </v:textbox>
                </v:rect>
                <v:rect id="正方形/長方形 291" o:spid="_x0000_s1036" style="position:absolute;left:952;top:3524;width:32195;height:1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sPxgAAANwAAAAPAAAAZHJzL2Rvd25yZXYueG1sRI9Ba8JA&#10;FITvgv9heYK3ujEHramrFGmhB0E0lurtkX0mwezbNLvG6K/vFgSPw8x8w8yXnalES40rLSsYjyIQ&#10;xJnVJecK9unnyysI55E1VpZJwY0cLBf93hwTba+8pXbncxEg7BJUUHhfJ1K6rCCDbmRr4uCdbGPQ&#10;B9nkUjd4DXBTyTiKJtJgyWGhwJpWBWXn3cUo2KzbdPUbH76zzWV6PP+s7yf6SJUaDrr3NxCeOv8M&#10;P9pfWkE8G8P/mXAE5OIPAAD//wMAUEsBAi0AFAAGAAgAAAAhANvh9svuAAAAhQEAABMAAAAAAAAA&#10;AAAAAAAAAAAAAFtDb250ZW50X1R5cGVzXS54bWxQSwECLQAUAAYACAAAACEAWvQsW78AAAAVAQAA&#10;CwAAAAAAAAAAAAAAAAAfAQAAX3JlbHMvLnJlbHNQSwECLQAUAAYACAAAACEAkkZbD8YAAADcAAAA&#10;DwAAAAAAAAAAAAAAAAAHAgAAZHJzL2Rvd25yZXYueG1sUEsFBgAAAAADAAMAtwAAAPoCAAAAAA==&#10;" fillcolor="#f79646 [3209]" stroked="f" strokeweight="2pt">
                  <v:textbox>
                    <w:txbxContent>
                      <w:p w:rsidR="00CC4DED" w:rsidRPr="000F4198" w:rsidRDefault="00CC4DED" w:rsidP="00CC4DED">
                        <w:pPr>
                          <w:jc w:val="center"/>
                          <w:rPr>
                            <w:rFonts w:ascii="Meiryo UI" w:eastAsia="Meiryo UI" w:hAnsi="Meiryo UI"/>
                            <w:b/>
                            <w:sz w:val="72"/>
                          </w:rPr>
                        </w:pPr>
                        <w:r w:rsidRPr="000F4198">
                          <w:rPr>
                            <w:rFonts w:ascii="Meiryo UI" w:eastAsia="Meiryo UI" w:hAnsi="Meiryo UI" w:hint="eastAsia"/>
                            <w:b/>
                            <w:sz w:val="72"/>
                          </w:rPr>
                          <w:t>設定</w:t>
                        </w:r>
                      </w:p>
                    </w:txbxContent>
                  </v:textbox>
                </v:rect>
              </v:group>
            </w:pict>
          </mc:Fallback>
        </mc:AlternateContent>
      </w:r>
    </w:p>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0F4198"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Pr="00C5491D" w:rsidRDefault="00C5491D" w:rsidP="00C5491D"/>
    <w:p w:rsidR="00C5491D" w:rsidRDefault="00C5491D" w:rsidP="00C5491D"/>
    <w:p w:rsidR="00C5491D" w:rsidRPr="00C5491D" w:rsidRDefault="00C5491D" w:rsidP="00C5491D"/>
    <w:p w:rsidR="00C5491D" w:rsidRDefault="00C5491D" w:rsidP="00C5491D"/>
    <w:p w:rsidR="003624C5" w:rsidRPr="004F76B0" w:rsidRDefault="00C5491D" w:rsidP="003624C5">
      <w:pPr>
        <w:pStyle w:val="a3"/>
        <w:jc w:val="center"/>
        <w:rPr>
          <w:rFonts w:ascii="Meiryo UI" w:eastAsia="Meiryo UI" w:hAnsi="Meiryo UI" w:cs="Arial"/>
        </w:rPr>
      </w:pPr>
      <w:r>
        <w:tab/>
      </w:r>
      <w:r w:rsidR="003624C5" w:rsidRPr="004F76B0">
        <w:rPr>
          <w:rFonts w:ascii="Meiryo UI" w:eastAsia="Meiryo UI" w:hAnsi="Meiryo UI"/>
          <w:color w:val="000000"/>
        </w:rPr>
        <w:t>（</w:t>
      </w:r>
      <w:r w:rsidR="003624C5" w:rsidRPr="004F76B0">
        <w:rPr>
          <w:rFonts w:ascii="Meiryo UI" w:eastAsia="Meiryo UI" w:hAnsi="Meiryo UI" w:hint="eastAsia"/>
          <w:sz w:val="21"/>
          <w:szCs w:val="21"/>
        </w:rPr>
        <w:t>W. S .Hein, USA</w:t>
      </w:r>
      <w:r w:rsidR="003624C5" w:rsidRPr="004F76B0">
        <w:rPr>
          <w:rFonts w:ascii="Meiryo UI" w:eastAsia="Meiryo UI" w:hAnsi="Meiryo UI"/>
          <w:color w:val="000000"/>
        </w:rPr>
        <w:t>/ 国内総代理店</w:t>
      </w:r>
      <w:r w:rsidR="003624C5" w:rsidRPr="004F76B0">
        <w:rPr>
          <w:rFonts w:ascii="Meiryo UI" w:eastAsia="Meiryo UI" w:hAnsi="Meiryo UI" w:cs="Arial"/>
          <w:color w:val="000000"/>
        </w:rPr>
        <w:t xml:space="preserve">　丸善</w:t>
      </w:r>
      <w:r w:rsidR="003624C5" w:rsidRPr="004F76B0">
        <w:rPr>
          <w:rFonts w:ascii="Meiryo UI" w:eastAsia="Meiryo UI" w:hAnsi="Meiryo UI" w:cs="Arial" w:hint="eastAsia"/>
          <w:color w:val="000000"/>
        </w:rPr>
        <w:t>雄松堂</w:t>
      </w:r>
      <w:r w:rsidR="003624C5" w:rsidRPr="004F76B0">
        <w:rPr>
          <w:rFonts w:ascii="Meiryo UI" w:eastAsia="Meiryo UI" w:hAnsi="Meiryo UI" w:cs="Arial"/>
          <w:color w:val="000000"/>
        </w:rPr>
        <w:t>株式会社</w:t>
      </w:r>
      <w:r w:rsidR="003624C5" w:rsidRPr="004F76B0">
        <w:rPr>
          <w:rFonts w:ascii="Meiryo UI" w:eastAsia="Meiryo UI" w:hAnsi="Meiryo UI"/>
          <w:color w:val="000000"/>
        </w:rPr>
        <w:t>）</w:t>
      </w:r>
    </w:p>
    <w:p w:rsidR="00CC4DED" w:rsidRPr="003624C5" w:rsidRDefault="00CC4DED" w:rsidP="00CC4DED">
      <w:pPr>
        <w:jc w:val="center"/>
        <w:rPr>
          <w:rFonts w:ascii="Arial" w:eastAsia="ＭＳ Ｐゴシック" w:hAnsi="Arial"/>
          <w:sz w:val="21"/>
          <w:szCs w:val="21"/>
        </w:rPr>
      </w:pPr>
    </w:p>
    <w:p w:rsidR="0083432B" w:rsidRDefault="0083432B" w:rsidP="00C5491D">
      <w:pPr>
        <w:tabs>
          <w:tab w:val="left" w:pos="1425"/>
        </w:tabs>
      </w:pPr>
    </w:p>
    <w:p w:rsidR="00CC4DED" w:rsidRDefault="00CC4DED" w:rsidP="00C5491D">
      <w:pPr>
        <w:tabs>
          <w:tab w:val="left" w:pos="1425"/>
        </w:tabs>
      </w:pPr>
    </w:p>
    <w:p w:rsidR="00CC4DED" w:rsidRDefault="00CC4DED" w:rsidP="00C5491D">
      <w:pPr>
        <w:tabs>
          <w:tab w:val="left" w:pos="1425"/>
        </w:tabs>
      </w:pPr>
    </w:p>
    <w:p w:rsidR="00CC4DED" w:rsidRDefault="00CC4DED" w:rsidP="00C5491D">
      <w:pPr>
        <w:tabs>
          <w:tab w:val="left" w:pos="1425"/>
        </w:tabs>
      </w:pPr>
    </w:p>
    <w:p w:rsidR="0081096B" w:rsidRDefault="006A29E5" w:rsidP="00C5491D">
      <w:pPr>
        <w:tabs>
          <w:tab w:val="left" w:pos="1425"/>
        </w:tabs>
      </w:pPr>
      <w:r>
        <w:rPr>
          <w:noProof/>
        </w:rPr>
        <mc:AlternateContent>
          <mc:Choice Requires="wpg">
            <w:drawing>
              <wp:anchor distT="0" distB="0" distL="114300" distR="114300" simplePos="0" relativeHeight="251669504" behindDoc="0" locked="0" layoutInCell="1" allowOverlap="1">
                <wp:simplePos x="0" y="0"/>
                <wp:positionH relativeFrom="column">
                  <wp:posOffset>-447675</wp:posOffset>
                </wp:positionH>
                <wp:positionV relativeFrom="paragraph">
                  <wp:posOffset>-447675</wp:posOffset>
                </wp:positionV>
                <wp:extent cx="7534275" cy="1181100"/>
                <wp:effectExtent l="0" t="0" r="28575" b="19050"/>
                <wp:wrapNone/>
                <wp:docPr id="315" name="グループ化 315"/>
                <wp:cNvGraphicFramePr/>
                <a:graphic xmlns:a="http://schemas.openxmlformats.org/drawingml/2006/main">
                  <a:graphicData uri="http://schemas.microsoft.com/office/word/2010/wordprocessingGroup">
                    <wpg:wgp>
                      <wpg:cNvGrpSpPr/>
                      <wpg:grpSpPr>
                        <a:xfrm>
                          <a:off x="0" y="0"/>
                          <a:ext cx="7534275" cy="1181100"/>
                          <a:chOff x="0" y="0"/>
                          <a:chExt cx="7534275" cy="1181100"/>
                        </a:xfrm>
                      </wpg:grpSpPr>
                      <wps:wsp>
                        <wps:cNvPr id="295" name="正方形/長方形 295"/>
                        <wps:cNvSpPr/>
                        <wps:spPr>
                          <a:xfrm>
                            <a:off x="0" y="0"/>
                            <a:ext cx="7534275" cy="99060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1DD" w:rsidRDefault="00AF41DD" w:rsidP="00CC4DED">
                              <w:pPr>
                                <w:jc w:val="center"/>
                                <w:rPr>
                                  <w:rFonts w:ascii="Meiryo UI" w:eastAsia="Meiryo UI" w:hAnsi="Meiryo UI"/>
                                  <w:sz w:val="36"/>
                                </w:rPr>
                              </w:pPr>
                            </w:p>
                            <w:p w:rsidR="00CC4DED" w:rsidRPr="00CC4DED" w:rsidRDefault="00CC4DED" w:rsidP="00CC4DED">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正方形/長方形 296"/>
                        <wps:cNvSpPr/>
                        <wps:spPr>
                          <a:xfrm>
                            <a:off x="0" y="876300"/>
                            <a:ext cx="7534275"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315" o:spid="_x0000_s1037" style="position:absolute;left:0;text-align:left;margin-left:-35.25pt;margin-top:-35.25pt;width:593.25pt;height:93pt;z-index:251669504" coordsize="75342,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YdYgMAADsLAAAOAAAAZHJzL2Uyb0RvYy54bWzsVk9PFDEUv5v4HZreZWaWZRcmDISAS0yI&#10;EMFw7nY6O5PMtLXtMotHuXoV73o0Jt6MiX4aAonfwtfOdEAgQtaEExxKO+//r+/9tqvrs6pER0zp&#10;QvAERwshRoxTkRZ8kuDXB6NnyxhpQ3hKSsFZgo+ZxutrT5+s1jJmPZGLMmUKgROu41omODdGxkGg&#10;ac4qoheEZByEmVAVMXBUkyBVpAbvVRn0wnAQ1EKlUgnKtIavW40Qrzn/Wcao2c0yzQwqEwy5Gbcq&#10;t47tGqytkniiiMwL2qZB5siiIgWHoJ2rLWIImqrihquqoEpokZkFKqpAZFlBmasBqonCa9VsKzGV&#10;rpZJXE9kBxNAew2nud3Sl0d7ChVpghejJYw4qeCSzt59Ozv5cnby8+zk4/n7U2RFAFQtJzHobyu5&#10;L/dU+2HSnGzts0xV9j9UhWYO4uMOYjYziMLH4dJivzeESBRkUbQcRWF7CTSHm7phR/Pnd1gGPnBg&#10;8+vSqSU0lL7ETP8fZvs5kcxdhbYYtJj1VjrMLr5+vjj9cf7rU/D7w/dmh6zYweRsOtB0rAG/uRBb&#10;WQkHDWBd2SSWSpttJipkNwlW0PSuF8nRjjYQH1S9ig2qRVmko6Is3cEOGtssFToiMCJm1rMZg8Vf&#10;WiWfyxDcWEu4GF+y25njkll/JX/FMug9aIueS9hN/WUyhFLGTdSIcpKyJselEP58lj59l7NzaD1n&#10;UF3nu3XgNRsn3ndTbKtvTZkjjc44/FdijXFn4SILbjrjquBC3eaghKrayI2+B6mBxqJkZuOZm8uh&#10;b6GxSI+h75RoSExLOirgwneINntEAWsBvwETm11YslLUCRbtDqNcqLe3fbf6MBggxagGFkywfjMl&#10;imFUvuAwMitRv29p0x36S8MeHNRVyfiqhE+rTQFdFAHnS+q2Vt+UfpspUR0CYW/YqCAinELsBFOj&#10;/GHTNOwMlE/ZxoZTA6qUxOzwfUmtc4uzbeiD2SFRsu16AwzzUvgxJfG15m90rSUXG1MjssJNhkW6&#10;wbW9AaAMS3QPwh0Dz7e3c8fAXzzwzX25Y3k4WPSEeivlLob95W56PGF7dpiLQNRk3NHHaDS4pKc7&#10;GeQ+lo8UMj+FPBLGQxGGe3rAC839CrWvSfsEvHp2BHP55l37AwAA//8DAFBLAwQUAAYACAAAACEA&#10;SnqBOt4AAAAMAQAADwAAAGRycy9kb3ducmV2LnhtbEyPQUvDQBCF74L/YRnBW7uJkippNqUU9VQE&#10;W0F6m2anSWh2NmS3Sfrv3RzE3t5jPt68l61G04ieOldbVhDPIxDEhdU1lwq+9++zVxDOI2tsLJOC&#10;KzlY5fd3GabaDvxF/c6XIoSwS1FB5X2bSumKigy6uW2Jw+1kO4M+2K6UusMhhJtGPkXRQhqsOXyo&#10;sKVNRcV5dzEKPgYc1s/xW789nzbXwz75/NnGpNTjw7hegvA0+n8YpvqhOuSh09FeWDvRKJi9RElA&#10;/8RExPEizDtOKklA5pm8HZH/AgAA//8DAFBLAQItABQABgAIAAAAIQC2gziS/gAAAOEBAAATAAAA&#10;AAAAAAAAAAAAAAAAAABbQ29udGVudF9UeXBlc10ueG1sUEsBAi0AFAAGAAgAAAAhADj9If/WAAAA&#10;lAEAAAsAAAAAAAAAAAAAAAAALwEAAF9yZWxzLy5yZWxzUEsBAi0AFAAGAAgAAAAhACo2xh1iAwAA&#10;OwsAAA4AAAAAAAAAAAAAAAAALgIAAGRycy9lMm9Eb2MueG1sUEsBAi0AFAAGAAgAAAAhAEp6gTre&#10;AAAADAEAAA8AAAAAAAAAAAAAAAAAvAUAAGRycy9kb3ducmV2LnhtbFBLBQYAAAAABAAEAPMAAADH&#10;BgAAAAA=&#10;">
                <v:rect id="正方形/長方形 295" o:spid="_x0000_s1038" style="position:absolute;width:7534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gUxQAAANwAAAAPAAAAZHJzL2Rvd25yZXYueG1sRI9fawIx&#10;EMTfC/0OYQt9q7kKLe1plKIIFQpF67/H9bK9HN5ujkvU89s3gtDHYWZ+wwzHHdfqRG2ovBh47mWg&#10;SApvKykNrH5mT2+gQkSxWHshAxcKMB7d3w0xt/4sCzotY6kSREKOBlyMTa51KBwxhp5vSJL361vG&#10;mGRbatviOcG51v0se9WMlaQFhw1NHBWH5ZEN7C5f2zD5drSf8WG+bniznU7ZmMeH7mMAKlIX/8O3&#10;9qc10H9/geuZdAT06A8AAP//AwBQSwECLQAUAAYACAAAACEA2+H2y+4AAACFAQAAEwAAAAAAAAAA&#10;AAAAAAAAAAAAW0NvbnRlbnRfVHlwZXNdLnhtbFBLAQItABQABgAIAAAAIQBa9CxbvwAAABUBAAAL&#10;AAAAAAAAAAAAAAAAAB8BAABfcmVscy8ucmVsc1BLAQItABQABgAIAAAAIQA6SWgUxQAAANwAAAAP&#10;AAAAAAAAAAAAAAAAAAcCAABkcnMvZG93bnJldi54bWxQSwUGAAAAAAMAAwC3AAAA+QIAAAAA&#10;" fillcolor="#1f497d [3215]" strokecolor="#1f497d [3215]" strokeweight="2pt">
                  <v:textbox>
                    <w:txbxContent>
                      <w:p w:rsidR="00AF41DD" w:rsidRDefault="00AF41DD" w:rsidP="00CC4DED">
                        <w:pPr>
                          <w:jc w:val="center"/>
                          <w:rPr>
                            <w:rFonts w:ascii="Meiryo UI" w:eastAsia="Meiryo UI" w:hAnsi="Meiryo UI"/>
                            <w:sz w:val="36"/>
                          </w:rPr>
                        </w:pPr>
                      </w:p>
                      <w:p w:rsidR="00CC4DED" w:rsidRPr="00CC4DED" w:rsidRDefault="00CC4DED" w:rsidP="00CC4DED">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v:textbox>
                </v:rect>
                <v:rect id="正方形/長方形 296" o:spid="_x0000_s1039" style="position:absolute;top:8763;width:7534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IIxAAAANwAAAAPAAAAZHJzL2Rvd25yZXYueG1sRI/dagIx&#10;FITvC75DOELvNKsU0a1RZFEoosWfPsDp5nR3cXMSkqjbtzdCoZfDzHzDzJedacWNfGgsKxgNMxDE&#10;pdUNVwq+zpvBFESIyBpby6TglwIsF72XOeba3vlIt1OsRIJwyFFBHaPLpQxlTQbD0Dri5P1YbzAm&#10;6SupPd4T3LRynGUTabDhtFCjo6Km8nK6GgX4abZv28yP3KEpdq77XhfF/qLUa79bvYOI1MX/8F/7&#10;QysYzybwPJOOgFw8AAAA//8DAFBLAQItABQABgAIAAAAIQDb4fbL7gAAAIUBAAATAAAAAAAAAAAA&#10;AAAAAAAAAABbQ29udGVudF9UeXBlc10ueG1sUEsBAi0AFAAGAAgAAAAhAFr0LFu/AAAAFQEAAAsA&#10;AAAAAAAAAAAAAAAAHwEAAF9yZWxzLy5yZWxzUEsBAi0AFAAGAAgAAAAhABDacgjEAAAA3AAAAA8A&#10;AAAAAAAAAAAAAAAABwIAAGRycy9kb3ducmV2LnhtbFBLBQYAAAAAAwADALcAAAD4AgAAAAA=&#10;" fillcolor="#f60" strokecolor="#f60" strokeweight="2pt"/>
              </v:group>
            </w:pict>
          </mc:Fallback>
        </mc:AlternateContent>
      </w:r>
    </w:p>
    <w:p w:rsidR="0081096B" w:rsidRPr="0081096B" w:rsidRDefault="0081096B" w:rsidP="0081096B"/>
    <w:p w:rsidR="0081096B" w:rsidRPr="0081096B" w:rsidRDefault="0081096B" w:rsidP="0081096B"/>
    <w:p w:rsidR="0081096B" w:rsidRPr="0081096B" w:rsidRDefault="0081096B" w:rsidP="0081096B"/>
    <w:p w:rsidR="0081096B" w:rsidRPr="0081096B" w:rsidRDefault="0081096B" w:rsidP="0081096B"/>
    <w:p w:rsidR="0081096B" w:rsidRPr="0081096B" w:rsidRDefault="006A29E5" w:rsidP="0081096B">
      <w:r w:rsidRPr="006A29E5">
        <w:rPr>
          <w:rFonts w:ascii="Meiryo UI" w:eastAsia="Meiryo UI" w:hAnsi="Meiryo UI"/>
          <w:noProof/>
        </w:rPr>
        <w:drawing>
          <wp:anchor distT="0" distB="0" distL="114300" distR="114300" simplePos="0" relativeHeight="251670528" behindDoc="0" locked="0" layoutInCell="1" allowOverlap="1" wp14:anchorId="46DA9BB5" wp14:editId="4B943A0E">
            <wp:simplePos x="0" y="0"/>
            <wp:positionH relativeFrom="column">
              <wp:posOffset>2686050</wp:posOffset>
            </wp:positionH>
            <wp:positionV relativeFrom="paragraph">
              <wp:posOffset>97790</wp:posOffset>
            </wp:positionV>
            <wp:extent cx="4171950" cy="2356485"/>
            <wp:effectExtent l="0" t="0" r="0" b="5715"/>
            <wp:wrapNone/>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171950" cy="2356485"/>
                    </a:xfrm>
                    <a:prstGeom prst="rect">
                      <a:avLst/>
                    </a:prstGeom>
                  </pic:spPr>
                </pic:pic>
              </a:graphicData>
            </a:graphic>
            <wp14:sizeRelH relativeFrom="page">
              <wp14:pctWidth>0</wp14:pctWidth>
            </wp14:sizeRelH>
            <wp14:sizeRelV relativeFrom="page">
              <wp14:pctHeight>0</wp14:pctHeight>
            </wp14:sizeRelV>
          </wp:anchor>
        </w:drawing>
      </w:r>
    </w:p>
    <w:p w:rsidR="0081096B" w:rsidRDefault="0081096B" w:rsidP="0081096B"/>
    <w:p w:rsidR="00CC4DED" w:rsidRPr="006A29E5" w:rsidRDefault="0081096B" w:rsidP="0081096B">
      <w:pPr>
        <w:rPr>
          <w:rFonts w:ascii="Meiryo UI" w:eastAsia="Meiryo UI" w:hAnsi="Meiryo UI"/>
        </w:rPr>
      </w:pPr>
      <w:r w:rsidRPr="006A29E5">
        <w:rPr>
          <w:rFonts w:ascii="Meiryo UI" w:eastAsia="Meiryo UI" w:hAnsi="Meiryo UI" w:hint="eastAsia"/>
          <w:b/>
        </w:rPr>
        <w:t>ログイン：</w:t>
      </w:r>
      <w:r w:rsidR="003624C5">
        <w:fldChar w:fldCharType="begin"/>
      </w:r>
      <w:r w:rsidR="003624C5">
        <w:instrText xml:space="preserve"> HYPERLINK "https://home.heinonline.org/" </w:instrText>
      </w:r>
      <w:r w:rsidR="003624C5">
        <w:fldChar w:fldCharType="separate"/>
      </w:r>
      <w:r w:rsidRPr="006A29E5">
        <w:rPr>
          <w:rStyle w:val="ae"/>
          <w:rFonts w:ascii="Meiryo UI" w:eastAsia="Meiryo UI" w:hAnsi="Meiryo UI" w:hint="eastAsia"/>
        </w:rPr>
        <w:t>HeinOnlineホームページ|</w:t>
      </w:r>
      <w:r w:rsidR="003624C5">
        <w:rPr>
          <w:rStyle w:val="ae"/>
          <w:rFonts w:ascii="Meiryo UI" w:eastAsia="Meiryo UI" w:hAnsi="Meiryo UI"/>
        </w:rPr>
        <w:fldChar w:fldCharType="end"/>
      </w:r>
      <w:r w:rsidRPr="006A29E5">
        <w:rPr>
          <w:rFonts w:ascii="Meiryo UI" w:eastAsia="Meiryo UI" w:hAnsi="Meiryo UI" w:hint="eastAsia"/>
        </w:rPr>
        <w:t>より</w:t>
      </w:r>
    </w:p>
    <w:p w:rsidR="0081096B" w:rsidRPr="006A29E5" w:rsidRDefault="0081096B" w:rsidP="0081096B">
      <w:pPr>
        <w:rPr>
          <w:rFonts w:ascii="Meiryo UI" w:eastAsia="Meiryo UI" w:hAnsi="Meiryo UI"/>
        </w:rPr>
      </w:pPr>
      <w:r w:rsidRPr="006A29E5">
        <w:rPr>
          <w:rFonts w:ascii="Meiryo UI" w:eastAsia="Meiryo UI" w:hAnsi="Meiryo UI" w:hint="eastAsia"/>
        </w:rPr>
        <w:t>ページ右上にあるログインボタンをクリック</w:t>
      </w:r>
    </w:p>
    <w:p w:rsidR="0081096B" w:rsidRPr="006A29E5" w:rsidRDefault="0081096B" w:rsidP="0081096B">
      <w:pPr>
        <w:rPr>
          <w:rFonts w:ascii="Meiryo UI" w:eastAsia="Meiryo UI" w:hAnsi="Meiryo UI"/>
        </w:rPr>
      </w:pPr>
      <w:r w:rsidRPr="006A29E5">
        <w:rPr>
          <w:rFonts w:ascii="Meiryo UI" w:eastAsia="Meiryo UI" w:hAnsi="Meiryo UI" w:hint="eastAsia"/>
        </w:rPr>
        <w:t>します</w:t>
      </w:r>
      <w:r w:rsidR="006F7472" w:rsidRPr="006A29E5">
        <w:rPr>
          <w:rFonts w:ascii="Meiryo UI" w:eastAsia="Meiryo UI" w:hAnsi="Meiryo UI" w:hint="eastAsia"/>
        </w:rPr>
        <w:t>。</w:t>
      </w:r>
    </w:p>
    <w:p w:rsidR="006F7472" w:rsidRDefault="006F7472" w:rsidP="0081096B"/>
    <w:p w:rsidR="006F7472" w:rsidRPr="006A29E5" w:rsidRDefault="00997F80" w:rsidP="0081096B">
      <w:pPr>
        <w:rPr>
          <w:rFonts w:ascii="Meiryo UI" w:eastAsia="Meiryo UI" w:hAnsi="Meiryo UI"/>
        </w:rPr>
      </w:pPr>
      <w:hyperlink r:id="rId15" w:history="1">
        <w:r w:rsidR="006F7472" w:rsidRPr="006A29E5">
          <w:rPr>
            <w:rStyle w:val="ae"/>
            <w:rFonts w:ascii="Meiryo UI" w:eastAsia="Meiryo UI" w:hAnsi="Meiryo UI" w:hint="eastAsia"/>
            <w:b/>
          </w:rPr>
          <w:t>ウェルカムページ</w:t>
        </w:r>
      </w:hyperlink>
      <w:r w:rsidR="006F7472" w:rsidRPr="006A29E5">
        <w:rPr>
          <w:rFonts w:ascii="Meiryo UI" w:eastAsia="Meiryo UI" w:hAnsi="Meiryo UI"/>
        </w:rPr>
        <w:t>：</w:t>
      </w:r>
      <w:r w:rsidR="004376E7" w:rsidRPr="006A29E5">
        <w:rPr>
          <w:rFonts w:ascii="Meiryo UI" w:eastAsia="Meiryo UI" w:hAnsi="Meiryo UI"/>
        </w:rPr>
        <w:t>カテゴリと名前の両方で</w:t>
      </w:r>
    </w:p>
    <w:p w:rsidR="004376E7" w:rsidRPr="006A29E5" w:rsidRDefault="004376E7" w:rsidP="0081096B">
      <w:pPr>
        <w:rPr>
          <w:rFonts w:ascii="Meiryo UI" w:eastAsia="Meiryo UI" w:hAnsi="Meiryo UI"/>
        </w:rPr>
      </w:pPr>
      <w:r w:rsidRPr="006A29E5">
        <w:rPr>
          <w:rFonts w:ascii="Meiryo UI" w:eastAsia="Meiryo UI" w:hAnsi="Meiryo UI" w:hint="eastAsia"/>
        </w:rPr>
        <w:t>購読コレクションを表示します。全文検索や</w:t>
      </w:r>
    </w:p>
    <w:p w:rsidR="004376E7" w:rsidRPr="006A29E5" w:rsidRDefault="004376E7" w:rsidP="0081096B">
      <w:pPr>
        <w:rPr>
          <w:rFonts w:ascii="Meiryo UI" w:eastAsia="Meiryo UI" w:hAnsi="Meiryo UI"/>
        </w:rPr>
      </w:pPr>
      <w:r w:rsidRPr="006A29E5">
        <w:rPr>
          <w:rFonts w:ascii="Meiryo UI" w:eastAsia="Meiryo UI" w:hAnsi="Meiryo UI" w:hint="eastAsia"/>
        </w:rPr>
        <w:t>引用情報での文書検索、また</w:t>
      </w:r>
      <w:proofErr w:type="spellStart"/>
      <w:r w:rsidRPr="006A29E5">
        <w:rPr>
          <w:rFonts w:ascii="Meiryo UI" w:eastAsia="Meiryo UI" w:hAnsi="Meiryo UI" w:hint="eastAsia"/>
        </w:rPr>
        <w:t>HeinOnline</w:t>
      </w:r>
      <w:proofErr w:type="spellEnd"/>
    </w:p>
    <w:p w:rsidR="004376E7" w:rsidRPr="006A29E5" w:rsidRDefault="004376E7" w:rsidP="0081096B">
      <w:pPr>
        <w:rPr>
          <w:rFonts w:ascii="Meiryo UI" w:eastAsia="Meiryo UI" w:hAnsi="Meiryo UI"/>
        </w:rPr>
      </w:pPr>
      <w:r w:rsidRPr="006A29E5">
        <w:rPr>
          <w:rFonts w:ascii="Meiryo UI" w:eastAsia="Meiryo UI" w:hAnsi="Meiryo UI" w:hint="eastAsia"/>
        </w:rPr>
        <w:t>カタログや判例法へのアクセスが可能です。</w:t>
      </w:r>
    </w:p>
    <w:p w:rsidR="004376E7" w:rsidRPr="006A29E5" w:rsidRDefault="004376E7" w:rsidP="0081096B">
      <w:pPr>
        <w:rPr>
          <w:rFonts w:ascii="Meiryo UI" w:eastAsia="Meiryo UI" w:hAnsi="Meiryo UI"/>
        </w:rPr>
      </w:pPr>
      <w:proofErr w:type="spellStart"/>
      <w:r w:rsidRPr="006A29E5">
        <w:rPr>
          <w:rFonts w:ascii="Meiryo UI" w:eastAsia="Meiryo UI" w:hAnsi="Meiryo UI" w:hint="eastAsia"/>
        </w:rPr>
        <w:t>HeinOnline</w:t>
      </w:r>
      <w:proofErr w:type="spellEnd"/>
      <w:r w:rsidRPr="006A29E5">
        <w:rPr>
          <w:rFonts w:ascii="Meiryo UI" w:eastAsia="Meiryo UI" w:hAnsi="Meiryo UI" w:hint="eastAsia"/>
        </w:rPr>
        <w:t>で検索する際のヒントについて</w:t>
      </w:r>
    </w:p>
    <w:p w:rsidR="004376E7" w:rsidRPr="006A29E5" w:rsidRDefault="004376E7" w:rsidP="0081096B">
      <w:pPr>
        <w:rPr>
          <w:rFonts w:ascii="Meiryo UI" w:eastAsia="Meiryo UI" w:hAnsi="Meiryo UI"/>
        </w:rPr>
      </w:pPr>
      <w:r w:rsidRPr="006A29E5">
        <w:rPr>
          <w:rFonts w:ascii="Meiryo UI" w:eastAsia="Meiryo UI" w:hAnsi="Meiryo UI" w:hint="eastAsia"/>
        </w:rPr>
        <w:t>はsearch helpボタンをクリックしてください。</w:t>
      </w:r>
    </w:p>
    <w:p w:rsidR="009A27BA" w:rsidRDefault="009A27BA" w:rsidP="0081096B"/>
    <w:p w:rsidR="00C44C34" w:rsidRDefault="006A29E5" w:rsidP="0081096B">
      <w:r w:rsidRPr="006A29E5">
        <w:rPr>
          <w:rFonts w:ascii="Meiryo UI" w:eastAsia="Meiryo UI" w:hAnsi="Meiryo UI" w:hint="eastAsia"/>
          <w:noProof/>
        </w:rPr>
        <mc:AlternateContent>
          <mc:Choice Requires="wps">
            <w:drawing>
              <wp:anchor distT="0" distB="0" distL="114300" distR="114300" simplePos="0" relativeHeight="251672576" behindDoc="0" locked="0" layoutInCell="1" allowOverlap="1" wp14:anchorId="108419FC" wp14:editId="36E5856E">
                <wp:simplePos x="0" y="0"/>
                <wp:positionH relativeFrom="column">
                  <wp:posOffset>3028950</wp:posOffset>
                </wp:positionH>
                <wp:positionV relativeFrom="paragraph">
                  <wp:posOffset>99060</wp:posOffset>
                </wp:positionV>
                <wp:extent cx="3706495" cy="742950"/>
                <wp:effectExtent l="0" t="0" r="8255" b="0"/>
                <wp:wrapNone/>
                <wp:docPr id="300" name="テキスト ボックス 300"/>
                <wp:cNvGraphicFramePr/>
                <a:graphic xmlns:a="http://schemas.openxmlformats.org/drawingml/2006/main">
                  <a:graphicData uri="http://schemas.microsoft.com/office/word/2010/wordprocessingShape">
                    <wps:wsp>
                      <wps:cNvSpPr txBox="1"/>
                      <wps:spPr>
                        <a:xfrm>
                          <a:off x="0" y="0"/>
                          <a:ext cx="370649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4C34" w:rsidRPr="006A29E5" w:rsidRDefault="00C44C34">
                            <w:pPr>
                              <w:rPr>
                                <w:rFonts w:ascii="Meiryo UI" w:eastAsia="Meiryo UI" w:hAnsi="Meiryo UI"/>
                              </w:rPr>
                            </w:pPr>
                            <w:proofErr w:type="spellStart"/>
                            <w:r w:rsidRPr="006A29E5">
                              <w:rPr>
                                <w:rFonts w:ascii="Meiryo UI" w:eastAsia="Meiryo UI" w:hAnsi="Meiryo UI" w:hint="eastAsia"/>
                              </w:rPr>
                              <w:t>MyHein</w:t>
                            </w:r>
                            <w:proofErr w:type="spellEnd"/>
                            <w:r w:rsidRPr="006A29E5">
                              <w:rPr>
                                <w:rFonts w:ascii="Meiryo UI" w:eastAsia="Meiryo UI" w:hAnsi="Meiryo UI" w:hint="eastAsia"/>
                              </w:rPr>
                              <w:t>や最近のブログ投稿、</w:t>
                            </w:r>
                            <w:proofErr w:type="spellStart"/>
                            <w:r w:rsidRPr="006A29E5">
                              <w:rPr>
                                <w:rFonts w:ascii="Meiryo UI" w:eastAsia="Meiryo UI" w:hAnsi="Meiryo UI" w:hint="eastAsia"/>
                              </w:rPr>
                              <w:t>HeinOnline</w:t>
                            </w:r>
                            <w:proofErr w:type="spellEnd"/>
                            <w:r w:rsidRPr="006A29E5">
                              <w:rPr>
                                <w:rFonts w:ascii="Meiryo UI" w:eastAsia="Meiryo UI" w:hAnsi="Meiryo UI" w:hint="eastAsia"/>
                              </w:rPr>
                              <w:t>のヘルプページアカウン</w:t>
                            </w:r>
                            <w:r w:rsidR="009A27BA">
                              <w:rPr>
                                <w:rFonts w:ascii="Meiryo UI" w:eastAsia="Meiryo UI" w:hAnsi="Meiryo UI" w:hint="eastAsia"/>
                              </w:rPr>
                              <w:t>ト情報には、画面右上にあるオプションバーからアクセスが可能です</w:t>
                            </w:r>
                            <w:r w:rsidRPr="006A29E5">
                              <w:rPr>
                                <w:rFonts w:ascii="Meiryo UI" w:eastAsia="Meiryo UI" w:hAnsi="Meiryo UI"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419FC" id="テキスト ボックス 300" o:spid="_x0000_s1040" type="#_x0000_t202" style="position:absolute;left:0;text-align:left;margin-left:238.5pt;margin-top:7.8pt;width:291.85pt;height:5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f2sQIAAKYFAAAOAAAAZHJzL2Uyb0RvYy54bWysVEtu2zAQ3RfoHQjuG9mO8zMiB26CFAWC&#10;JGhSZE1TZCyU4rAkbcld2kDRQ/QKRdc9jy7SISXZbppNim4kkvNmhvP4Zk7PqkKRhbAuB53S/l6P&#10;EqE5ZLl+TOnH+8s3x5Q4z3TGFGiR0qVw9Gz8+tVpaUZiADNQmbAEg2g3Kk1KZ96bUZI4PhMFc3tg&#10;hEajBFswj1v7mGSWlRi9UMmg1ztMSrCZscCFc3h60RjpOMaXUnB/I6UTnqiU4t18/Nr4nYZvMj5l&#10;o0fLzCzn7TXYP9yiYLnGpJtQF8wzMrf5X6GKnFtwIP0ehyIBKXMuYg1YTb/3pJq7GTMi1oLkOLOh&#10;yf2/sPx6cWtJnqV0v4f8aFbgI9Xrr/XqR736Va+/kXr9vV6v69VP3JMAQspK40boeWfQ11dvocKn&#10;784dHgYmKmmL8McaCdox+HJDuKg84Xi4f9Q7HJ4cUMLRdjQcnBzE8MnW21jn3wkoSFik1OKDRp7Z&#10;4sp5vAlCO0hI5kDl2WWuVNwEEYlzZcmC4fMrH++IHn+glCZlSg/3MXVw0hDcm8hKhxMRZdSmC5U3&#10;FcaVXyoRMEp/EBJpjIU+k5txLvQmf0QHlMRUL3Fs8dtbvcS5qQM9YmbQfuNc5BpsrD723Zay7FNH&#10;mWzwSPhO3WHpq2kV9XPcCWAK2RJ1YaFpNmf4ZY6Pd8Wcv2UWuwulgBPD3+BHKkDyoV1RMgP75bnz&#10;gEfRo5WSErs1pe7znFlBiXqvsR1O+sNhaO+4GR4cDXBjdy3TXYueF+eAiujjbDI8LgPeq24pLRQP&#10;OFgmISuamOaYO6W+W577ZobgYOJiMokgbGjD/JW+MzyEDiwHad5XD8yaVr8elX8NXV+z0RMZN9jg&#10;qWEy9yDzqPHAc8Nqyz8Ogyj9dnCFabO7j6jteB3/BgAA//8DAFBLAwQUAAYACAAAACEAoXvaeeIA&#10;AAALAQAADwAAAGRycy9kb3ducmV2LnhtbEyPzU7DMBCE70i8g7VIXBB1aGiCQpwKIX6k3mhaEDc3&#10;XpKIeB3FbhLenu0Jbjua0ew3+Xq2nRhx8K0jBTeLCARS5UxLtYJd+Xx9B8IHTUZ3jlDBD3pYF+dn&#10;uc6Mm+gNx22oBZeQz7SCJoQ+k9JXDVrtF65HYu/LDVYHlkMtzaAnLredXEZRIq1uiT80usfHBqvv&#10;7dEq+LyqPzZ+ftlP8Srun17HMn03pVKXF/PDPYiAc/gLwwmf0aFgpoM7kvGiU3CbprwlsLFKQJwC&#10;URKlIA58xcsEZJHL/xuKXwAAAP//AwBQSwECLQAUAAYACAAAACEAtoM4kv4AAADhAQAAEwAAAAAA&#10;AAAAAAAAAAAAAAAAW0NvbnRlbnRfVHlwZXNdLnhtbFBLAQItABQABgAIAAAAIQA4/SH/1gAAAJQB&#10;AAALAAAAAAAAAAAAAAAAAC8BAABfcmVscy8ucmVsc1BLAQItABQABgAIAAAAIQA7QEf2sQIAAKYF&#10;AAAOAAAAAAAAAAAAAAAAAC4CAABkcnMvZTJvRG9jLnhtbFBLAQItABQABgAIAAAAIQChe9p54gAA&#10;AAsBAAAPAAAAAAAAAAAAAAAAAAsFAABkcnMvZG93bnJldi54bWxQSwUGAAAAAAQABADzAAAAGgYA&#10;AAAA&#10;" fillcolor="white [3201]" stroked="f" strokeweight=".5pt">
                <v:textbox>
                  <w:txbxContent>
                    <w:p w:rsidR="00C44C34" w:rsidRPr="006A29E5" w:rsidRDefault="00C44C34">
                      <w:pPr>
                        <w:rPr>
                          <w:rFonts w:ascii="Meiryo UI" w:eastAsia="Meiryo UI" w:hAnsi="Meiryo UI"/>
                        </w:rPr>
                      </w:pPr>
                      <w:proofErr w:type="spellStart"/>
                      <w:r w:rsidRPr="006A29E5">
                        <w:rPr>
                          <w:rFonts w:ascii="Meiryo UI" w:eastAsia="Meiryo UI" w:hAnsi="Meiryo UI" w:hint="eastAsia"/>
                        </w:rPr>
                        <w:t>MyHein</w:t>
                      </w:r>
                      <w:proofErr w:type="spellEnd"/>
                      <w:r w:rsidRPr="006A29E5">
                        <w:rPr>
                          <w:rFonts w:ascii="Meiryo UI" w:eastAsia="Meiryo UI" w:hAnsi="Meiryo UI" w:hint="eastAsia"/>
                        </w:rPr>
                        <w:t>や最近のブログ投稿、</w:t>
                      </w:r>
                      <w:proofErr w:type="spellStart"/>
                      <w:r w:rsidRPr="006A29E5">
                        <w:rPr>
                          <w:rFonts w:ascii="Meiryo UI" w:eastAsia="Meiryo UI" w:hAnsi="Meiryo UI" w:hint="eastAsia"/>
                        </w:rPr>
                        <w:t>HeinOnline</w:t>
                      </w:r>
                      <w:proofErr w:type="spellEnd"/>
                      <w:r w:rsidRPr="006A29E5">
                        <w:rPr>
                          <w:rFonts w:ascii="Meiryo UI" w:eastAsia="Meiryo UI" w:hAnsi="Meiryo UI" w:hint="eastAsia"/>
                        </w:rPr>
                        <w:t>のヘルプページアカウン</w:t>
                      </w:r>
                      <w:r w:rsidR="009A27BA">
                        <w:rPr>
                          <w:rFonts w:ascii="Meiryo UI" w:eastAsia="Meiryo UI" w:hAnsi="Meiryo UI" w:hint="eastAsia"/>
                        </w:rPr>
                        <w:t>ト情報には、画面右上にあるオプションバーからアクセスが可能です</w:t>
                      </w:r>
                      <w:r w:rsidRPr="006A29E5">
                        <w:rPr>
                          <w:rFonts w:ascii="Meiryo UI" w:eastAsia="Meiryo UI" w:hAnsi="Meiryo UI" w:hint="eastAsia"/>
                        </w:rPr>
                        <w:t>。</w:t>
                      </w:r>
                    </w:p>
                  </w:txbxContent>
                </v:textbox>
              </v:shape>
            </w:pict>
          </mc:Fallback>
        </mc:AlternateContent>
      </w:r>
    </w:p>
    <w:p w:rsidR="006A29E5" w:rsidRDefault="004376E7" w:rsidP="004376E7">
      <w:pPr>
        <w:rPr>
          <w:rFonts w:ascii="Meiryo UI" w:eastAsia="Meiryo UI" w:hAnsi="Meiryo UI"/>
        </w:rPr>
      </w:pPr>
      <w:r w:rsidRPr="006A29E5">
        <w:rPr>
          <w:rFonts w:ascii="Meiryo UI" w:eastAsia="Meiryo UI" w:hAnsi="Meiryo UI" w:hint="eastAsia"/>
        </w:rPr>
        <w:t>各コレクションのコンテンツに関する簡単な説明や、</w:t>
      </w:r>
    </w:p>
    <w:p w:rsidR="006A29E5" w:rsidRDefault="004376E7" w:rsidP="004376E7">
      <w:pPr>
        <w:rPr>
          <w:rFonts w:ascii="Meiryo UI" w:eastAsia="Meiryo UI" w:hAnsi="Meiryo UI"/>
        </w:rPr>
      </w:pPr>
      <w:r w:rsidRPr="006A29E5">
        <w:rPr>
          <w:rFonts w:ascii="Meiryo UI" w:eastAsia="Meiryo UI" w:hAnsi="Meiryo UI" w:hint="eastAsia"/>
        </w:rPr>
        <w:t>利用可能タイトルの全リストをダウンロードするには、</w:t>
      </w:r>
    </w:p>
    <w:p w:rsidR="004376E7" w:rsidRPr="006A29E5" w:rsidRDefault="004376E7" w:rsidP="004376E7">
      <w:pPr>
        <w:rPr>
          <w:rFonts w:ascii="Meiryo UI" w:eastAsia="Meiryo UI" w:hAnsi="Meiryo UI"/>
        </w:rPr>
      </w:pPr>
      <w:r w:rsidRPr="006A29E5">
        <w:rPr>
          <w:rFonts w:ascii="Meiryo UI" w:eastAsia="Meiryo UI" w:hAnsi="Meiryo UI" w:hint="eastAsia"/>
        </w:rPr>
        <w:t>各コレクション横にある詳細情報リンクをクリックしてください。</w:t>
      </w:r>
    </w:p>
    <w:p w:rsidR="006A29E5" w:rsidRDefault="00C44C34" w:rsidP="0081096B">
      <w:r>
        <w:rPr>
          <w:noProof/>
        </w:rPr>
        <w:drawing>
          <wp:anchor distT="0" distB="0" distL="114300" distR="114300" simplePos="0" relativeHeight="251673600" behindDoc="0" locked="0" layoutInCell="1" allowOverlap="1" wp14:anchorId="1E3C9F3C" wp14:editId="16B58536">
            <wp:simplePos x="0" y="0"/>
            <wp:positionH relativeFrom="column">
              <wp:posOffset>2362200</wp:posOffset>
            </wp:positionH>
            <wp:positionV relativeFrom="paragraph">
              <wp:posOffset>1478915</wp:posOffset>
            </wp:positionV>
            <wp:extent cx="4495800" cy="3215819"/>
            <wp:effectExtent l="0" t="0" r="0" b="3810"/>
            <wp:wrapNone/>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495800" cy="32158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CC415E0" wp14:editId="19880121">
            <wp:simplePos x="0" y="0"/>
            <wp:positionH relativeFrom="column">
              <wp:posOffset>-104775</wp:posOffset>
            </wp:positionH>
            <wp:positionV relativeFrom="paragraph">
              <wp:posOffset>15240</wp:posOffset>
            </wp:positionV>
            <wp:extent cx="7086600" cy="1453515"/>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7086600" cy="1453515"/>
                    </a:xfrm>
                    <a:prstGeom prst="rect">
                      <a:avLst/>
                    </a:prstGeom>
                  </pic:spPr>
                </pic:pic>
              </a:graphicData>
            </a:graphic>
            <wp14:sizeRelH relativeFrom="page">
              <wp14:pctWidth>0</wp14:pctWidth>
            </wp14:sizeRelH>
            <wp14:sizeRelV relativeFrom="page">
              <wp14:pctHeight>0</wp14:pctHeight>
            </wp14:sizeRelV>
          </wp:anchor>
        </w:drawing>
      </w:r>
    </w:p>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6A29E5" w:rsidRPr="006A29E5" w:rsidRDefault="006A29E5" w:rsidP="006A29E5"/>
    <w:p w:rsidR="004376E7" w:rsidRDefault="004376E7" w:rsidP="006A29E5"/>
    <w:p w:rsidR="006A29E5" w:rsidRPr="00D34E47" w:rsidRDefault="006A29E5" w:rsidP="006A29E5">
      <w:pPr>
        <w:rPr>
          <w:rFonts w:ascii="Meiryo UI" w:eastAsia="Meiryo UI" w:hAnsi="Meiryo UI"/>
          <w:b/>
          <w:sz w:val="32"/>
        </w:rPr>
      </w:pPr>
      <w:r w:rsidRPr="006A29E5">
        <w:rPr>
          <w:rFonts w:ascii="Meiryo UI" w:eastAsia="Meiryo UI" w:hAnsi="Meiryo UI" w:hint="eastAsia"/>
          <w:b/>
          <w:sz w:val="32"/>
        </w:rPr>
        <w:t>フルテキスト検索</w:t>
      </w:r>
    </w:p>
    <w:p w:rsidR="006A29E5" w:rsidRDefault="006A29E5" w:rsidP="006A29E5">
      <w:pPr>
        <w:rPr>
          <w:rFonts w:ascii="Meiryo UI" w:eastAsia="Meiryo UI" w:hAnsi="Meiryo UI"/>
          <w:sz w:val="21"/>
          <w:szCs w:val="21"/>
        </w:rPr>
      </w:pPr>
      <w:r>
        <w:rPr>
          <w:rFonts w:ascii="Meiryo UI" w:eastAsia="Meiryo UI" w:hAnsi="Meiryo UI" w:hint="eastAsia"/>
          <w:sz w:val="21"/>
          <w:szCs w:val="21"/>
        </w:rPr>
        <w:t>検索バーは固定されており、</w:t>
      </w:r>
      <w:proofErr w:type="spellStart"/>
      <w:r>
        <w:rPr>
          <w:rFonts w:ascii="Meiryo UI" w:eastAsia="Meiryo UI" w:hAnsi="Meiryo UI" w:hint="eastAsia"/>
          <w:sz w:val="21"/>
          <w:szCs w:val="21"/>
        </w:rPr>
        <w:t>HeinOnline</w:t>
      </w:r>
      <w:proofErr w:type="spellEnd"/>
    </w:p>
    <w:p w:rsidR="006A29E5" w:rsidRDefault="009A27BA" w:rsidP="006A29E5">
      <w:pPr>
        <w:rPr>
          <w:rFonts w:ascii="Meiryo UI" w:eastAsia="Meiryo UI" w:hAnsi="Meiryo UI"/>
          <w:sz w:val="21"/>
          <w:szCs w:val="21"/>
        </w:rPr>
      </w:pPr>
      <w:r>
        <w:rPr>
          <w:rFonts w:ascii="Meiryo UI" w:eastAsia="Meiryo UI" w:hAnsi="Meiryo UI" w:hint="eastAsia"/>
          <w:sz w:val="21"/>
          <w:szCs w:val="21"/>
        </w:rPr>
        <w:t>上</w:t>
      </w:r>
      <w:r w:rsidR="006A29E5">
        <w:rPr>
          <w:rFonts w:ascii="Meiryo UI" w:eastAsia="Meiryo UI" w:hAnsi="Meiryo UI" w:hint="eastAsia"/>
          <w:sz w:val="21"/>
          <w:szCs w:val="21"/>
        </w:rPr>
        <w:t>の全てのページでご利用いただけます。</w:t>
      </w:r>
    </w:p>
    <w:p w:rsidR="003F47DB" w:rsidRDefault="006A29E5" w:rsidP="006A29E5">
      <w:pPr>
        <w:rPr>
          <w:rFonts w:ascii="Meiryo UI" w:eastAsia="Meiryo UI" w:hAnsi="Meiryo UI"/>
          <w:sz w:val="21"/>
          <w:szCs w:val="21"/>
        </w:rPr>
      </w:pPr>
      <w:r>
        <w:rPr>
          <w:rFonts w:ascii="Meiryo UI" w:eastAsia="Meiryo UI" w:hAnsi="Meiryo UI" w:hint="eastAsia"/>
          <w:sz w:val="21"/>
          <w:szCs w:val="21"/>
        </w:rPr>
        <w:t>全文検索オプション</w:t>
      </w:r>
      <w:r w:rsidR="003F47DB">
        <w:rPr>
          <w:rFonts w:ascii="Meiryo UI" w:eastAsia="Meiryo UI" w:hAnsi="Meiryo UI" w:hint="eastAsia"/>
          <w:sz w:val="21"/>
          <w:szCs w:val="21"/>
        </w:rPr>
        <w:t>で</w:t>
      </w:r>
      <w:r>
        <w:rPr>
          <w:rFonts w:ascii="Meiryo UI" w:eastAsia="Meiryo UI" w:hAnsi="Meiryo UI" w:hint="eastAsia"/>
          <w:sz w:val="21"/>
          <w:szCs w:val="21"/>
        </w:rPr>
        <w:t>、クイックテキスト</w:t>
      </w:r>
      <w:r w:rsidR="009A27BA">
        <w:rPr>
          <w:rFonts w:ascii="Meiryo UI" w:eastAsia="Meiryo UI" w:hAnsi="Meiryo UI" w:hint="eastAsia"/>
          <w:sz w:val="21"/>
          <w:szCs w:val="21"/>
        </w:rPr>
        <w:t>およ</w:t>
      </w:r>
      <w:r>
        <w:rPr>
          <w:rFonts w:ascii="Meiryo UI" w:eastAsia="Meiryo UI" w:hAnsi="Meiryo UI" w:hint="eastAsia"/>
          <w:sz w:val="21"/>
          <w:szCs w:val="21"/>
        </w:rPr>
        <w:t>び</w:t>
      </w:r>
    </w:p>
    <w:p w:rsidR="003F47DB" w:rsidRDefault="006A29E5" w:rsidP="006A29E5">
      <w:pPr>
        <w:rPr>
          <w:rFonts w:ascii="Meiryo UI" w:eastAsia="Meiryo UI" w:hAnsi="Meiryo UI"/>
          <w:sz w:val="21"/>
          <w:szCs w:val="21"/>
        </w:rPr>
      </w:pPr>
      <w:r>
        <w:rPr>
          <w:rFonts w:ascii="Meiryo UI" w:eastAsia="Meiryo UI" w:hAnsi="Meiryo UI" w:hint="eastAsia"/>
          <w:sz w:val="21"/>
          <w:szCs w:val="21"/>
        </w:rPr>
        <w:t>メタデータ検索</w:t>
      </w:r>
      <w:r w:rsidR="009A27BA">
        <w:rPr>
          <w:rFonts w:ascii="Meiryo UI" w:eastAsia="Meiryo UI" w:hAnsi="Meiryo UI" w:hint="eastAsia"/>
          <w:sz w:val="21"/>
          <w:szCs w:val="21"/>
        </w:rPr>
        <w:t>が</w:t>
      </w:r>
      <w:r>
        <w:rPr>
          <w:rFonts w:ascii="Meiryo UI" w:eastAsia="Meiryo UI" w:hAnsi="Meiryo UI" w:hint="eastAsia"/>
          <w:sz w:val="21"/>
          <w:szCs w:val="21"/>
        </w:rPr>
        <w:t xml:space="preserve">可能です。Advanced </w:t>
      </w:r>
    </w:p>
    <w:p w:rsidR="003F47DB" w:rsidRDefault="006A29E5" w:rsidP="006A29E5">
      <w:pPr>
        <w:rPr>
          <w:rFonts w:ascii="Meiryo UI" w:eastAsia="Meiryo UI" w:hAnsi="Meiryo UI"/>
          <w:sz w:val="21"/>
          <w:szCs w:val="21"/>
        </w:rPr>
      </w:pPr>
      <w:r>
        <w:rPr>
          <w:rFonts w:ascii="Meiryo UI" w:eastAsia="Meiryo UI" w:hAnsi="Meiryo UI" w:hint="eastAsia"/>
          <w:sz w:val="21"/>
          <w:szCs w:val="21"/>
        </w:rPr>
        <w:t>Search</w:t>
      </w:r>
      <w:r w:rsidR="003F47DB">
        <w:rPr>
          <w:rFonts w:ascii="Meiryo UI" w:eastAsia="Meiryo UI" w:hAnsi="Meiryo UI" w:hint="eastAsia"/>
          <w:sz w:val="21"/>
          <w:szCs w:val="21"/>
        </w:rPr>
        <w:t>ボタン</w:t>
      </w:r>
      <w:r>
        <w:rPr>
          <w:rFonts w:ascii="Meiryo UI" w:eastAsia="Meiryo UI" w:hAnsi="Meiryo UI" w:hint="eastAsia"/>
          <w:sz w:val="21"/>
          <w:szCs w:val="21"/>
        </w:rPr>
        <w:t>をクリックするとオプションが</w:t>
      </w:r>
    </w:p>
    <w:p w:rsidR="003F47DB" w:rsidRDefault="006A29E5" w:rsidP="006A29E5">
      <w:pPr>
        <w:rPr>
          <w:rFonts w:ascii="Meiryo UI" w:eastAsia="Meiryo UI" w:hAnsi="Meiryo UI"/>
          <w:sz w:val="21"/>
          <w:szCs w:val="21"/>
        </w:rPr>
      </w:pPr>
      <w:r>
        <w:rPr>
          <w:rFonts w:ascii="Meiryo UI" w:eastAsia="Meiryo UI" w:hAnsi="Meiryo UI" w:hint="eastAsia"/>
          <w:sz w:val="21"/>
          <w:szCs w:val="21"/>
        </w:rPr>
        <w:t>表示され、最大6つの詳細検索フィールド</w:t>
      </w:r>
    </w:p>
    <w:p w:rsidR="003F47DB" w:rsidRDefault="006A29E5" w:rsidP="006A29E5">
      <w:pPr>
        <w:rPr>
          <w:rFonts w:ascii="Meiryo UI" w:eastAsia="Meiryo UI" w:hAnsi="Meiryo UI"/>
          <w:sz w:val="21"/>
          <w:szCs w:val="21"/>
        </w:rPr>
      </w:pPr>
      <w:r>
        <w:rPr>
          <w:rFonts w:ascii="Meiryo UI" w:eastAsia="Meiryo UI" w:hAnsi="Meiryo UI" w:hint="eastAsia"/>
          <w:sz w:val="21"/>
          <w:szCs w:val="21"/>
        </w:rPr>
        <w:t>が表示されます。ユーザーは特定のタイトルと</w:t>
      </w:r>
    </w:p>
    <w:p w:rsidR="003F47DB" w:rsidRDefault="006A29E5" w:rsidP="006A29E5">
      <w:pPr>
        <w:rPr>
          <w:rFonts w:ascii="Meiryo UI" w:eastAsia="Meiryo UI" w:hAnsi="Meiryo UI"/>
          <w:sz w:val="21"/>
          <w:szCs w:val="21"/>
        </w:rPr>
      </w:pPr>
      <w:r>
        <w:rPr>
          <w:rFonts w:ascii="Meiryo UI" w:eastAsia="Meiryo UI" w:hAnsi="Meiryo UI" w:hint="eastAsia"/>
          <w:sz w:val="21"/>
          <w:szCs w:val="21"/>
        </w:rPr>
        <w:t>発行年の範囲を選択して検索パラメータを</w:t>
      </w:r>
    </w:p>
    <w:p w:rsidR="006A29E5" w:rsidRDefault="006A29E5" w:rsidP="006A29E5">
      <w:pPr>
        <w:rPr>
          <w:rFonts w:ascii="Meiryo UI" w:eastAsia="Meiryo UI" w:hAnsi="Meiryo UI"/>
          <w:sz w:val="21"/>
          <w:szCs w:val="21"/>
        </w:rPr>
      </w:pPr>
      <w:r>
        <w:rPr>
          <w:rFonts w:ascii="Meiryo UI" w:eastAsia="Meiryo UI" w:hAnsi="Meiryo UI" w:hint="eastAsia"/>
          <w:sz w:val="21"/>
          <w:szCs w:val="21"/>
        </w:rPr>
        <w:t>さらに絞り込むことも可能です。</w:t>
      </w:r>
    </w:p>
    <w:p w:rsidR="006A29E5" w:rsidRDefault="006A29E5" w:rsidP="006A29E5">
      <w:pPr>
        <w:rPr>
          <w:rFonts w:ascii="Meiryo UI" w:eastAsia="Meiryo UI" w:hAnsi="Meiryo UI"/>
          <w:sz w:val="21"/>
          <w:szCs w:val="21"/>
        </w:rPr>
      </w:pPr>
    </w:p>
    <w:p w:rsidR="006A29E5" w:rsidRDefault="006A29E5" w:rsidP="006A29E5">
      <w:pPr>
        <w:rPr>
          <w:rFonts w:ascii="Meiryo UI" w:eastAsia="Meiryo UI" w:hAnsi="Meiryo UI"/>
          <w:sz w:val="21"/>
          <w:szCs w:val="21"/>
        </w:rPr>
      </w:pPr>
    </w:p>
    <w:p w:rsidR="006A29E5" w:rsidRDefault="006A29E5" w:rsidP="006A29E5">
      <w:pPr>
        <w:rPr>
          <w:rFonts w:ascii="Meiryo UI" w:eastAsia="Meiryo UI" w:hAnsi="Meiryo UI"/>
          <w:sz w:val="21"/>
          <w:szCs w:val="21"/>
        </w:rPr>
      </w:pPr>
    </w:p>
    <w:p w:rsidR="006A29E5" w:rsidRDefault="006A29E5" w:rsidP="006A29E5">
      <w:pPr>
        <w:rPr>
          <w:rFonts w:ascii="Meiryo UI" w:eastAsia="Meiryo UI" w:hAnsi="Meiryo UI"/>
          <w:sz w:val="21"/>
          <w:szCs w:val="21"/>
        </w:rPr>
      </w:pPr>
    </w:p>
    <w:p w:rsidR="006A29E5" w:rsidRDefault="00D34E47" w:rsidP="006A29E5">
      <w:pPr>
        <w:rPr>
          <w:rFonts w:ascii="Meiryo UI" w:eastAsia="Meiryo UI" w:hAnsi="Meiryo UI"/>
          <w:sz w:val="21"/>
          <w:szCs w:val="21"/>
        </w:rPr>
      </w:pPr>
      <w:r>
        <w:rPr>
          <w:noProof/>
        </w:rPr>
        <mc:AlternateContent>
          <mc:Choice Requires="wps">
            <w:drawing>
              <wp:anchor distT="0" distB="0" distL="114300" distR="114300" simplePos="0" relativeHeight="251675648" behindDoc="0" locked="0" layoutInCell="1" allowOverlap="1" wp14:anchorId="10170FE4" wp14:editId="5FC9574C">
                <wp:simplePos x="0" y="0"/>
                <wp:positionH relativeFrom="column">
                  <wp:posOffset>-447675</wp:posOffset>
                </wp:positionH>
                <wp:positionV relativeFrom="paragraph">
                  <wp:posOffset>78740</wp:posOffset>
                </wp:positionV>
                <wp:extent cx="7534275" cy="304800"/>
                <wp:effectExtent l="0" t="0" r="28575" b="19050"/>
                <wp:wrapNone/>
                <wp:docPr id="303" name="正方形/長方形 303"/>
                <wp:cNvGraphicFramePr/>
                <a:graphic xmlns:a="http://schemas.openxmlformats.org/drawingml/2006/main">
                  <a:graphicData uri="http://schemas.microsoft.com/office/word/2010/wordprocessingShape">
                    <wps:wsp>
                      <wps:cNvSpPr/>
                      <wps:spPr>
                        <a:xfrm>
                          <a:off x="0" y="0"/>
                          <a:ext cx="7534275"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FD0F76" id="正方形/長方形 303" o:spid="_x0000_s1026" style="position:absolute;left:0;text-align:left;margin-left:-35.25pt;margin-top:6.2pt;width:593.25pt;height:2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2zrQIAALwFAAAOAAAAZHJzL2Uyb0RvYy54bWysVM1u2zAMvg/YOwi6r3b+2i6oUwQpMgwo&#10;2mLt0LMiS7EBWdIoJU72HtsDbOedhx32OCuwtxglO27WFjsUy0EhTfKj+InkyemmUmQtwJVGZ7R3&#10;kFIiNDd5qZcZfX8zf3VMifNM50wZLTK6FY6eTl6+OKntWPRNYVQugCCIduPaZrTw3o6TxPFCVMwd&#10;GCs0GqWBinlUYZnkwGpEr1TST9PDpDaQWzBcOIdfzxojnUR8KQX3l1I64YnKKN7NxxPiuQhnMjlh&#10;4yUwW5S8vQZ7xi0qVmpM2kGdMc/ICspHUFXJwTgj/QE3VWKkLLmINWA1vfRBNdcFsyLWguQ429Hk&#10;/h8sv1hfASnzjA7SASWaVfhId9++3n3+8evnl+T3p++NRIIZyaqtG2PMtb2CVnMohso3EqrwjzWR&#10;TSR42xEsNp5w/Hg0Ggz7RyNKONoG6fA4jS+Q3EdbcP6NMBUJQkYBHzDyytbnzmNGdN25hGTOqDKf&#10;l0pFBZaLmQKyZvjY8/nhYYf+l5vSz4vE1CE0CRQ0RUfJb5UIgEq/ExKZxDL78cqxh0V3Ica50L7X&#10;mAqWi+aeoxR/gVmE7yKiFgEDssT6OuwWIMzHY+wGpvUPoSKOQBec/utiTXAXETMb7bvgqtQGngJQ&#10;WFWbufHfkdRQE1hamHyLfQamGUBn+bzEBz5nzl8xwInD2cQt4i/xkMrUGTWtRElh4ONT34M/DgJa&#10;KalxgjPqPqwYCErUW40j8ro3HIaRj8pwdNRHBfYti32LXlUzg33Tw31leRSDv1c7UYKpbnHZTENW&#10;NDHNMXdGuYedMvPNZsF1xcV0Gt1wzC3z5/ra8gAeWA0NfLO5ZWDbLvc4HxdmN+1s/KDZG98Qqc10&#10;5Y0s4yTc89ryjSsiNk67zsIO2tej1/3SnfwBAAD//wMAUEsDBBQABgAIAAAAIQAusnRX3gAAAAoB&#10;AAAPAAAAZHJzL2Rvd25yZXYueG1sTI9BTsMwEEX3SNzBGiR2rZ0qBJTGqVAEmwpQKT2AEw9J1Hhs&#10;2W4bbo+7guXoP/15v9rMZmJn9GG0JCFbCmBIndUj9RIOX6+LJ2AhKtJqsoQSfjDApr69qVSp7YU+&#10;8byPPUslFEolYYjRlZyHbkCjwtI6pJR9W29UTKfvufbqksrNxFdCFNyokdKHQTlsBuyO+5ORoD7M&#10;Nt8Kn7nd2Ly5uX1pmvejlPd38/MaWMQ5/sFw1U/qUCen1p5IBzZJWDyKh4SmYJUDuwJZVqR1rYRC&#10;5MDriv+fUP8CAAD//wMAUEsBAi0AFAAGAAgAAAAhALaDOJL+AAAA4QEAABMAAAAAAAAAAAAAAAAA&#10;AAAAAFtDb250ZW50X1R5cGVzXS54bWxQSwECLQAUAAYACAAAACEAOP0h/9YAAACUAQAACwAAAAAA&#10;AAAAAAAAAAAvAQAAX3JlbHMvLnJlbHNQSwECLQAUAAYACAAAACEAFXHts60CAAC8BQAADgAAAAAA&#10;AAAAAAAAAAAuAgAAZHJzL2Uyb0RvYy54bWxQSwECLQAUAAYACAAAACEALrJ0V94AAAAKAQAADwAA&#10;AAAAAAAAAAAAAAAHBQAAZHJzL2Rvd25yZXYueG1sUEsFBgAAAAAEAAQA8wAAABIGAAAAAA==&#10;" fillcolor="#f60" strokecolor="#f60" strokeweight="2pt"/>
            </w:pict>
          </mc:Fallback>
        </mc:AlternateContent>
      </w:r>
    </w:p>
    <w:p w:rsidR="006A29E5" w:rsidRDefault="006A29E5" w:rsidP="006A29E5">
      <w:pPr>
        <w:rPr>
          <w:rFonts w:ascii="Meiryo UI" w:eastAsia="Meiryo UI" w:hAnsi="Meiryo UI"/>
          <w:sz w:val="21"/>
          <w:szCs w:val="21"/>
        </w:rPr>
      </w:pPr>
    </w:p>
    <w:p w:rsidR="006A29E5" w:rsidRPr="006A29E5" w:rsidRDefault="006A29E5" w:rsidP="006A29E5">
      <w:pPr>
        <w:rPr>
          <w:rFonts w:ascii="Meiryo UI" w:eastAsia="Meiryo UI" w:hAnsi="Meiryo UI"/>
          <w:sz w:val="21"/>
          <w:szCs w:val="21"/>
        </w:rPr>
      </w:pPr>
    </w:p>
    <w:p w:rsidR="006A29E5" w:rsidRPr="006A29E5" w:rsidRDefault="00D34E47" w:rsidP="006A29E5">
      <w:pPr>
        <w:rPr>
          <w:rFonts w:ascii="Meiryo UI" w:eastAsia="Meiryo UI" w:hAnsi="Meiryo UI"/>
          <w:sz w:val="21"/>
          <w:szCs w:val="21"/>
        </w:rPr>
      </w:pPr>
      <w:r>
        <w:rPr>
          <w:noProof/>
        </w:rPr>
        <mc:AlternateContent>
          <mc:Choice Requires="wpg">
            <w:drawing>
              <wp:anchor distT="0" distB="0" distL="114300" distR="114300" simplePos="0" relativeHeight="251677696" behindDoc="0" locked="0" layoutInCell="1" allowOverlap="1" wp14:anchorId="75B2330D" wp14:editId="505D62B2">
                <wp:simplePos x="0" y="0"/>
                <wp:positionH relativeFrom="column">
                  <wp:posOffset>-447675</wp:posOffset>
                </wp:positionH>
                <wp:positionV relativeFrom="paragraph">
                  <wp:posOffset>-447675</wp:posOffset>
                </wp:positionV>
                <wp:extent cx="7534275" cy="1181100"/>
                <wp:effectExtent l="0" t="0" r="28575" b="19050"/>
                <wp:wrapNone/>
                <wp:docPr id="316" name="グループ化 316"/>
                <wp:cNvGraphicFramePr/>
                <a:graphic xmlns:a="http://schemas.openxmlformats.org/drawingml/2006/main">
                  <a:graphicData uri="http://schemas.microsoft.com/office/word/2010/wordprocessingGroup">
                    <wpg:wgp>
                      <wpg:cNvGrpSpPr/>
                      <wpg:grpSpPr>
                        <a:xfrm>
                          <a:off x="0" y="0"/>
                          <a:ext cx="7534275" cy="1181100"/>
                          <a:chOff x="0" y="0"/>
                          <a:chExt cx="7534275" cy="1181100"/>
                        </a:xfrm>
                      </wpg:grpSpPr>
                      <wps:wsp>
                        <wps:cNvPr id="317" name="正方形/長方形 317"/>
                        <wps:cNvSpPr/>
                        <wps:spPr>
                          <a:xfrm>
                            <a:off x="0" y="0"/>
                            <a:ext cx="7534275" cy="99060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1DD" w:rsidRDefault="00AF41DD" w:rsidP="006A29E5">
                              <w:pPr>
                                <w:jc w:val="center"/>
                                <w:rPr>
                                  <w:rFonts w:ascii="Meiryo UI" w:eastAsia="Meiryo UI" w:hAnsi="Meiryo UI"/>
                                  <w:sz w:val="36"/>
                                </w:rPr>
                              </w:pPr>
                            </w:p>
                            <w:p w:rsidR="006A29E5" w:rsidRPr="00CC4DED" w:rsidRDefault="006A29E5" w:rsidP="006A29E5">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正方形/長方形 318"/>
                        <wps:cNvSpPr/>
                        <wps:spPr>
                          <a:xfrm>
                            <a:off x="0" y="876300"/>
                            <a:ext cx="7534275"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B2330D" id="グループ化 316" o:spid="_x0000_s1041" style="position:absolute;left:0;text-align:left;margin-left:-35.25pt;margin-top:-35.25pt;width:593.25pt;height:93pt;z-index:251677696" coordsize="75342,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yhZgMAADsLAAAOAAAAZHJzL2Uyb0RvYy54bWzsVs1u1DAQviPxDpbvNMl2u7uNmqKqsBVS&#10;RSsK6tnrOJtIiW1sb7PlSK9cgTscERI3hARPUxWJt2Bsx2kpFaBF4sQesnbmxzPfzHzx1t1lU6MT&#10;pnQleIaTtRgjxqnIKz7P8JPH0zsTjLQhPCe14CzDp0zju9u3b221MmUDUYo6ZwqBE67TVma4NEam&#10;UaRpyRqi14RkHISFUA0xsFXzKFekBe9NHQ3ieBS1QuVSCcq0hrf3vBBvO/9Fwag5KArNDKozDLEZ&#10;91TuObPPaHuLpHNFZFnRLgyyQhQNqTgc2ru6RwxBC1X95KqpqBJaFGaNiiYSRVFR5nKAbJL4WjZ7&#10;Siyky2WetnPZwwTQXsNpZbf04cmhQlWe4fVkhBEnDRTp/PmH87N352efz89eX7x4hawIgGrlPAX9&#10;PSWP5KHqXsz9zua+LFRj/yErtHQQn/YQs6VBFF6ON9aHg/EGRhRkSTJJkrgrAi2hUj/Z0fL+byyj&#10;cHBk4+vDaSU0lL7ETP8dZkclkcyVQlsMeszGAbOv799+ffXp4sub6NvLj34FuI09bs6mB02nGvBb&#10;CbHNzXjkAevTJqlU2uwx0SC7yLCCpne9SE72tYEygWpQsYdqUVf5tKprt7GDxnZrhU4IjIhZDmzE&#10;YPGDVs1XMgQ31hIKE1J2K3NaM+uv5o9YAb0HbTFwAbupvwyGUMq4SbyoJDnzMW7E8AtRhvBdzM6h&#10;9VxAdr3vzkHQ9E6Cb59sp29NmSON3jj+VWDeuLdwJwtueuOm4kLd5KCGrLqTvX4AyUNjUTLL2dLN&#10;5WZooZnIT6HvlPAkpiWdVlDwfaLNIVHAWsBvwMTmAB5FLdoMi26FUSnUs5veW30YDJBi1AILZlg/&#10;XRDFMKofcBiZzWQ4tLTpNsON8QA26qpkdlXCF82ugC5KgPMldUurb+qwLJRojoGwd+ypICKcwtkZ&#10;pkaFza7x7AyUT9nOjlMDqpTE7PMjSa1zi7Nt6MfLY6Jk1/UGGOahCGNK0mvN73WtJRc7CyOKyk2G&#10;Rdrj2lUAKMMS3T/hDvg0er69mTsmofDAN3/KHZPxaD0Q6o2Uux4PJ/30BMIO7LASgaj5rKeP6XR0&#10;SU+/ZZA/sfxPIatTyH/C+FeE4a4ecENzX6HuNmmvgFf3jmAu77zb3wEAAP//AwBQSwMEFAAGAAgA&#10;AAAhAEp6gTreAAAADAEAAA8AAABkcnMvZG93bnJldi54bWxMj0FLw0AQhe+C/2EZwVu7iZIqaTal&#10;FPVUBFtBeptmp0lodjZkt0n6790cxN7eYz7evJetRtOInjpXW1YQzyMQxIXVNZcKvvfvs1cQziNr&#10;bCyTgis5WOX3dxmm2g78Rf3OlyKEsEtRQeV9m0rpiooMurlticPtZDuDPtiulLrDIYSbRj5F0UIa&#10;rDl8qLClTUXFeXcxCj4GHNbP8Vu/PZ8218M++fzZxqTU48O4XoLwNPp/GKb6oTrkodPRXlg70SiY&#10;vURJQP/ERMTxIsw7TipJQOaZvB2R/wIAAP//AwBQSwECLQAUAAYACAAAACEAtoM4kv4AAADhAQAA&#10;EwAAAAAAAAAAAAAAAAAAAAAAW0NvbnRlbnRfVHlwZXNdLnhtbFBLAQItABQABgAIAAAAIQA4/SH/&#10;1gAAAJQBAAALAAAAAAAAAAAAAAAAAC8BAABfcmVscy8ucmVsc1BLAQItABQABgAIAAAAIQAwAhyh&#10;ZgMAADsLAAAOAAAAAAAAAAAAAAAAAC4CAABkcnMvZTJvRG9jLnhtbFBLAQItABQABgAIAAAAIQBK&#10;eoE63gAAAAwBAAAPAAAAAAAAAAAAAAAAAMAFAABkcnMvZG93bnJldi54bWxQSwUGAAAAAAQABADz&#10;AAAAywYAAAAA&#10;">
                <v:rect id="正方形/長方形 317" o:spid="_x0000_s1042" style="position:absolute;width:7534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8/xQAAANwAAAAPAAAAZHJzL2Rvd25yZXYueG1sRI9RS8NA&#10;EITfBf/DsYJv5lIFlbSXIC0FBUFatfVxza250OxeyJ1t+u+9QsHHYWa+YWbVyJ3a0xBaLwYmWQ6K&#10;pPa2lcbAx/vy5hFUiCgWOy9k4EgBqvLyYoaF9QdZ0X4dG5UgEgo04GLsC61D7YgxZL4nSd6PHxhj&#10;kkOj7YCHBOdO3+b5vWZsJS047GnuqN6tf9nA1/F1G+Zvjr6XvHv57HmzXSzYmOur8WkKKtIY/8Pn&#10;9rM1cDd5gNOZdAR0+QcAAP//AwBQSwECLQAUAAYACAAAACEA2+H2y+4AAACFAQAAEwAAAAAAAAAA&#10;AAAAAAAAAAAAW0NvbnRlbnRfVHlwZXNdLnhtbFBLAQItABQABgAIAAAAIQBa9CxbvwAAABUBAAAL&#10;AAAAAAAAAAAAAAAAAB8BAABfcmVscy8ucmVsc1BLAQItABQABgAIAAAAIQC+5V8/xQAAANwAAAAP&#10;AAAAAAAAAAAAAAAAAAcCAABkcnMvZG93bnJldi54bWxQSwUGAAAAAAMAAwC3AAAA+QIAAAAA&#10;" fillcolor="#1f497d [3215]" strokecolor="#1f497d [3215]" strokeweight="2pt">
                  <v:textbox>
                    <w:txbxContent>
                      <w:p w:rsidR="00AF41DD" w:rsidRDefault="00AF41DD" w:rsidP="006A29E5">
                        <w:pPr>
                          <w:jc w:val="center"/>
                          <w:rPr>
                            <w:rFonts w:ascii="Meiryo UI" w:eastAsia="Meiryo UI" w:hAnsi="Meiryo UI"/>
                            <w:sz w:val="36"/>
                          </w:rPr>
                        </w:pPr>
                      </w:p>
                      <w:p w:rsidR="006A29E5" w:rsidRPr="00CC4DED" w:rsidRDefault="006A29E5" w:rsidP="006A29E5">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v:textbox>
                </v:rect>
                <v:rect id="正方形/長方形 318" o:spid="_x0000_s1043" style="position:absolute;top:8763;width:7534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8mwQAAANwAAAAPAAAAZHJzL2Rvd25yZXYueG1sRE/dasIw&#10;FL4X9g7hDLzTtFNkVKOMsoGIilMf4NictcXmJCSZ1rc3F4Ndfnz/i1VvOnEjH1rLCvJxBoK4srrl&#10;WsH59DV6BxEissbOMil4UIDV8mWwwELbO3/T7RhrkUI4FKigidEVUoaqIYNhbB1x4n6sNxgT9LXU&#10;Hu8p3HTyLctm0mDLqaFBR2VD1fX4axTg3mymm8zn7tCWW9dfPstyd1Vq+Np/zEFE6uO/+M+91gom&#10;eVqbzqQjIJdPAAAA//8DAFBLAQItABQABgAIAAAAIQDb4fbL7gAAAIUBAAATAAAAAAAAAAAAAAAA&#10;AAAAAABbQ29udGVudF9UeXBlc10ueG1sUEsBAi0AFAAGAAgAAAAhAFr0LFu/AAAAFQEAAAsAAAAA&#10;AAAAAAAAAAAAHwEAAF9yZWxzLy5yZWxzUEsBAi0AFAAGAAgAAAAhABU7TybBAAAA3AAAAA8AAAAA&#10;AAAAAAAAAAAABwIAAGRycy9kb3ducmV2LnhtbFBLBQYAAAAAAwADALcAAAD1AgAAAAA=&#10;" fillcolor="#f60" strokecolor="#f60" strokeweight="2pt"/>
              </v:group>
            </w:pict>
          </mc:Fallback>
        </mc:AlternateContent>
      </w:r>
    </w:p>
    <w:p w:rsidR="006A29E5" w:rsidRPr="006A29E5" w:rsidRDefault="006A29E5" w:rsidP="006A29E5">
      <w:pPr>
        <w:rPr>
          <w:rFonts w:ascii="Meiryo UI" w:eastAsia="Meiryo UI" w:hAnsi="Meiryo UI"/>
          <w:sz w:val="21"/>
          <w:szCs w:val="21"/>
        </w:rPr>
      </w:pPr>
    </w:p>
    <w:p w:rsidR="003F47DB" w:rsidRDefault="003F47DB" w:rsidP="006A29E5">
      <w:pPr>
        <w:rPr>
          <w:rFonts w:ascii="Meiryo UI" w:eastAsia="Meiryo UI" w:hAnsi="Meiryo UI"/>
          <w:sz w:val="21"/>
          <w:szCs w:val="21"/>
        </w:rPr>
      </w:pPr>
    </w:p>
    <w:p w:rsidR="00D34E47" w:rsidRDefault="00D34E47" w:rsidP="006A29E5">
      <w:pPr>
        <w:rPr>
          <w:rFonts w:ascii="Meiryo UI" w:eastAsia="Meiryo UI" w:hAnsi="Meiryo UI"/>
          <w:sz w:val="21"/>
          <w:szCs w:val="21"/>
        </w:rPr>
      </w:pPr>
    </w:p>
    <w:p w:rsidR="006A29E5" w:rsidRPr="006A29E5" w:rsidRDefault="00EC454E" w:rsidP="006A29E5">
      <w:pPr>
        <w:rPr>
          <w:rFonts w:ascii="Meiryo UI" w:eastAsia="Meiryo UI" w:hAnsi="Meiryo UI"/>
          <w:sz w:val="21"/>
          <w:szCs w:val="21"/>
        </w:rPr>
      </w:pPr>
      <w:proofErr w:type="spellStart"/>
      <w:r>
        <w:rPr>
          <w:rFonts w:ascii="Meiryo UI" w:eastAsia="Meiryo UI" w:hAnsi="Meiryo UI" w:hint="eastAsia"/>
          <w:sz w:val="21"/>
          <w:szCs w:val="21"/>
        </w:rPr>
        <w:t>HeinOnline</w:t>
      </w:r>
      <w:proofErr w:type="spellEnd"/>
      <w:r>
        <w:rPr>
          <w:rFonts w:ascii="Meiryo UI" w:eastAsia="Meiryo UI" w:hAnsi="Meiryo UI" w:hint="eastAsia"/>
          <w:sz w:val="21"/>
          <w:szCs w:val="21"/>
        </w:rPr>
        <w:t>で検索結果を表示すると、一致する文字の部分が黄色でハイライトされます。検索結果は関連性や引用回数、巻数順等で並べ替えることが可能です。また、</w:t>
      </w:r>
      <w:proofErr w:type="spellStart"/>
      <w:r>
        <w:rPr>
          <w:rFonts w:ascii="Meiryo UI" w:eastAsia="Meiryo UI" w:hAnsi="Meiryo UI" w:hint="eastAsia"/>
          <w:sz w:val="21"/>
          <w:szCs w:val="21"/>
        </w:rPr>
        <w:t>MyHein</w:t>
      </w:r>
      <w:proofErr w:type="spellEnd"/>
      <w:r>
        <w:rPr>
          <w:rFonts w:ascii="Meiryo UI" w:eastAsia="Meiryo UI" w:hAnsi="Meiryo UI" w:hint="eastAsia"/>
          <w:sz w:val="21"/>
          <w:szCs w:val="21"/>
        </w:rPr>
        <w:t>やPDF/Download等の利用可能なオプションについては被引用情報や被アクセス情報と共に検索結果右側に表示されます。一方で、検索結果の絞り込み条件については画面左側にございます。</w:t>
      </w:r>
    </w:p>
    <w:p w:rsidR="006A29E5" w:rsidRPr="006A29E5" w:rsidRDefault="00EC454E" w:rsidP="006A29E5">
      <w:pPr>
        <w:rPr>
          <w:rFonts w:ascii="Meiryo UI" w:eastAsia="Meiryo UI" w:hAnsi="Meiryo UI"/>
          <w:sz w:val="21"/>
          <w:szCs w:val="21"/>
        </w:rPr>
      </w:pPr>
      <w:r>
        <w:rPr>
          <w:noProof/>
        </w:rPr>
        <w:drawing>
          <wp:anchor distT="0" distB="0" distL="114300" distR="114300" simplePos="0" relativeHeight="251678720" behindDoc="0" locked="0" layoutInCell="1" allowOverlap="1" wp14:anchorId="29A032F0" wp14:editId="01CEE6BA">
            <wp:simplePos x="0" y="0"/>
            <wp:positionH relativeFrom="column">
              <wp:posOffset>1066800</wp:posOffset>
            </wp:positionH>
            <wp:positionV relativeFrom="paragraph">
              <wp:posOffset>13335</wp:posOffset>
            </wp:positionV>
            <wp:extent cx="4438650" cy="1476375"/>
            <wp:effectExtent l="0" t="0" r="0" b="9525"/>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438650" cy="1476375"/>
                    </a:xfrm>
                    <a:prstGeom prst="rect">
                      <a:avLst/>
                    </a:prstGeom>
                  </pic:spPr>
                </pic:pic>
              </a:graphicData>
            </a:graphic>
            <wp14:sizeRelH relativeFrom="page">
              <wp14:pctWidth>0</wp14:pctWidth>
            </wp14:sizeRelH>
            <wp14:sizeRelV relativeFrom="page">
              <wp14:pctHeight>0</wp14:pctHeight>
            </wp14:sizeRelV>
          </wp:anchor>
        </w:drawing>
      </w:r>
    </w:p>
    <w:p w:rsidR="006A29E5" w:rsidRPr="006A29E5" w:rsidRDefault="006A29E5" w:rsidP="006A29E5">
      <w:pPr>
        <w:rPr>
          <w:rFonts w:ascii="Meiryo UI" w:eastAsia="Meiryo UI" w:hAnsi="Meiryo UI"/>
          <w:sz w:val="21"/>
          <w:szCs w:val="21"/>
        </w:rPr>
      </w:pPr>
    </w:p>
    <w:p w:rsidR="006A29E5" w:rsidRPr="006A29E5" w:rsidRDefault="006A29E5" w:rsidP="006A29E5">
      <w:pPr>
        <w:rPr>
          <w:rFonts w:ascii="Meiryo UI" w:eastAsia="Meiryo UI" w:hAnsi="Meiryo UI"/>
          <w:sz w:val="21"/>
          <w:szCs w:val="21"/>
        </w:rPr>
      </w:pPr>
    </w:p>
    <w:p w:rsidR="006A29E5" w:rsidRPr="006A29E5" w:rsidRDefault="006A29E5" w:rsidP="006A29E5">
      <w:pPr>
        <w:tabs>
          <w:tab w:val="left" w:pos="3540"/>
        </w:tabs>
        <w:rPr>
          <w:rFonts w:ascii="Meiryo UI" w:eastAsia="Meiryo UI" w:hAnsi="Meiryo UI"/>
          <w:sz w:val="21"/>
          <w:szCs w:val="21"/>
        </w:rPr>
      </w:pPr>
      <w:r>
        <w:rPr>
          <w:rFonts w:ascii="Meiryo UI" w:eastAsia="Meiryo UI" w:hAnsi="Meiryo UI"/>
          <w:sz w:val="21"/>
          <w:szCs w:val="21"/>
        </w:rPr>
        <w:tab/>
      </w:r>
    </w:p>
    <w:p w:rsidR="007638E6" w:rsidRDefault="00EC454E" w:rsidP="006A29E5">
      <w:pPr>
        <w:rPr>
          <w:rFonts w:ascii="Meiryo UI" w:eastAsia="Meiryo UI" w:hAnsi="Meiryo UI"/>
          <w:sz w:val="21"/>
          <w:szCs w:val="21"/>
        </w:rPr>
      </w:pPr>
      <w:r>
        <w:rPr>
          <w:noProof/>
        </w:rPr>
        <w:drawing>
          <wp:anchor distT="0" distB="0" distL="114300" distR="114300" simplePos="0" relativeHeight="251679744" behindDoc="0" locked="0" layoutInCell="1" allowOverlap="1" wp14:anchorId="79761042" wp14:editId="415AB801">
            <wp:simplePos x="0" y="0"/>
            <wp:positionH relativeFrom="column">
              <wp:posOffset>4180840</wp:posOffset>
            </wp:positionH>
            <wp:positionV relativeFrom="paragraph">
              <wp:posOffset>607060</wp:posOffset>
            </wp:positionV>
            <wp:extent cx="2381250" cy="1895475"/>
            <wp:effectExtent l="0" t="0" r="0" b="9525"/>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381250" cy="1895475"/>
                    </a:xfrm>
                    <a:prstGeom prst="rect">
                      <a:avLst/>
                    </a:prstGeom>
                  </pic:spPr>
                </pic:pic>
              </a:graphicData>
            </a:graphic>
            <wp14:sizeRelH relativeFrom="page">
              <wp14:pctWidth>0</wp14:pctWidth>
            </wp14:sizeRelH>
            <wp14:sizeRelV relativeFrom="page">
              <wp14:pctHeight>0</wp14:pctHeight>
            </wp14:sizeRelV>
          </wp:anchor>
        </w:drawing>
      </w:r>
    </w:p>
    <w:p w:rsidR="007638E6" w:rsidRPr="007638E6" w:rsidRDefault="007638E6" w:rsidP="007638E6">
      <w:pPr>
        <w:rPr>
          <w:rFonts w:ascii="Meiryo UI" w:eastAsia="Meiryo UI" w:hAnsi="Meiryo UI"/>
          <w:sz w:val="21"/>
          <w:szCs w:val="21"/>
        </w:rPr>
      </w:pPr>
    </w:p>
    <w:p w:rsidR="007638E6" w:rsidRDefault="007638E6" w:rsidP="007638E6">
      <w:pPr>
        <w:rPr>
          <w:rFonts w:ascii="Meiryo UI" w:eastAsia="Meiryo UI" w:hAnsi="Meiryo UI"/>
          <w:sz w:val="21"/>
          <w:szCs w:val="21"/>
        </w:rPr>
      </w:pPr>
    </w:p>
    <w:p w:rsidR="007638E6" w:rsidRPr="007638E6" w:rsidRDefault="007638E6" w:rsidP="007638E6">
      <w:pPr>
        <w:rPr>
          <w:rFonts w:ascii="Meiryo UI" w:eastAsia="Meiryo UI" w:hAnsi="Meiryo UI"/>
          <w:b/>
          <w:sz w:val="32"/>
          <w:szCs w:val="32"/>
        </w:rPr>
      </w:pPr>
      <w:r w:rsidRPr="007638E6">
        <w:rPr>
          <w:rFonts w:ascii="Meiryo UI" w:eastAsia="Meiryo UI" w:hAnsi="Meiryo UI" w:hint="eastAsia"/>
          <w:b/>
          <w:sz w:val="32"/>
          <w:szCs w:val="32"/>
        </w:rPr>
        <w:t>引用情報での検索</w:t>
      </w:r>
    </w:p>
    <w:p w:rsidR="007638E6" w:rsidRDefault="007638E6" w:rsidP="007638E6">
      <w:pPr>
        <w:rPr>
          <w:rFonts w:ascii="Meiryo UI" w:eastAsia="Meiryo UI" w:hAnsi="Meiryo UI"/>
          <w:sz w:val="21"/>
          <w:szCs w:val="21"/>
        </w:rPr>
      </w:pPr>
      <w:r>
        <w:rPr>
          <w:rFonts w:ascii="Meiryo UI" w:eastAsia="Meiryo UI" w:hAnsi="Meiryo UI" w:hint="eastAsia"/>
          <w:sz w:val="21"/>
          <w:szCs w:val="21"/>
        </w:rPr>
        <w:t>引用情報で</w:t>
      </w:r>
      <w:r w:rsidR="009A27BA">
        <w:rPr>
          <w:rFonts w:ascii="Meiryo UI" w:eastAsia="Meiryo UI" w:hAnsi="Meiryo UI" w:hint="eastAsia"/>
          <w:sz w:val="21"/>
          <w:szCs w:val="21"/>
        </w:rPr>
        <w:t>検索</w:t>
      </w:r>
      <w:r>
        <w:rPr>
          <w:rFonts w:ascii="Meiryo UI" w:eastAsia="Meiryo UI" w:hAnsi="Meiryo UI" w:hint="eastAsia"/>
          <w:sz w:val="21"/>
          <w:szCs w:val="21"/>
        </w:rPr>
        <w:t>をされたい場合、Citationタブまたは</w:t>
      </w:r>
    </w:p>
    <w:p w:rsidR="006A29E5" w:rsidRDefault="007638E6" w:rsidP="007638E6">
      <w:pPr>
        <w:rPr>
          <w:rFonts w:ascii="Meiryo UI" w:eastAsia="Meiryo UI" w:hAnsi="Meiryo UI"/>
          <w:sz w:val="21"/>
          <w:szCs w:val="21"/>
        </w:rPr>
      </w:pPr>
      <w:r>
        <w:rPr>
          <w:rFonts w:ascii="Meiryo UI" w:eastAsia="Meiryo UI" w:hAnsi="Meiryo UI" w:hint="eastAsia"/>
          <w:sz w:val="21"/>
          <w:szCs w:val="21"/>
        </w:rPr>
        <w:t>Citation Navigatorを使用します。タイトル別の引用情報のリストについては</w:t>
      </w:r>
    </w:p>
    <w:p w:rsidR="007638E6" w:rsidRDefault="00997F80" w:rsidP="007638E6">
      <w:pPr>
        <w:rPr>
          <w:rFonts w:ascii="Meiryo UI" w:eastAsia="Meiryo UI" w:hAnsi="Meiryo UI"/>
          <w:sz w:val="21"/>
          <w:szCs w:val="21"/>
        </w:rPr>
      </w:pPr>
      <w:hyperlink r:id="rId20" w:history="1">
        <w:r w:rsidR="007638E6" w:rsidRPr="007638E6">
          <w:rPr>
            <w:rStyle w:val="ae"/>
            <w:rFonts w:ascii="Meiryo UI" w:eastAsia="Meiryo UI" w:hAnsi="Meiryo UI"/>
            <w:sz w:val="21"/>
            <w:szCs w:val="21"/>
          </w:rPr>
          <w:t>Citation Format Guide</w:t>
        </w:r>
      </w:hyperlink>
      <w:r w:rsidR="007638E6">
        <w:rPr>
          <w:rFonts w:ascii="Meiryo UI" w:eastAsia="Meiryo UI" w:hAnsi="Meiryo UI" w:hint="eastAsia"/>
          <w:sz w:val="21"/>
          <w:szCs w:val="21"/>
        </w:rPr>
        <w:t>をクリックしてください。本サイトは</w:t>
      </w:r>
      <w:proofErr w:type="spellStart"/>
      <w:r w:rsidR="007638E6">
        <w:rPr>
          <w:rFonts w:ascii="Meiryo UI" w:eastAsia="Meiryo UI" w:hAnsi="Meiryo UI" w:hint="eastAsia"/>
          <w:sz w:val="21"/>
          <w:szCs w:val="21"/>
        </w:rPr>
        <w:t>Buebook</w:t>
      </w:r>
      <w:proofErr w:type="spellEnd"/>
      <w:r w:rsidR="007638E6">
        <w:rPr>
          <w:rFonts w:ascii="Meiryo UI" w:eastAsia="Meiryo UI" w:hAnsi="Meiryo UI" w:hint="eastAsia"/>
          <w:sz w:val="21"/>
          <w:szCs w:val="21"/>
        </w:rPr>
        <w:t>や</w:t>
      </w:r>
    </w:p>
    <w:p w:rsidR="007638E6" w:rsidRDefault="007638E6" w:rsidP="007638E6">
      <w:pPr>
        <w:rPr>
          <w:rFonts w:ascii="Meiryo UI" w:eastAsia="Meiryo UI" w:hAnsi="Meiryo UI"/>
          <w:sz w:val="21"/>
          <w:szCs w:val="21"/>
        </w:rPr>
      </w:pPr>
      <w:r>
        <w:rPr>
          <w:rFonts w:ascii="Meiryo UI" w:eastAsia="Meiryo UI" w:hAnsi="Meiryo UI" w:hint="eastAsia"/>
          <w:sz w:val="21"/>
          <w:szCs w:val="21"/>
        </w:rPr>
        <w:t>Prince</w:t>
      </w:r>
      <w:r>
        <w:rPr>
          <w:rFonts w:ascii="Meiryo UI" w:eastAsia="Meiryo UI" w:hAnsi="Meiryo UI"/>
          <w:sz w:val="21"/>
          <w:szCs w:val="21"/>
        </w:rPr>
        <w:t>’</w:t>
      </w:r>
      <w:r>
        <w:rPr>
          <w:rFonts w:ascii="Meiryo UI" w:eastAsia="Meiryo UI" w:hAnsi="Meiryo UI" w:hint="eastAsia"/>
          <w:sz w:val="21"/>
          <w:szCs w:val="21"/>
        </w:rPr>
        <w:t>s Bieber Dictionary of Legal Abbreviations 、そして Cardiff</w:t>
      </w:r>
    </w:p>
    <w:p w:rsidR="007638E6" w:rsidRDefault="007638E6" w:rsidP="007638E6">
      <w:pPr>
        <w:rPr>
          <w:rFonts w:ascii="Meiryo UI" w:eastAsia="Meiryo UI" w:hAnsi="Meiryo UI"/>
          <w:sz w:val="21"/>
          <w:szCs w:val="21"/>
        </w:rPr>
      </w:pPr>
      <w:r>
        <w:rPr>
          <w:noProof/>
        </w:rPr>
        <mc:AlternateContent>
          <mc:Choice Requires="wps">
            <w:drawing>
              <wp:anchor distT="0" distB="0" distL="114300" distR="114300" simplePos="0" relativeHeight="251682816" behindDoc="0" locked="0" layoutInCell="1" allowOverlap="1" wp14:anchorId="5051CAB7" wp14:editId="6CDAABD7">
                <wp:simplePos x="0" y="0"/>
                <wp:positionH relativeFrom="column">
                  <wp:posOffset>-447675</wp:posOffset>
                </wp:positionH>
                <wp:positionV relativeFrom="paragraph">
                  <wp:posOffset>4562475</wp:posOffset>
                </wp:positionV>
                <wp:extent cx="7534275" cy="304800"/>
                <wp:effectExtent l="0" t="0" r="28575" b="19050"/>
                <wp:wrapNone/>
                <wp:docPr id="98" name="正方形/長方形 98"/>
                <wp:cNvGraphicFramePr/>
                <a:graphic xmlns:a="http://schemas.openxmlformats.org/drawingml/2006/main">
                  <a:graphicData uri="http://schemas.microsoft.com/office/word/2010/wordprocessingShape">
                    <wps:wsp>
                      <wps:cNvSpPr/>
                      <wps:spPr>
                        <a:xfrm>
                          <a:off x="0" y="0"/>
                          <a:ext cx="7534275"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9AD2C" id="正方形/長方形 98" o:spid="_x0000_s1026" style="position:absolute;left:0;text-align:left;margin-left:-35.25pt;margin-top:359.25pt;width:593.25pt;height:2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1NqrAIAALoFAAAOAAAAZHJzL2Uyb0RvYy54bWysVM1u2zAMvg/YOwi6r3bSpD9BnSJIkWFA&#10;0RZrh54VWYoNyJJGKXGy99geoDvvPOywx1mBvcUo2XGzttihWA4KaZIfxU8kT07XlSIrAa40OqO9&#10;vZQSobnJS73I6Ieb2ZsjSpxnOmfKaJHRjXD0dPz61UltR6JvCqNyAQRBtBvVNqOF93aUJI4XomJu&#10;z1ih0SgNVMyjCoskB1YjeqWSfpoeJLWB3ILhwjn8etYY6TjiSym4v5TSCU9URvFuPp4Qz3k4k/EJ&#10;Gy2A2aLk7TXYC25RsVJj0g7qjHlGllA+gapKDsYZ6fe4qRIjZclFrAGr6aWPqrkumBWxFiTH2Y4m&#10;9/9g+cXqCkiZZ/QYX0qzCt/o/tvX+y8/fv28S35//t5IBK1IVW3dCCOu7RW0mkMx1L2WUIV/rIis&#10;I72bjl6x9oTjx8Ph/qB/OKSEo20/HRylkf/kIdqC82+FqUgQMgr4fJFVtjp3HjOi69YlJHNGlfms&#10;VCoqsJhPFZAVw6eezQ4OOvS/3JR+WSSmDqFJoKApOkp+o0QAVPq9kMgjltmPV44dLLoLMc6F9r3G&#10;VLBcNPccpvgLzCJ8FxG1CBiQJdbXYbcAYTqeYjcwrX8IFXEAuuD0XxdrgruImNlo3wVXpTbwHIDC&#10;qtrMjf+WpIaawNLc5BvsMjDN+DnLZyU+8Dlz/ooBzhtOJu4Qf4mHVKbOqGklSgoDn577HvxxDNBK&#10;SY3zm1H3cclAUKLeaRyQ495gEAY+KoPhYR8V2LXMdy16WU0N9k0Pt5XlUQz+Xm1FCaa6xVUzCVnR&#10;xDTH3BnlHrbK1Dd7BZcVF5NJdMMht8yf62vLA3hgNTTwzfqWgW273ON8XJjtrLPRo2ZvfEOkNpOl&#10;N7KMk/DAa8s3LojYOO0yCxtoV49eDyt3/AcAAP//AwBQSwMEFAAGAAgAAAAhAEykbL3gAAAADAEA&#10;AA8AAABkcnMvZG93bnJldi54bWxMj81OwzAQhO9IvIO1SNxa24imVYhToQguFSAoPMAmNknU+Ee2&#10;24a3Z3uC2+7OaPabajvbiZ1MTKN3CuRSADOu83p0vYKvz+fFBljK6DRO3hkFPybBtr6+qrDU/uw+&#10;zGmfe0YhLpWoYMg5lJynbjAW09IH40j79tFipjX2XEc8U7id+J0QBbc4OvowYDDNYLrD/mgV4Jvd&#10;3e9ElOF9bF7C3D41zetBqdub+fEBWDZz/jPDBZ/QoSam1h+dTmxSsFiLFVkVrOWGhotDyoLqtXQq&#10;ihXwuuL/S9S/AAAA//8DAFBLAQItABQABgAIAAAAIQC2gziS/gAAAOEBAAATAAAAAAAAAAAAAAAA&#10;AAAAAABbQ29udGVudF9UeXBlc10ueG1sUEsBAi0AFAAGAAgAAAAhADj9If/WAAAAlAEAAAsAAAAA&#10;AAAAAAAAAAAALwEAAF9yZWxzLy5yZWxzUEsBAi0AFAAGAAgAAAAhADgLU2qsAgAAugUAAA4AAAAA&#10;AAAAAAAAAAAALgIAAGRycy9lMm9Eb2MueG1sUEsBAi0AFAAGAAgAAAAhAEykbL3gAAAADAEAAA8A&#10;AAAAAAAAAAAAAAAABgUAAGRycy9kb3ducmV2LnhtbFBLBQYAAAAABAAEAPMAAAATBgAAAAA=&#10;" fillcolor="#f60" strokecolor="#f60" strokeweight="2pt"/>
            </w:pict>
          </mc:Fallback>
        </mc:AlternateContent>
      </w:r>
      <w:r>
        <w:rPr>
          <w:rFonts w:ascii="Meiryo UI" w:eastAsia="Meiryo UI" w:hAnsi="Meiryo UI" w:hint="eastAsia"/>
          <w:sz w:val="21"/>
          <w:szCs w:val="21"/>
        </w:rPr>
        <w:t>Index to Legal Abbreviationsから派生しております。</w:t>
      </w:r>
    </w:p>
    <w:p w:rsidR="007638E6" w:rsidRPr="007638E6" w:rsidRDefault="007638E6" w:rsidP="007638E6">
      <w:pPr>
        <w:rPr>
          <w:rFonts w:ascii="Meiryo UI" w:eastAsia="Meiryo UI" w:hAnsi="Meiryo UI"/>
          <w:sz w:val="21"/>
          <w:szCs w:val="21"/>
        </w:rPr>
      </w:pPr>
    </w:p>
    <w:p w:rsidR="007638E6" w:rsidRPr="007638E6" w:rsidRDefault="007638E6" w:rsidP="007638E6">
      <w:pPr>
        <w:rPr>
          <w:rFonts w:ascii="Meiryo UI" w:eastAsia="Meiryo UI" w:hAnsi="Meiryo UI"/>
          <w:sz w:val="21"/>
          <w:szCs w:val="21"/>
        </w:rPr>
      </w:pPr>
    </w:p>
    <w:p w:rsidR="007638E6" w:rsidRPr="009A27BA" w:rsidRDefault="009A27BA" w:rsidP="007638E6">
      <w:pPr>
        <w:rPr>
          <w:rFonts w:ascii="Meiryo UI" w:eastAsia="Meiryo UI" w:hAnsi="Meiryo UI"/>
          <w:b/>
          <w:sz w:val="32"/>
          <w:szCs w:val="32"/>
        </w:rPr>
      </w:pPr>
      <w:r w:rsidRPr="009A27BA">
        <w:rPr>
          <w:rFonts w:ascii="Meiryo UI" w:eastAsia="Meiryo UI" w:hAnsi="Meiryo UI" w:hint="eastAsia"/>
          <w:b/>
          <w:sz w:val="32"/>
          <w:szCs w:val="32"/>
        </w:rPr>
        <w:t>カタログでの検索</w:t>
      </w:r>
    </w:p>
    <w:p w:rsidR="0035321F" w:rsidRDefault="009A27BA" w:rsidP="007638E6">
      <w:pPr>
        <w:rPr>
          <w:rFonts w:ascii="Meiryo UI" w:eastAsia="Meiryo UI" w:hAnsi="Meiryo UI"/>
          <w:sz w:val="21"/>
          <w:szCs w:val="21"/>
        </w:rPr>
      </w:pPr>
      <w:r>
        <w:rPr>
          <w:noProof/>
        </w:rPr>
        <w:drawing>
          <wp:anchor distT="0" distB="0" distL="114300" distR="114300" simplePos="0" relativeHeight="251680768" behindDoc="0" locked="0" layoutInCell="1" allowOverlap="1" wp14:anchorId="1BFF3D63" wp14:editId="29E2B032">
            <wp:simplePos x="0" y="0"/>
            <wp:positionH relativeFrom="column">
              <wp:posOffset>456565</wp:posOffset>
            </wp:positionH>
            <wp:positionV relativeFrom="paragraph">
              <wp:posOffset>1242695</wp:posOffset>
            </wp:positionV>
            <wp:extent cx="5612130" cy="2136140"/>
            <wp:effectExtent l="0" t="0" r="762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612130" cy="2136140"/>
                    </a:xfrm>
                    <a:prstGeom prst="rect">
                      <a:avLst/>
                    </a:prstGeom>
                  </pic:spPr>
                </pic:pic>
              </a:graphicData>
            </a:graphic>
            <wp14:sizeRelH relativeFrom="page">
              <wp14:pctWidth>0</wp14:pctWidth>
            </wp14:sizeRelH>
            <wp14:sizeRelV relativeFrom="page">
              <wp14:pctHeight>0</wp14:pctHeight>
            </wp14:sizeRelV>
          </wp:anchor>
        </w:drawing>
      </w:r>
      <w:r w:rsidR="007638E6">
        <w:rPr>
          <w:rFonts w:ascii="Meiryo UI" w:eastAsia="Meiryo UI" w:hAnsi="Meiryo UI" w:hint="eastAsia"/>
          <w:sz w:val="21"/>
          <w:szCs w:val="21"/>
        </w:rPr>
        <w:t>Catalogタブをクリックしていただくと、タイトルや作者、出版社などで</w:t>
      </w:r>
      <w:r>
        <w:rPr>
          <w:rFonts w:ascii="Meiryo UI" w:eastAsia="Meiryo UI" w:hAnsi="Meiryo UI" w:hint="eastAsia"/>
          <w:sz w:val="21"/>
          <w:szCs w:val="21"/>
        </w:rPr>
        <w:t>出版物をカタログ情報の中から検索可能です。この機能では</w:t>
      </w:r>
      <w:proofErr w:type="spellStart"/>
      <w:r>
        <w:rPr>
          <w:rFonts w:ascii="Meiryo UI" w:eastAsia="Meiryo UI" w:hAnsi="Meiryo UI" w:hint="eastAsia"/>
          <w:sz w:val="21"/>
          <w:szCs w:val="21"/>
        </w:rPr>
        <w:t>HeinOnline</w:t>
      </w:r>
      <w:proofErr w:type="spellEnd"/>
      <w:r>
        <w:rPr>
          <w:rFonts w:ascii="Meiryo UI" w:eastAsia="Meiryo UI" w:hAnsi="Meiryo UI" w:hint="eastAsia"/>
          <w:sz w:val="21"/>
          <w:szCs w:val="21"/>
        </w:rPr>
        <w:t>上にある全てのMARCレコードを検索します。Advanced Searchボタンをクリックすると複数のフィールドが表示され、日付の範囲指定を含めた絞り込み検索が可能です。検索結果には出版物情報や該当タイトルの収録コレクションリスト、詳細情報、そしてMARCレコードへのリンクが含まれております。また、画面左側の絞り込み条件で、検索結果の絞り込みが可能です。</w:t>
      </w: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Pr="0035321F" w:rsidRDefault="0035321F" w:rsidP="0035321F">
      <w:pPr>
        <w:rPr>
          <w:rFonts w:ascii="Meiryo UI" w:eastAsia="Meiryo UI" w:hAnsi="Meiryo UI"/>
          <w:sz w:val="21"/>
          <w:szCs w:val="21"/>
        </w:rPr>
      </w:pPr>
      <w:r>
        <w:rPr>
          <w:noProof/>
        </w:rPr>
        <mc:AlternateContent>
          <mc:Choice Requires="wpg">
            <w:drawing>
              <wp:anchor distT="0" distB="0" distL="114300" distR="114300" simplePos="0" relativeHeight="251684864" behindDoc="0" locked="0" layoutInCell="1" allowOverlap="1" wp14:anchorId="721C3CBF" wp14:editId="40535483">
                <wp:simplePos x="0" y="0"/>
                <wp:positionH relativeFrom="column">
                  <wp:posOffset>-447675</wp:posOffset>
                </wp:positionH>
                <wp:positionV relativeFrom="paragraph">
                  <wp:posOffset>-485775</wp:posOffset>
                </wp:positionV>
                <wp:extent cx="7534275" cy="1181100"/>
                <wp:effectExtent l="0" t="0" r="28575" b="19050"/>
                <wp:wrapNone/>
                <wp:docPr id="3" name="グループ化 3"/>
                <wp:cNvGraphicFramePr/>
                <a:graphic xmlns:a="http://schemas.openxmlformats.org/drawingml/2006/main">
                  <a:graphicData uri="http://schemas.microsoft.com/office/word/2010/wordprocessingGroup">
                    <wpg:wgp>
                      <wpg:cNvGrpSpPr/>
                      <wpg:grpSpPr>
                        <a:xfrm>
                          <a:off x="0" y="0"/>
                          <a:ext cx="7534275" cy="1181100"/>
                          <a:chOff x="0" y="0"/>
                          <a:chExt cx="7534275" cy="1181100"/>
                        </a:xfrm>
                      </wpg:grpSpPr>
                      <wps:wsp>
                        <wps:cNvPr id="4" name="正方形/長方形 4"/>
                        <wps:cNvSpPr/>
                        <wps:spPr>
                          <a:xfrm>
                            <a:off x="0" y="0"/>
                            <a:ext cx="7534275" cy="99060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1DD" w:rsidRDefault="00AF41DD" w:rsidP="0035321F">
                              <w:pPr>
                                <w:jc w:val="center"/>
                                <w:rPr>
                                  <w:rFonts w:ascii="Meiryo UI" w:eastAsia="Meiryo UI" w:hAnsi="Meiryo UI"/>
                                  <w:sz w:val="36"/>
                                </w:rPr>
                              </w:pPr>
                            </w:p>
                            <w:p w:rsidR="0035321F" w:rsidRPr="00CC4DED" w:rsidRDefault="0035321F" w:rsidP="0035321F">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0" y="876300"/>
                            <a:ext cx="7534275"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21C3CBF" id="グループ化 3" o:spid="_x0000_s1044" style="position:absolute;left:0;text-align:left;margin-left:-35.25pt;margin-top:-38.25pt;width:593.25pt;height:93pt;z-index:251684864;mso-height-relative:margin" coordsize="75342,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6tXgMAADALAAAOAAAAZHJzL2Uyb0RvYy54bWzsVktP3DAQvlfqf7B8L0n2AUtEQCvookoI&#10;UKHi7HWcTaTEdm0vWXos115L7+2xqtRbVan9NQik/ouOncdSWJVqK3GCQ7A9D898M/OtN7ZmRY5O&#10;mdKZ4BEOVnyMGKcizvgkwq+OR88GGGlDeExywVmEz5jGW5tPn2yUMmQdkYo8ZgqBE67DUkY4NUaG&#10;nqdpygqiV4RkHISJUAUxsFUTL1akBO9F7nV8f9UrhYqlEpRpDac7lRBvOv9Jwqg5SBLNDMojDLEZ&#10;91XuO7Zfb3ODhBNFZJrROgyyRBQFyThc2rraIYagqcruuCoyqoQWiVmhovBEkmSUuRwgm8C/lc2u&#10;ElPpcpmE5US2MAG0t3Ba2i3dPz1UKIsj3MWIkwJKdPn26+X558vzH5fnH67eXaCuBamUkxB0d5U8&#10;koeqPphUO5v3LFGF/Q8ZoZmD96yFl80MonC41u/2Omt9jCjIgmAQBH5dAJpCle7Y0fT5PZZec7Fn&#10;42vDKSU0k57jpf8Pr6OUSObKoC0GNV69Bq/rL5+uL75f/fzo/Xr/rVqhXoWZ028B06EG7JZCa33d&#10;X63AalMmoVTa7DJRILuIsIJmdz1ITve0gRKBaqNiL9Uiz+JRluduYweMbecKnRIYDTPr2IjB4g+t&#10;nC9lCG6sJRSlSdmtzFnOrL+cv2QJ9By0RMcF7KZ9HgyhlHETVKKUxKyKse/DXxNlE76L2Tm0nhPI&#10;rvVdO2g0KyeN7yrZWt+aMkcWrbH/t8Aq49bC3Sy4aY2LjAu1yEEOWdU3V/oNSBU0FiUzG8/cPAYu&#10;V3s0FvEZNJ0SFXtpSUcZVHyPaHNIFNAVEBtQsDmAT5KLMsKiXmGUCvVm0bnVh6kAKUYl0F+E9esp&#10;UQyj/AWHeVkPej3Ll27T6691YKNuSsY3JXxabAtoowDIXlK3tPomb5aJEsUJMPXQ3goiwincHWFq&#10;VLPZNhUtA9dTNhw6NeBIScweP5LUOrdA244+np0QJeu2N0Av+6KZURLe6v5K11pyMZwakWRuNOa4&#10;1iUAvrAs9wDEAQRYEe0i4ugvQRyDtdVuw6QLubbr9wbt6DRM3VDDUuyhJuOWO0aj1Tk33Usf/2L5&#10;yB/L88cjWTwUWbg3BzzL3E9Q/YS0776be0cu84fu5m8AAAD//wMAUEsDBBQABgAIAAAAIQCI+yoK&#10;4AAAAAwBAAAPAAAAZHJzL2Rvd25yZXYueG1sTI/BTsMwEETvSPyDtUjcWtugBAhxqqoCThVSWyTE&#10;zY23SdTYjmI3Sf+ezQluM9rR7Jt8NdmWDdiHxjsFcimAoSu9aVyl4OvwvngGFqJ2RrfeoYIrBlgV&#10;tze5zowf3Q6HfawYlbiQaQV1jF3GeShrtDosfYeObiffWx3J9hU3vR6p3Lb8QYiUW904+lDrDjc1&#10;luf9xSr4GPW4fpRvw/Z82lx/Dsnn91aiUvd30/oVWMQp/oVhxid0KIjp6C/OBNYqWDyJhKKzSEnM&#10;CSlTmnckJV4S4EXO/48ofgEAAP//AwBQSwECLQAUAAYACAAAACEAtoM4kv4AAADhAQAAEwAAAAAA&#10;AAAAAAAAAAAAAAAAW0NvbnRlbnRfVHlwZXNdLnhtbFBLAQItABQABgAIAAAAIQA4/SH/1gAAAJQB&#10;AAALAAAAAAAAAAAAAAAAAC8BAABfcmVscy8ucmVsc1BLAQItABQABgAIAAAAIQDFQK6tXgMAADAL&#10;AAAOAAAAAAAAAAAAAAAAAC4CAABkcnMvZTJvRG9jLnhtbFBLAQItABQABgAIAAAAIQCI+yoK4AAA&#10;AAwBAAAPAAAAAAAAAAAAAAAAALgFAABkcnMvZG93bnJldi54bWxQSwUGAAAAAAQABADzAAAAxQYA&#10;AAAA&#10;">
                <v:rect id="正方形/長方形 4" o:spid="_x0000_s1045" style="position:absolute;width:7534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9wwAAANoAAAAPAAAAZHJzL2Rvd25yZXYueG1sRI9fawIx&#10;EMTfBb9DWKFvmlNKkatRiiK0UCj1T+3j9rK9HN5ujkuq57dvBMHHYWZ+w8wWHdfqRG2ovBgYjzJQ&#10;JIW3lZQGdtv1cAoqRBSLtRcycKEAi3m/N8Pc+rN80mkTS5UgEnI04GJscq1D4YgxjHxDkrxf3zLG&#10;JNtS2xbPCc61nmTZk2asJC04bGjpqDhu/tjA9+X9EJYfjn7WfHzbN/x1WK3YmIdB9/IMKlIX7+Fb&#10;+9UaeITrlXQD9PwfAAD//wMAUEsBAi0AFAAGAAgAAAAhANvh9svuAAAAhQEAABMAAAAAAAAAAAAA&#10;AAAAAAAAAFtDb250ZW50X1R5cGVzXS54bWxQSwECLQAUAAYACAAAACEAWvQsW78AAAAVAQAACwAA&#10;AAAAAAAAAAAAAAAfAQAAX3JlbHMvLnJlbHNQSwECLQAUAAYACAAAACEAiXPtPcMAAADaAAAADwAA&#10;AAAAAAAAAAAAAAAHAgAAZHJzL2Rvd25yZXYueG1sUEsFBgAAAAADAAMAtwAAAPcCAAAAAA==&#10;" fillcolor="#1f497d [3215]" strokecolor="#1f497d [3215]" strokeweight="2pt">
                  <v:textbox>
                    <w:txbxContent>
                      <w:p w:rsidR="00AF41DD" w:rsidRDefault="00AF41DD" w:rsidP="0035321F">
                        <w:pPr>
                          <w:jc w:val="center"/>
                          <w:rPr>
                            <w:rFonts w:ascii="Meiryo UI" w:eastAsia="Meiryo UI" w:hAnsi="Meiryo UI"/>
                            <w:sz w:val="36"/>
                          </w:rPr>
                        </w:pPr>
                      </w:p>
                      <w:p w:rsidR="0035321F" w:rsidRPr="00CC4DED" w:rsidRDefault="0035321F" w:rsidP="0035321F">
                        <w:pPr>
                          <w:jc w:val="center"/>
                          <w:rPr>
                            <w:color w:val="FFC000"/>
                            <w:sz w:val="36"/>
                          </w:rPr>
                        </w:pPr>
                        <w:proofErr w:type="spellStart"/>
                        <w:r w:rsidRPr="00CC4DED">
                          <w:rPr>
                            <w:rFonts w:ascii="Meiryo UI" w:eastAsia="Meiryo UI" w:hAnsi="Meiryo UI" w:hint="eastAsia"/>
                            <w:sz w:val="36"/>
                          </w:rPr>
                          <w:t>HeinOnline</w:t>
                        </w:r>
                        <w:proofErr w:type="spellEnd"/>
                        <w:r w:rsidRPr="00CC4DED">
                          <w:rPr>
                            <w:rFonts w:ascii="Meiryo UI" w:eastAsia="Meiryo UI" w:hAnsi="Meiryo UI" w:hint="eastAsia"/>
                            <w:sz w:val="36"/>
                          </w:rPr>
                          <w:t>を始める</w:t>
                        </w:r>
                        <w:r w:rsidRPr="00CC4DED">
                          <w:rPr>
                            <w:rFonts w:hint="eastAsia"/>
                            <w:sz w:val="36"/>
                          </w:rPr>
                          <w:t>｜</w:t>
                        </w:r>
                        <w:r w:rsidRPr="0081096B">
                          <w:rPr>
                            <w:rFonts w:ascii="Meiryo UI" w:eastAsia="Meiryo UI" w:hAnsi="Meiryo UI" w:hint="eastAsia"/>
                            <w:color w:val="FF6600"/>
                            <w:sz w:val="36"/>
                          </w:rPr>
                          <w:t>クイックレファレンスガイド</w:t>
                        </w:r>
                      </w:p>
                    </w:txbxContent>
                  </v:textbox>
                </v:rect>
                <v:rect id="正方形/長方形 5" o:spid="_x0000_s1046" style="position:absolute;top:8763;width:7534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XZjwwAAANoAAAAPAAAAZHJzL2Rvd25yZXYueG1sRI9Ra8Iw&#10;FIXfB/sP4Qp701TZZFRjkTJhyBzq/AHX5tqWNjchybT794sw2OPhnPMdzrIYTC+u5ENrWcF0koEg&#10;rqxuuVZw+tqMX0GEiKyxt0wKfihAsXp8WGKu7Y0PdD3GWiQIhxwVNDG6XMpQNWQwTKwjTt7FeoMx&#10;SV9L7fGW4KaXsyybS4Mtp4UGHZUNVd3x2yjAT7N93mZ+6vZt+eGG81tZ7jqlnkbDegEi0hD/w3/t&#10;d63gBe5X0g2Qq18AAAD//wMAUEsBAi0AFAAGAAgAAAAhANvh9svuAAAAhQEAABMAAAAAAAAAAAAA&#10;AAAAAAAAAFtDb250ZW50X1R5cGVzXS54bWxQSwECLQAUAAYACAAAACEAWvQsW78AAAAVAQAACwAA&#10;AAAAAAAAAAAAAAAfAQAAX3JlbHMvLnJlbHNQSwECLQAUAAYACAAAACEApUV2Y8MAAADaAAAADwAA&#10;AAAAAAAAAAAAAAAHAgAAZHJzL2Rvd25yZXYueG1sUEsFBgAAAAADAAMAtwAAAPcCAAAAAA==&#10;" fillcolor="#f60" strokecolor="#f60" strokeweight="2pt"/>
              </v:group>
            </w:pict>
          </mc:Fallback>
        </mc:AlternateContent>
      </w:r>
    </w:p>
    <w:p w:rsidR="007638E6" w:rsidRDefault="007638E6" w:rsidP="0035321F">
      <w:pPr>
        <w:rPr>
          <w:rFonts w:ascii="Meiryo UI" w:eastAsia="Meiryo UI" w:hAnsi="Meiryo UI"/>
          <w:sz w:val="21"/>
          <w:szCs w:val="21"/>
        </w:rPr>
      </w:pPr>
    </w:p>
    <w:p w:rsidR="002257C9" w:rsidRPr="002257C9" w:rsidRDefault="002257C9" w:rsidP="0035321F">
      <w:pPr>
        <w:rPr>
          <w:rFonts w:ascii="Meiryo UI" w:eastAsia="Meiryo UI" w:hAnsi="Meiryo UI"/>
          <w:b/>
          <w:sz w:val="32"/>
          <w:szCs w:val="21"/>
        </w:rPr>
      </w:pPr>
    </w:p>
    <w:p w:rsidR="002257C9" w:rsidRDefault="002257C9" w:rsidP="0035321F">
      <w:pPr>
        <w:rPr>
          <w:rFonts w:ascii="Meiryo UI" w:eastAsia="Meiryo UI" w:hAnsi="Meiryo UI"/>
          <w:sz w:val="21"/>
          <w:szCs w:val="21"/>
        </w:rPr>
      </w:pPr>
      <w:r w:rsidRPr="002257C9">
        <w:rPr>
          <w:rFonts w:ascii="Meiryo UI" w:eastAsia="Meiryo UI" w:hAnsi="Meiryo UI" w:hint="eastAsia"/>
          <w:b/>
          <w:sz w:val="32"/>
          <w:szCs w:val="21"/>
        </w:rPr>
        <w:t>ページの閲覧</w:t>
      </w:r>
    </w:p>
    <w:p w:rsidR="0035321F" w:rsidRDefault="002257C9" w:rsidP="0035321F">
      <w:pPr>
        <w:rPr>
          <w:rFonts w:ascii="Meiryo UI" w:eastAsia="Meiryo UI" w:hAnsi="Meiryo UI"/>
          <w:sz w:val="21"/>
          <w:szCs w:val="21"/>
        </w:rPr>
      </w:pPr>
      <w:r>
        <w:rPr>
          <w:noProof/>
        </w:rPr>
        <w:drawing>
          <wp:anchor distT="0" distB="0" distL="114300" distR="114300" simplePos="0" relativeHeight="251685888" behindDoc="1" locked="0" layoutInCell="1" allowOverlap="1" wp14:anchorId="79267CAC" wp14:editId="5489BB88">
            <wp:simplePos x="0" y="0"/>
            <wp:positionH relativeFrom="column">
              <wp:posOffset>683895</wp:posOffset>
            </wp:positionH>
            <wp:positionV relativeFrom="paragraph">
              <wp:posOffset>508000</wp:posOffset>
            </wp:positionV>
            <wp:extent cx="5029200" cy="2117583"/>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029200" cy="2117583"/>
                    </a:xfrm>
                    <a:prstGeom prst="rect">
                      <a:avLst/>
                    </a:prstGeom>
                  </pic:spPr>
                </pic:pic>
              </a:graphicData>
            </a:graphic>
            <wp14:sizeRelH relativeFrom="page">
              <wp14:pctWidth>0</wp14:pctWidth>
            </wp14:sizeRelH>
            <wp14:sizeRelV relativeFrom="page">
              <wp14:pctHeight>0</wp14:pctHeight>
            </wp14:sizeRelV>
          </wp:anchor>
        </w:drawing>
      </w:r>
      <w:proofErr w:type="spellStart"/>
      <w:r w:rsidR="0035321F">
        <w:rPr>
          <w:rFonts w:ascii="Meiryo UI" w:eastAsia="Meiryo UI" w:hAnsi="Meiryo UI" w:hint="eastAsia"/>
          <w:sz w:val="21"/>
          <w:szCs w:val="21"/>
        </w:rPr>
        <w:t>HeinOnline</w:t>
      </w:r>
      <w:proofErr w:type="spellEnd"/>
      <w:r w:rsidR="0035321F">
        <w:rPr>
          <w:rFonts w:ascii="Meiryo UI" w:eastAsia="Meiryo UI" w:hAnsi="Meiryo UI" w:hint="eastAsia"/>
          <w:sz w:val="21"/>
          <w:szCs w:val="21"/>
        </w:rPr>
        <w:t>の任意のページ</w:t>
      </w:r>
      <w:r w:rsidR="00FD5723">
        <w:rPr>
          <w:rFonts w:ascii="Meiryo UI" w:eastAsia="Meiryo UI" w:hAnsi="Meiryo UI" w:hint="eastAsia"/>
          <w:sz w:val="21"/>
          <w:szCs w:val="21"/>
        </w:rPr>
        <w:t>にて</w:t>
      </w:r>
      <w:r>
        <w:rPr>
          <w:rFonts w:ascii="Meiryo UI" w:eastAsia="Meiryo UI" w:hAnsi="Meiryo UI" w:hint="eastAsia"/>
          <w:sz w:val="21"/>
          <w:szCs w:val="21"/>
        </w:rPr>
        <w:t>画像</w:t>
      </w:r>
      <w:r w:rsidR="0035321F">
        <w:rPr>
          <w:rFonts w:ascii="Meiryo UI" w:eastAsia="Meiryo UI" w:hAnsi="Meiryo UI" w:hint="eastAsia"/>
          <w:sz w:val="21"/>
          <w:szCs w:val="21"/>
        </w:rPr>
        <w:t>ツールバーを使用</w:t>
      </w:r>
      <w:r>
        <w:rPr>
          <w:rFonts w:ascii="Meiryo UI" w:eastAsia="Meiryo UI" w:hAnsi="Meiryo UI" w:hint="eastAsia"/>
          <w:sz w:val="21"/>
          <w:szCs w:val="21"/>
        </w:rPr>
        <w:t>すると、</w:t>
      </w:r>
      <w:r w:rsidR="0035321F">
        <w:rPr>
          <w:rFonts w:ascii="Meiryo UI" w:eastAsia="Meiryo UI" w:hAnsi="Meiryo UI" w:hint="eastAsia"/>
          <w:sz w:val="21"/>
          <w:szCs w:val="21"/>
        </w:rPr>
        <w:t>目次の</w:t>
      </w:r>
      <w:r>
        <w:rPr>
          <w:rFonts w:ascii="Meiryo UI" w:eastAsia="Meiryo UI" w:hAnsi="Meiryo UI" w:hint="eastAsia"/>
          <w:sz w:val="21"/>
          <w:szCs w:val="21"/>
        </w:rPr>
        <w:t>閲覧や</w:t>
      </w:r>
      <w:r w:rsidR="0035321F">
        <w:rPr>
          <w:rFonts w:ascii="Meiryo UI" w:eastAsia="Meiryo UI" w:hAnsi="Meiryo UI" w:hint="eastAsia"/>
          <w:sz w:val="21"/>
          <w:szCs w:val="21"/>
        </w:rPr>
        <w:t>巻号</w:t>
      </w:r>
      <w:r>
        <w:rPr>
          <w:rFonts w:ascii="Meiryo UI" w:eastAsia="Meiryo UI" w:hAnsi="Meiryo UI" w:hint="eastAsia"/>
          <w:sz w:val="21"/>
          <w:szCs w:val="21"/>
        </w:rPr>
        <w:t>で</w:t>
      </w:r>
      <w:r w:rsidR="0035321F">
        <w:rPr>
          <w:rFonts w:ascii="Meiryo UI" w:eastAsia="Meiryo UI" w:hAnsi="Meiryo UI" w:hint="eastAsia"/>
          <w:sz w:val="21"/>
          <w:szCs w:val="21"/>
        </w:rPr>
        <w:t>の検索、印刷/ダウンロードなどを行えます。</w:t>
      </w:r>
      <w:proofErr w:type="spellStart"/>
      <w:r w:rsidR="0035321F">
        <w:rPr>
          <w:rFonts w:ascii="Meiryo UI" w:eastAsia="Meiryo UI" w:hAnsi="Meiryo UI" w:hint="eastAsia"/>
          <w:sz w:val="21"/>
          <w:szCs w:val="21"/>
        </w:rPr>
        <w:t>ScholarCheck</w:t>
      </w:r>
      <w:proofErr w:type="spellEnd"/>
      <w:r>
        <w:rPr>
          <w:rFonts w:ascii="Meiryo UI" w:eastAsia="Meiryo UI" w:hAnsi="Meiryo UI" w:hint="eastAsia"/>
          <w:sz w:val="21"/>
          <w:szCs w:val="21"/>
        </w:rPr>
        <w:t>で引用に関する</w:t>
      </w:r>
      <w:r w:rsidR="0035321F">
        <w:rPr>
          <w:rFonts w:ascii="Meiryo UI" w:eastAsia="Meiryo UI" w:hAnsi="Meiryo UI" w:hint="eastAsia"/>
          <w:sz w:val="21"/>
          <w:szCs w:val="21"/>
        </w:rPr>
        <w:t>統計の閲覧や</w:t>
      </w:r>
      <w:r>
        <w:rPr>
          <w:rFonts w:ascii="Meiryo UI" w:eastAsia="Meiryo UI" w:hAnsi="Meiryo UI" w:hint="eastAsia"/>
          <w:sz w:val="21"/>
          <w:szCs w:val="21"/>
        </w:rPr>
        <w:t>、複数の引用フォーマットからのコピーまたは出力もでき、Breadcrumb trailを使用してコレクションのホームページまたはウェルカムページへ戻ることも可能です。</w:t>
      </w: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35321F" w:rsidRDefault="0035321F" w:rsidP="0035321F">
      <w:pPr>
        <w:rPr>
          <w:rFonts w:ascii="Meiryo UI" w:eastAsia="Meiryo UI" w:hAnsi="Meiryo UI"/>
          <w:sz w:val="21"/>
          <w:szCs w:val="21"/>
        </w:rPr>
      </w:pPr>
    </w:p>
    <w:p w:rsidR="002257C9" w:rsidRDefault="002257C9" w:rsidP="0035321F">
      <w:pPr>
        <w:rPr>
          <w:rFonts w:ascii="Meiryo UI" w:eastAsia="Meiryo UI" w:hAnsi="Meiryo UI"/>
          <w:sz w:val="21"/>
          <w:szCs w:val="21"/>
        </w:rPr>
      </w:pPr>
    </w:p>
    <w:p w:rsidR="002257C9" w:rsidRPr="002257C9" w:rsidRDefault="002257C9" w:rsidP="002257C9">
      <w:pPr>
        <w:rPr>
          <w:rFonts w:ascii="Meiryo UI" w:eastAsia="Meiryo UI" w:hAnsi="Meiryo UI"/>
          <w:sz w:val="21"/>
          <w:szCs w:val="21"/>
        </w:rPr>
      </w:pPr>
    </w:p>
    <w:p w:rsidR="002257C9" w:rsidRPr="002257C9" w:rsidRDefault="002257C9" w:rsidP="002257C9">
      <w:pPr>
        <w:rPr>
          <w:rFonts w:ascii="Meiryo UI" w:eastAsia="Meiryo UI" w:hAnsi="Meiryo UI"/>
          <w:sz w:val="21"/>
          <w:szCs w:val="21"/>
        </w:rPr>
      </w:pPr>
    </w:p>
    <w:p w:rsidR="002257C9" w:rsidRPr="002257C9" w:rsidRDefault="002257C9" w:rsidP="002257C9">
      <w:pPr>
        <w:rPr>
          <w:rFonts w:ascii="Meiryo UI" w:eastAsia="Meiryo UI" w:hAnsi="Meiryo UI"/>
          <w:sz w:val="21"/>
          <w:szCs w:val="21"/>
        </w:rPr>
      </w:pPr>
    </w:p>
    <w:p w:rsidR="002257C9" w:rsidRDefault="002257C9" w:rsidP="002257C9">
      <w:pPr>
        <w:rPr>
          <w:rFonts w:ascii="Meiryo UI" w:eastAsia="Meiryo UI" w:hAnsi="Meiryo UI"/>
          <w:sz w:val="21"/>
          <w:szCs w:val="21"/>
        </w:rPr>
      </w:pPr>
    </w:p>
    <w:p w:rsidR="002257C9" w:rsidRDefault="002257C9" w:rsidP="002257C9">
      <w:pPr>
        <w:rPr>
          <w:rFonts w:ascii="Meiryo UI" w:eastAsia="Meiryo UI" w:hAnsi="Meiryo UI"/>
          <w:sz w:val="21"/>
          <w:szCs w:val="21"/>
        </w:rPr>
      </w:pPr>
    </w:p>
    <w:p w:rsidR="002C0C2B" w:rsidRPr="002C0C2B" w:rsidRDefault="002C0C2B" w:rsidP="002257C9">
      <w:pPr>
        <w:rPr>
          <w:rFonts w:ascii="Meiryo UI" w:eastAsia="Meiryo UI" w:hAnsi="Meiryo UI"/>
          <w:b/>
          <w:sz w:val="32"/>
          <w:szCs w:val="21"/>
        </w:rPr>
      </w:pPr>
      <w:proofErr w:type="spellStart"/>
      <w:r w:rsidRPr="002C0C2B">
        <w:rPr>
          <w:rFonts w:ascii="Meiryo UI" w:eastAsia="Meiryo UI" w:hAnsi="Meiryo UI" w:hint="eastAsia"/>
          <w:b/>
          <w:sz w:val="32"/>
          <w:szCs w:val="21"/>
        </w:rPr>
        <w:t>MyHein</w:t>
      </w:r>
      <w:proofErr w:type="spellEnd"/>
      <w:r w:rsidRPr="002C0C2B">
        <w:rPr>
          <w:rFonts w:ascii="Meiryo UI" w:eastAsia="Meiryo UI" w:hAnsi="Meiryo UI" w:hint="eastAsia"/>
          <w:b/>
          <w:sz w:val="32"/>
          <w:szCs w:val="21"/>
        </w:rPr>
        <w:t xml:space="preserve"> 個人用研究アカウントの設定</w:t>
      </w:r>
    </w:p>
    <w:p w:rsidR="002257C9" w:rsidRDefault="002257C9" w:rsidP="002257C9">
      <w:pPr>
        <w:rPr>
          <w:rFonts w:ascii="Meiryo UI" w:eastAsia="Meiryo UI" w:hAnsi="Meiryo UI"/>
          <w:sz w:val="21"/>
          <w:szCs w:val="21"/>
        </w:rPr>
      </w:pPr>
      <w:proofErr w:type="spellStart"/>
      <w:r>
        <w:rPr>
          <w:rFonts w:ascii="Meiryo UI" w:eastAsia="Meiryo UI" w:hAnsi="Meiryo UI" w:hint="eastAsia"/>
          <w:sz w:val="21"/>
          <w:szCs w:val="21"/>
        </w:rPr>
        <w:t>HeinOnline</w:t>
      </w:r>
      <w:proofErr w:type="spellEnd"/>
      <w:r>
        <w:rPr>
          <w:rFonts w:ascii="Meiryo UI" w:eastAsia="Meiryo UI" w:hAnsi="Meiryo UI" w:hint="eastAsia"/>
          <w:sz w:val="21"/>
          <w:szCs w:val="21"/>
        </w:rPr>
        <w:t>にアクセス可能なユーザーの</w:t>
      </w:r>
      <w:r w:rsidR="00FD5723">
        <w:rPr>
          <w:rFonts w:ascii="Meiryo UI" w:eastAsia="Meiryo UI" w:hAnsi="Meiryo UI" w:hint="eastAsia"/>
          <w:sz w:val="21"/>
          <w:szCs w:val="21"/>
        </w:rPr>
        <w:t>皆様は</w:t>
      </w:r>
      <w:r>
        <w:rPr>
          <w:rFonts w:ascii="Meiryo UI" w:eastAsia="Meiryo UI" w:hAnsi="Meiryo UI" w:hint="eastAsia"/>
          <w:sz w:val="21"/>
          <w:szCs w:val="21"/>
        </w:rPr>
        <w:t>My Hein機能をご</w:t>
      </w:r>
      <w:r w:rsidR="00FD5723">
        <w:rPr>
          <w:rFonts w:ascii="Meiryo UI" w:eastAsia="Meiryo UI" w:hAnsi="Meiryo UI" w:hint="eastAsia"/>
          <w:sz w:val="21"/>
          <w:szCs w:val="21"/>
        </w:rPr>
        <w:t>利用いただけます</w:t>
      </w:r>
      <w:r>
        <w:rPr>
          <w:rFonts w:ascii="Meiryo UI" w:eastAsia="Meiryo UI" w:hAnsi="Meiryo UI" w:hint="eastAsia"/>
          <w:sz w:val="21"/>
          <w:szCs w:val="21"/>
        </w:rPr>
        <w:t>。</w:t>
      </w:r>
    </w:p>
    <w:p w:rsidR="002257C9" w:rsidRDefault="002C0C2B" w:rsidP="002257C9">
      <w:pPr>
        <w:rPr>
          <w:rFonts w:ascii="Meiryo UI" w:eastAsia="Meiryo UI" w:hAnsi="Meiryo UI"/>
          <w:sz w:val="21"/>
          <w:szCs w:val="21"/>
        </w:rPr>
      </w:pPr>
      <w:r>
        <w:rPr>
          <w:rFonts w:ascii="Meiryo UI" w:eastAsia="Meiryo UI" w:hAnsi="Meiryo UI" w:hint="eastAsia"/>
          <w:sz w:val="21"/>
          <w:szCs w:val="21"/>
        </w:rPr>
        <w:t>本機能はブックマークや記事の出力、検索クエリの保存、電子版目次（</w:t>
      </w:r>
      <w:proofErr w:type="spellStart"/>
      <w:r>
        <w:rPr>
          <w:rFonts w:ascii="Meiryo UI" w:eastAsia="Meiryo UI" w:hAnsi="Meiryo UI" w:hint="eastAsia"/>
          <w:sz w:val="21"/>
          <w:szCs w:val="21"/>
        </w:rPr>
        <w:t>eTOC</w:t>
      </w:r>
      <w:proofErr w:type="spellEnd"/>
      <w:r>
        <w:rPr>
          <w:rFonts w:ascii="Meiryo UI" w:eastAsia="Meiryo UI" w:hAnsi="Meiryo UI" w:hint="eastAsia"/>
          <w:sz w:val="21"/>
          <w:szCs w:val="21"/>
        </w:rPr>
        <w:t>）アラートの設定を行うことが</w:t>
      </w:r>
    </w:p>
    <w:p w:rsidR="00FD5723" w:rsidRDefault="002C0C2B" w:rsidP="002257C9">
      <w:pPr>
        <w:rPr>
          <w:rFonts w:ascii="Meiryo UI" w:eastAsia="Meiryo UI" w:hAnsi="Meiryo UI"/>
          <w:sz w:val="21"/>
          <w:szCs w:val="21"/>
        </w:rPr>
      </w:pPr>
      <w:r>
        <w:rPr>
          <w:rFonts w:ascii="Meiryo UI" w:eastAsia="Meiryo UI" w:hAnsi="Meiryo UI" w:hint="eastAsia"/>
          <w:sz w:val="21"/>
          <w:szCs w:val="21"/>
        </w:rPr>
        <w:t>可能です。アクセス方法は任意のページ画面右上の</w:t>
      </w:r>
      <w:proofErr w:type="spellStart"/>
      <w:r w:rsidR="00FD5723">
        <w:rPr>
          <w:rFonts w:ascii="Meiryo UI" w:eastAsia="Meiryo UI" w:hAnsi="Meiryo UI" w:hint="eastAsia"/>
          <w:sz w:val="21"/>
          <w:szCs w:val="21"/>
        </w:rPr>
        <w:t>MyHein</w:t>
      </w:r>
      <w:proofErr w:type="spellEnd"/>
      <w:r>
        <w:rPr>
          <w:rFonts w:ascii="Meiryo UI" w:eastAsia="Meiryo UI" w:hAnsi="Meiryo UI" w:hint="eastAsia"/>
          <w:sz w:val="21"/>
          <w:szCs w:val="21"/>
        </w:rPr>
        <w:t>ボタンをクリックしてください。</w:t>
      </w:r>
    </w:p>
    <w:p w:rsidR="002C0C2B" w:rsidRPr="002257C9" w:rsidRDefault="002C0C2B" w:rsidP="002257C9">
      <w:pPr>
        <w:rPr>
          <w:rFonts w:ascii="Meiryo UI" w:eastAsia="Meiryo UI" w:hAnsi="Meiryo UI"/>
          <w:sz w:val="21"/>
          <w:szCs w:val="21"/>
        </w:rPr>
      </w:pPr>
      <w:r>
        <w:rPr>
          <w:rFonts w:ascii="Meiryo UI" w:eastAsia="Meiryo UI" w:hAnsi="Meiryo UI" w:hint="eastAsia"/>
          <w:sz w:val="21"/>
          <w:szCs w:val="21"/>
        </w:rPr>
        <w:t>機能の詳細については</w:t>
      </w:r>
      <w:hyperlink r:id="rId23" w:history="1">
        <w:r w:rsidRPr="002C0C2B">
          <w:rPr>
            <w:rStyle w:val="ae"/>
            <w:rFonts w:ascii="Meiryo UI" w:eastAsia="Meiryo UI" w:hAnsi="Meiryo UI"/>
            <w:sz w:val="21"/>
            <w:szCs w:val="21"/>
          </w:rPr>
          <w:t>MyHein User's Guide</w:t>
        </w:r>
      </w:hyperlink>
      <w:r>
        <w:rPr>
          <w:rFonts w:ascii="Meiryo UI" w:eastAsia="Meiryo UI" w:hAnsi="Meiryo UI" w:hint="eastAsia"/>
          <w:sz w:val="21"/>
          <w:szCs w:val="21"/>
        </w:rPr>
        <w:t>をチェックしていただくようお願いいたします。</w:t>
      </w:r>
    </w:p>
    <w:p w:rsidR="002257C9" w:rsidRDefault="00FD5723" w:rsidP="002257C9">
      <w:pPr>
        <w:rPr>
          <w:rFonts w:ascii="Meiryo UI" w:eastAsia="Meiryo UI" w:hAnsi="Meiryo UI"/>
          <w:sz w:val="21"/>
          <w:szCs w:val="21"/>
        </w:rPr>
      </w:pPr>
      <w:r>
        <w:rPr>
          <w:noProof/>
        </w:rPr>
        <w:drawing>
          <wp:anchor distT="0" distB="0" distL="114300" distR="114300" simplePos="0" relativeHeight="251686912" behindDoc="1" locked="0" layoutInCell="1" allowOverlap="1" wp14:anchorId="4E834C33" wp14:editId="1E0F12F3">
            <wp:simplePos x="0" y="0"/>
            <wp:positionH relativeFrom="column">
              <wp:posOffset>876300</wp:posOffset>
            </wp:positionH>
            <wp:positionV relativeFrom="paragraph">
              <wp:posOffset>22225</wp:posOffset>
            </wp:positionV>
            <wp:extent cx="4495800" cy="1994064"/>
            <wp:effectExtent l="0" t="0" r="0" b="635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495800" cy="1994064"/>
                    </a:xfrm>
                    <a:prstGeom prst="rect">
                      <a:avLst/>
                    </a:prstGeom>
                  </pic:spPr>
                </pic:pic>
              </a:graphicData>
            </a:graphic>
            <wp14:sizeRelH relativeFrom="page">
              <wp14:pctWidth>0</wp14:pctWidth>
            </wp14:sizeRelH>
            <wp14:sizeRelV relativeFrom="page">
              <wp14:pctHeight>0</wp14:pctHeight>
            </wp14:sizeRelV>
          </wp:anchor>
        </w:drawing>
      </w:r>
    </w:p>
    <w:p w:rsidR="002257C9" w:rsidRPr="002257C9" w:rsidRDefault="002257C9" w:rsidP="002257C9">
      <w:pPr>
        <w:rPr>
          <w:rFonts w:ascii="Meiryo UI" w:eastAsia="Meiryo UI" w:hAnsi="Meiryo UI"/>
          <w:sz w:val="21"/>
          <w:szCs w:val="21"/>
        </w:rPr>
      </w:pPr>
    </w:p>
    <w:p w:rsidR="002257C9" w:rsidRPr="002257C9" w:rsidRDefault="002257C9" w:rsidP="002257C9">
      <w:pPr>
        <w:rPr>
          <w:rFonts w:ascii="Meiryo UI" w:eastAsia="Meiryo UI" w:hAnsi="Meiryo UI"/>
          <w:sz w:val="21"/>
          <w:szCs w:val="21"/>
        </w:rPr>
      </w:pPr>
    </w:p>
    <w:p w:rsidR="0035321F" w:rsidRDefault="0035321F" w:rsidP="002257C9">
      <w:pPr>
        <w:rPr>
          <w:rFonts w:ascii="Meiryo UI" w:eastAsia="Meiryo UI" w:hAnsi="Meiryo UI"/>
          <w:sz w:val="21"/>
          <w:szCs w:val="21"/>
        </w:rPr>
      </w:pPr>
    </w:p>
    <w:p w:rsidR="00FD5723" w:rsidRDefault="00FD5723" w:rsidP="002257C9">
      <w:pPr>
        <w:rPr>
          <w:rFonts w:ascii="Meiryo UI" w:eastAsia="Meiryo UI" w:hAnsi="Meiryo UI"/>
          <w:sz w:val="21"/>
          <w:szCs w:val="21"/>
        </w:rPr>
      </w:pPr>
    </w:p>
    <w:p w:rsidR="00FD5723" w:rsidRDefault="00FD5723" w:rsidP="002257C9">
      <w:pPr>
        <w:rPr>
          <w:rFonts w:ascii="Meiryo UI" w:eastAsia="Meiryo UI" w:hAnsi="Meiryo UI"/>
          <w:sz w:val="21"/>
          <w:szCs w:val="21"/>
        </w:rPr>
      </w:pPr>
    </w:p>
    <w:p w:rsidR="00FD5723" w:rsidRDefault="00FD5723" w:rsidP="002257C9">
      <w:pPr>
        <w:rPr>
          <w:rFonts w:ascii="Meiryo UI" w:eastAsia="Meiryo UI" w:hAnsi="Meiryo UI"/>
          <w:sz w:val="21"/>
          <w:szCs w:val="21"/>
        </w:rPr>
      </w:pPr>
    </w:p>
    <w:p w:rsidR="00FD5723" w:rsidRPr="00FD5723" w:rsidRDefault="00FD5723" w:rsidP="002257C9">
      <w:pPr>
        <w:rPr>
          <w:rFonts w:ascii="Meiryo UI" w:eastAsia="Meiryo UI" w:hAnsi="Meiryo UI"/>
          <w:sz w:val="21"/>
          <w:szCs w:val="21"/>
        </w:rPr>
      </w:pPr>
    </w:p>
    <w:p w:rsidR="00FD5723" w:rsidRPr="00FD5723" w:rsidRDefault="00FD5723" w:rsidP="002257C9">
      <w:pPr>
        <w:rPr>
          <w:rFonts w:ascii="Meiryo UI" w:eastAsia="Meiryo UI" w:hAnsi="Meiryo UI"/>
          <w:sz w:val="21"/>
          <w:szCs w:val="21"/>
        </w:rPr>
      </w:pPr>
    </w:p>
    <w:p w:rsidR="00FD5723" w:rsidRPr="00FD5723" w:rsidRDefault="00FD5723" w:rsidP="00FD5723">
      <w:pPr>
        <w:rPr>
          <w:rFonts w:ascii="Meiryo UI" w:eastAsia="Meiryo UI" w:hAnsi="Meiryo UI"/>
          <w:b/>
          <w:sz w:val="32"/>
        </w:rPr>
      </w:pPr>
      <w:r w:rsidRPr="00FD5723">
        <w:rPr>
          <w:rFonts w:ascii="Meiryo UI" w:eastAsia="Meiryo UI" w:hAnsi="Meiryo UI" w:hint="eastAsia"/>
          <w:b/>
          <w:sz w:val="32"/>
        </w:rPr>
        <w:t>お問い合わせ方法のご案内</w:t>
      </w:r>
    </w:p>
    <w:p w:rsidR="00FD5723" w:rsidRPr="00FD5723" w:rsidRDefault="00FD5723" w:rsidP="00FD5723">
      <w:pPr>
        <w:rPr>
          <w:rFonts w:ascii="Meiryo UI" w:eastAsia="Meiryo UI" w:hAnsi="Meiryo UI"/>
        </w:rPr>
      </w:pPr>
      <w:r w:rsidRPr="00FD5723">
        <w:rPr>
          <w:rFonts w:ascii="Meiryo UI" w:eastAsia="Meiryo UI" w:hAnsi="Meiryo UI" w:hint="eastAsia"/>
        </w:rPr>
        <w:t>チャット・お電話またはメールよりお選びいただけます。</w:t>
      </w:r>
    </w:p>
    <w:p w:rsidR="00FD5723" w:rsidRPr="00FD5723" w:rsidRDefault="00FD5723" w:rsidP="00FD5723">
      <w:pPr>
        <w:rPr>
          <w:rFonts w:ascii="Meiryo UI" w:eastAsia="Meiryo UI" w:hAnsi="Meiryo UI"/>
        </w:rPr>
      </w:pPr>
      <w:r w:rsidRPr="00FD5723">
        <w:rPr>
          <w:rFonts w:ascii="Meiryo UI" w:eastAsia="Meiryo UI" w:hAnsi="Meiryo UI" w:hint="eastAsia"/>
        </w:rPr>
        <w:t>トレーニングガイド及びビデオ、FAQsについては、HP（help.heinonline.org）をご覧ください！</w:t>
      </w:r>
    </w:p>
    <w:p w:rsidR="00FD5723" w:rsidRPr="00FD5723" w:rsidRDefault="00FD5723" w:rsidP="00FD5723">
      <w:pPr>
        <w:ind w:firstLineChars="100" w:firstLine="200"/>
        <w:rPr>
          <w:rFonts w:ascii="Meiryo UI" w:eastAsia="Meiryo UI" w:hAnsi="Meiryo UI"/>
          <w:u w:val="single"/>
        </w:rPr>
      </w:pPr>
      <w:r w:rsidRPr="00FD5723">
        <w:rPr>
          <w:rFonts w:ascii="Meiryo UI" w:eastAsia="Meiryo UI" w:hAnsi="Meiryo UI" w:hint="eastAsia"/>
          <w:u w:val="single"/>
        </w:rPr>
        <w:t>問い合わせ先</w:t>
      </w:r>
    </w:p>
    <w:p w:rsidR="00FD5723" w:rsidRPr="00FD5723" w:rsidRDefault="00FD5723" w:rsidP="00FD5723">
      <w:pPr>
        <w:ind w:firstLineChars="100" w:firstLine="200"/>
        <w:rPr>
          <w:rFonts w:ascii="Meiryo UI" w:eastAsia="Meiryo UI" w:hAnsi="Meiryo UI"/>
        </w:rPr>
      </w:pPr>
      <w:r w:rsidRPr="00FD5723">
        <w:rPr>
          <w:rFonts w:ascii="Meiryo UI" w:eastAsia="Meiryo UI" w:hAnsi="Meiryo UI" w:hint="eastAsia"/>
        </w:rPr>
        <w:t>チャット・Tel：（800）277-6995　E-mail: holsupport@wshein.com</w:t>
      </w:r>
    </w:p>
    <w:p w:rsidR="00FD5723" w:rsidRPr="00FD5723" w:rsidRDefault="00FD5723" w:rsidP="002257C9">
      <w:pPr>
        <w:rPr>
          <w:rFonts w:ascii="Meiryo UI" w:eastAsia="Meiryo UI" w:hAnsi="Meiryo UI"/>
          <w:sz w:val="21"/>
          <w:szCs w:val="21"/>
        </w:rPr>
      </w:pPr>
      <w:r>
        <w:rPr>
          <w:rFonts w:ascii="Meiryo UI" w:eastAsia="Meiryo UI" w:hAnsi="Meiryo UI"/>
          <w:noProof/>
          <w:sz w:val="21"/>
          <w:szCs w:val="21"/>
        </w:rPr>
        <mc:AlternateContent>
          <mc:Choice Requires="wpg">
            <w:drawing>
              <wp:anchor distT="0" distB="0" distL="114300" distR="114300" simplePos="0" relativeHeight="251688960" behindDoc="0" locked="0" layoutInCell="1" allowOverlap="1">
                <wp:simplePos x="0" y="0"/>
                <wp:positionH relativeFrom="column">
                  <wp:posOffset>-561975</wp:posOffset>
                </wp:positionH>
                <wp:positionV relativeFrom="paragraph">
                  <wp:posOffset>343535</wp:posOffset>
                </wp:positionV>
                <wp:extent cx="7981950" cy="73342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7981950" cy="733425"/>
                          <a:chOff x="-66675" y="0"/>
                          <a:chExt cx="7981950" cy="733425"/>
                        </a:xfrm>
                      </wpg:grpSpPr>
                      <wps:wsp>
                        <wps:cNvPr id="8" name="正方形/長方形 8"/>
                        <wps:cNvSpPr/>
                        <wps:spPr>
                          <a:xfrm>
                            <a:off x="0" y="0"/>
                            <a:ext cx="7581900" cy="304800"/>
                          </a:xfrm>
                          <a:prstGeom prst="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テキスト ボックス 27"/>
                        <wps:cNvSpPr txBox="1"/>
                        <wps:spPr>
                          <a:xfrm>
                            <a:off x="-66675" y="171450"/>
                            <a:ext cx="7981950" cy="561975"/>
                          </a:xfrm>
                          <a:prstGeom prst="rect">
                            <a:avLst/>
                          </a:prstGeom>
                          <a:solidFill>
                            <a:srgbClr val="34344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723" w:rsidRPr="00206E58" w:rsidRDefault="00FD5723" w:rsidP="00FD5723">
                              <w:pPr>
                                <w:jc w:val="center"/>
                                <w:rPr>
                                  <w:rFonts w:asciiTheme="majorHAnsi" w:eastAsia="HGPｺﾞｼｯｸE" w:hAnsiTheme="majorHAnsi" w:cstheme="majorHAnsi"/>
                                  <w:b/>
                                  <w:color w:val="FFFFFF" w:themeColor="background1"/>
                                  <w:sz w:val="21"/>
                                </w:rPr>
                              </w:pPr>
                              <w:proofErr w:type="spellStart"/>
                              <w:r w:rsidRPr="00206E58">
                                <w:rPr>
                                  <w:rFonts w:asciiTheme="majorHAnsi" w:eastAsia="HGPｺﾞｼｯｸE" w:hAnsiTheme="majorHAnsi" w:cstheme="majorHAnsi" w:hint="eastAsia"/>
                                  <w:b/>
                                  <w:color w:val="FFFFFF" w:themeColor="background1"/>
                                  <w:sz w:val="21"/>
                                </w:rPr>
                                <w:t>HeinOnline</w:t>
                              </w:r>
                              <w:proofErr w:type="spellEnd"/>
                              <w:r w:rsidRPr="00206E58">
                                <w:rPr>
                                  <w:rFonts w:asciiTheme="majorHAnsi" w:eastAsia="HGPｺﾞｼｯｸE" w:hAnsiTheme="majorHAnsi" w:cstheme="majorHAnsi" w:hint="eastAsia"/>
                                  <w:b/>
                                  <w:color w:val="FFFFFF" w:themeColor="background1"/>
                                  <w:sz w:val="21"/>
                                </w:rPr>
                                <w:t xml:space="preserve">, a product of William </w:t>
                              </w:r>
                              <w:proofErr w:type="spellStart"/>
                              <w:r w:rsidRPr="00206E58">
                                <w:rPr>
                                  <w:rFonts w:asciiTheme="majorHAnsi" w:eastAsia="HGPｺﾞｼｯｸE" w:hAnsiTheme="majorHAnsi" w:cstheme="majorHAnsi" w:hint="eastAsia"/>
                                  <w:b/>
                                  <w:color w:val="FFFFFF" w:themeColor="background1"/>
                                  <w:sz w:val="21"/>
                                </w:rPr>
                                <w:t>S.Hein</w:t>
                              </w:r>
                              <w:proofErr w:type="spellEnd"/>
                              <w:r w:rsidRPr="00206E58">
                                <w:rPr>
                                  <w:rFonts w:asciiTheme="majorHAnsi" w:eastAsia="HGPｺﾞｼｯｸE" w:hAnsiTheme="majorHAnsi" w:cstheme="majorHAnsi" w:hint="eastAsia"/>
                                  <w:b/>
                                  <w:color w:val="FFFFFF" w:themeColor="background1"/>
                                  <w:sz w:val="21"/>
                                </w:rPr>
                                <w:t xml:space="preserve"> &amp; Co., Inc.</w:t>
                              </w:r>
                            </w:p>
                            <w:p w:rsidR="00FD5723" w:rsidRPr="00206E58" w:rsidRDefault="00FD5723" w:rsidP="00FD5723">
                              <w:pPr>
                                <w:jc w:val="center"/>
                                <w:rPr>
                                  <w:rFonts w:asciiTheme="majorHAnsi" w:eastAsia="HGPｺﾞｼｯｸE" w:hAnsiTheme="majorHAnsi" w:cstheme="majorHAnsi"/>
                                  <w:b/>
                                  <w:color w:val="FFFFFF" w:themeColor="background1"/>
                                  <w:sz w:val="21"/>
                                </w:rPr>
                              </w:pPr>
                              <w:r w:rsidRPr="00206E58">
                                <w:rPr>
                                  <w:rFonts w:asciiTheme="majorHAnsi" w:eastAsia="HGPｺﾞｼｯｸE" w:hAnsiTheme="majorHAnsi" w:cstheme="majorHAnsi" w:hint="eastAsia"/>
                                  <w:b/>
                                  <w:color w:val="FFFFFF" w:themeColor="background1"/>
                                  <w:sz w:val="21"/>
                                </w:rPr>
                                <w:t>2350 North Forest Road | Getzville, NY 14068</w:t>
                              </w:r>
                            </w:p>
                            <w:p w:rsidR="00FD5723" w:rsidRPr="0083432B" w:rsidRDefault="00FD5723" w:rsidP="00FD5723">
                              <w:pPr>
                                <w:jc w:val="center"/>
                                <w:rPr>
                                  <w:rFonts w:asciiTheme="majorHAnsi" w:eastAsia="HGPｺﾞｼｯｸE" w:hAnsiTheme="majorHAnsi" w:cstheme="majorHAnsi"/>
                                  <w:color w:val="FFFFFF" w:themeColor="background1"/>
                                  <w:sz w:val="52"/>
                                </w:rPr>
                              </w:pPr>
                              <w:r w:rsidRPr="00206E58">
                                <w:rPr>
                                  <w:rFonts w:asciiTheme="majorHAnsi" w:eastAsia="HGPｺﾞｼｯｸE" w:hAnsiTheme="majorHAnsi" w:cstheme="majorHAnsi" w:hint="eastAsia"/>
                                  <w:b/>
                                  <w:color w:val="FFFFFF" w:themeColor="background1"/>
                                  <w:sz w:val="21"/>
                                </w:rPr>
                                <w:t>(800)277-6995 | holsupport@wshein.com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9" o:spid="_x0000_s1047" style="position:absolute;left:0;text-align:left;margin-left:-44.25pt;margin-top:27.05pt;width:628.5pt;height:57.75pt;z-index:251688960;mso-width-relative:margin;mso-height-relative:margin" coordorigin="-666" coordsize="79819,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qXwQMAABULAAAOAAAAZHJzL2Uyb0RvYy54bWzclkFv2zYUx+8D9h0I3htZtmzHQpTCS+dg&#10;QNAGS4eeaYqyhEkkR9KR02MMDDvsuu6y03Yciu02FNg+jdAC+xZ7JCU5S70uSIFiWA4KKb73+N6f&#10;jz/r6OGmKtElU7oQPMHhwQAjxqlIC75K8BdPFw8OMdKG8JSUgrMEXzGNHx5//NFRLWM2FLkoU6YQ&#10;BOE6rmWCc2NkHASa5qwi+kBIxmExE6oiBqZqFaSK1BC9KoPhYDAJaqFSqQRlWsPbR34RH7v4Wcao&#10;eZJlmhlUJhhyM+6p3HNpn8HxEYlXisi8oG0a5B5ZVKTgsGkf6hExBK1V8VaoqqBKaJGZAyqqQGRZ&#10;QZmrAaoJB7eqOVViLV0tq7heyV4mkPaWTvcOSx9fnitUpAmeYcRJBUfUXP/abH9utr832+9ff/sC&#10;zaxItVzFYHuq5IU8V+2LlZ/ZujeZqux/qAhtnLxXvbxsYxCFl9PZYTgbwylQWJuORtFw7PWnORyS&#10;dXswmUymY4x2vjT/9N3eQbd3YFPsM6ol9JPeSabfT7KLnEjmTkJbGVrJoLe9ZG9e/vTmxavXf/wY&#10;/Pndb36EDr1szr7XTMca5LuzYGMQbNAKNhpEhzAG6fuSSSyVNqdMVMgOEqyg310bksszbbxpZ2I3&#10;1aIs0kVRlm6iVsuTUqFLAndjsZhM+uh/Myv5/TwhS+sKx9IV7UbmqmQ2YMk/Zxk0Hpz60KXsrjzr&#10;EyKUMm5Cv5STlPk8xwP4a0XoPZwkLqCNnEF9few2gMXJ27G9QK29dWWOGL3z4F2Jeefew+0suOmd&#10;q4ILtS9ACVW1O3v7TiQvjVVpKdIr6DElPK+0pIsCDviMaHNOFAAKegKga57AIytFnWDRjjDKhXq+&#10;7721h0sAqxjVALwE66/WRDGMys84XI9ZGEWWkG4SjadDmKibK8ubK3xdnQjomxDwLqkbWntTdsNM&#10;ieoZsHlud4UlwinsnWBqVDc5MR7EQHfK5nNnBlSUxJzxC0ltcKuqbeCnm2dEybbLDQDlseiuJIlv&#10;Nbu3tZ5czNdGZIW7CTtdW70BD5ZrH4ATw2kHimb7dXP9srl+1Wy/Qc32h2a7ba5/gTkCG2gKmw7w&#10;xfICmc0nAm6Haxb7/h/IcYOZ4TSMgK8QB1p5HzbHk3AGfPXd1yG7A8R7M2QUjaJo3ka/xRAEPToZ&#10;QXL+XCyDfBYeL/4atczaFetGe4hxh4u5Hwd3cPzQOEi//FccmM1y436jw74Z/seEMP8lPrivCvj2&#10;cj8x7Xei/bi7OXc82X3NHv8FAAD//wMAUEsDBBQABgAIAAAAIQDxUW1h4AAAAAsBAAAPAAAAZHJz&#10;L2Rvd25yZXYueG1sTI9NS8NAEIbvgv9hGcFbu1k1IY3ZlFLUUxFsBeltm50modnZkN0m6b93c9Lb&#10;fDy880y+nkzLBuxdY0mCWEbAkEqrG6okfB/eFykw5xVp1VpCCTd0sC7u73KVaTvSFw57X7EQQi5T&#10;Emrvu4xzV9ZolFvaDinszrY3yoe2r7ju1RjCTcufoijhRjUULtSqw22N5WV/NRI+RjVunsXbsLuc&#10;t7fjIf782QmU8vFh2rwC8zj5Pxhm/aAORXA62Stpx1oJizSNAyohfhHAZkAk8+QUqmSVAC9y/v+H&#10;4hcAAP//AwBQSwECLQAUAAYACAAAACEAtoM4kv4AAADhAQAAEwAAAAAAAAAAAAAAAAAAAAAAW0Nv&#10;bnRlbnRfVHlwZXNdLnhtbFBLAQItABQABgAIAAAAIQA4/SH/1gAAAJQBAAALAAAAAAAAAAAAAAAA&#10;AC8BAABfcmVscy8ucmVsc1BLAQItABQABgAIAAAAIQAfHVqXwQMAABULAAAOAAAAAAAAAAAAAAAA&#10;AC4CAABkcnMvZTJvRG9jLnhtbFBLAQItABQABgAIAAAAIQDxUW1h4AAAAAsBAAAPAAAAAAAAAAAA&#10;AAAAABsGAABkcnMvZG93bnJldi54bWxQSwUGAAAAAAQABADzAAAAKAcAAAAA&#10;">
                <v:rect id="正方形/長方形 8" o:spid="_x0000_s1048" style="position:absolute;width:7581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n9wAAAANoAAAAPAAAAZHJzL2Rvd25yZXYueG1sRE/dasIw&#10;FL4f+A7hCN7NtEPGqEaR4kDKNjbnAxybY1tsTkIS2+7tl4vBLj++/81uMr0YyIfOsoJ8mYEgrq3u&#10;uFFw/n59fAERIrLG3jIp+KEAu+3sYYOFtiN/0XCKjUghHApU0MboCilD3ZLBsLSOOHFX6w3GBH0j&#10;tccxhZtePmXZszTYcWpo0VHZUn073Y0C/DDVqsp87j678s1Nl0NZvt+UWsyn/RpEpCn+i//cR60g&#10;bU1X0g2Q218AAAD//wMAUEsBAi0AFAAGAAgAAAAhANvh9svuAAAAhQEAABMAAAAAAAAAAAAAAAAA&#10;AAAAAFtDb250ZW50X1R5cGVzXS54bWxQSwECLQAUAAYACAAAACEAWvQsW78AAAAVAQAACwAAAAAA&#10;AAAAAAAAAAAfAQAAX3JlbHMvLnJlbHNQSwECLQAUAAYACAAAACEAS0TZ/cAAAADaAAAADwAAAAAA&#10;AAAAAAAAAAAHAgAAZHJzL2Rvd25yZXYueG1sUEsFBgAAAAADAAMAtwAAAPQCAAAAAA==&#10;" fillcolor="#f60" strokecolor="#f60" strokeweight="2pt"/>
                <v:shape id="テキスト ボックス 27" o:spid="_x0000_s1049" type="#_x0000_t202" style="position:absolute;left:-666;top:1714;width:7981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x5wgAAANsAAAAPAAAAZHJzL2Rvd25yZXYueG1sRI/RasJA&#10;FETfC/2H5Qq+1Y0ptBKzihSkxTdTP+CavclGs3djdpvEv3cLhT4OM3OGybeTbcVAvW8cK1guEhDE&#10;pdMN1wpO3/uXFQgfkDW2jknBnTxsN89POWbajXykoQi1iBD2GSowIXSZlL40ZNEvXEccvcr1FkOU&#10;fS11j2OE21amSfImLTYcFwx29GGovBY/VoErppTPxt1upItjRZfXw54/lZrPpt0aRKAp/If/2l9a&#10;QfoOv1/iD5CbBwAAAP//AwBQSwECLQAUAAYACAAAACEA2+H2y+4AAACFAQAAEwAAAAAAAAAAAAAA&#10;AAAAAAAAW0NvbnRlbnRfVHlwZXNdLnhtbFBLAQItABQABgAIAAAAIQBa9CxbvwAAABUBAAALAAAA&#10;AAAAAAAAAAAAAB8BAABfcmVscy8ucmVsc1BLAQItABQABgAIAAAAIQAKIMx5wgAAANsAAAAPAAAA&#10;AAAAAAAAAAAAAAcCAABkcnMvZG93bnJldi54bWxQSwUGAAAAAAMAAwC3AAAA9gIAAAAA&#10;" fillcolor="#34344a" stroked="f" strokeweight=".5pt">
                  <v:textbox>
                    <w:txbxContent>
                      <w:p w:rsidR="00FD5723" w:rsidRPr="00206E58" w:rsidRDefault="00FD5723" w:rsidP="00FD5723">
                        <w:pPr>
                          <w:jc w:val="center"/>
                          <w:rPr>
                            <w:rFonts w:asciiTheme="majorHAnsi" w:eastAsia="HGPｺﾞｼｯｸE" w:hAnsiTheme="majorHAnsi" w:cstheme="majorHAnsi"/>
                            <w:b/>
                            <w:color w:val="FFFFFF" w:themeColor="background1"/>
                            <w:sz w:val="21"/>
                          </w:rPr>
                        </w:pPr>
                        <w:proofErr w:type="spellStart"/>
                        <w:r w:rsidRPr="00206E58">
                          <w:rPr>
                            <w:rFonts w:asciiTheme="majorHAnsi" w:eastAsia="HGPｺﾞｼｯｸE" w:hAnsiTheme="majorHAnsi" w:cstheme="majorHAnsi" w:hint="eastAsia"/>
                            <w:b/>
                            <w:color w:val="FFFFFF" w:themeColor="background1"/>
                            <w:sz w:val="21"/>
                          </w:rPr>
                          <w:t>HeinOnline</w:t>
                        </w:r>
                        <w:proofErr w:type="spellEnd"/>
                        <w:r w:rsidRPr="00206E58">
                          <w:rPr>
                            <w:rFonts w:asciiTheme="majorHAnsi" w:eastAsia="HGPｺﾞｼｯｸE" w:hAnsiTheme="majorHAnsi" w:cstheme="majorHAnsi" w:hint="eastAsia"/>
                            <w:b/>
                            <w:color w:val="FFFFFF" w:themeColor="background1"/>
                            <w:sz w:val="21"/>
                          </w:rPr>
                          <w:t xml:space="preserve">, a product of William </w:t>
                        </w:r>
                        <w:proofErr w:type="spellStart"/>
                        <w:r w:rsidRPr="00206E58">
                          <w:rPr>
                            <w:rFonts w:asciiTheme="majorHAnsi" w:eastAsia="HGPｺﾞｼｯｸE" w:hAnsiTheme="majorHAnsi" w:cstheme="majorHAnsi" w:hint="eastAsia"/>
                            <w:b/>
                            <w:color w:val="FFFFFF" w:themeColor="background1"/>
                            <w:sz w:val="21"/>
                          </w:rPr>
                          <w:t>S.Hein</w:t>
                        </w:r>
                        <w:proofErr w:type="spellEnd"/>
                        <w:r w:rsidRPr="00206E58">
                          <w:rPr>
                            <w:rFonts w:asciiTheme="majorHAnsi" w:eastAsia="HGPｺﾞｼｯｸE" w:hAnsiTheme="majorHAnsi" w:cstheme="majorHAnsi" w:hint="eastAsia"/>
                            <w:b/>
                            <w:color w:val="FFFFFF" w:themeColor="background1"/>
                            <w:sz w:val="21"/>
                          </w:rPr>
                          <w:t xml:space="preserve"> &amp; Co., Inc.</w:t>
                        </w:r>
                      </w:p>
                      <w:p w:rsidR="00FD5723" w:rsidRPr="00206E58" w:rsidRDefault="00FD5723" w:rsidP="00FD5723">
                        <w:pPr>
                          <w:jc w:val="center"/>
                          <w:rPr>
                            <w:rFonts w:asciiTheme="majorHAnsi" w:eastAsia="HGPｺﾞｼｯｸE" w:hAnsiTheme="majorHAnsi" w:cstheme="majorHAnsi"/>
                            <w:b/>
                            <w:color w:val="FFFFFF" w:themeColor="background1"/>
                            <w:sz w:val="21"/>
                          </w:rPr>
                        </w:pPr>
                        <w:r w:rsidRPr="00206E58">
                          <w:rPr>
                            <w:rFonts w:asciiTheme="majorHAnsi" w:eastAsia="HGPｺﾞｼｯｸE" w:hAnsiTheme="majorHAnsi" w:cstheme="majorHAnsi" w:hint="eastAsia"/>
                            <w:b/>
                            <w:color w:val="FFFFFF" w:themeColor="background1"/>
                            <w:sz w:val="21"/>
                          </w:rPr>
                          <w:t>2350 North Forest Road | Getzville, NY 14068</w:t>
                        </w:r>
                      </w:p>
                      <w:p w:rsidR="00FD5723" w:rsidRPr="0083432B" w:rsidRDefault="00FD5723" w:rsidP="00FD5723">
                        <w:pPr>
                          <w:jc w:val="center"/>
                          <w:rPr>
                            <w:rFonts w:asciiTheme="majorHAnsi" w:eastAsia="HGPｺﾞｼｯｸE" w:hAnsiTheme="majorHAnsi" w:cstheme="majorHAnsi"/>
                            <w:color w:val="FFFFFF" w:themeColor="background1"/>
                            <w:sz w:val="52"/>
                          </w:rPr>
                        </w:pPr>
                        <w:r w:rsidRPr="00206E58">
                          <w:rPr>
                            <w:rFonts w:asciiTheme="majorHAnsi" w:eastAsia="HGPｺﾞｼｯｸE" w:hAnsiTheme="majorHAnsi" w:cstheme="majorHAnsi" w:hint="eastAsia"/>
                            <w:b/>
                            <w:color w:val="FFFFFF" w:themeColor="background1"/>
                            <w:sz w:val="21"/>
                          </w:rPr>
                          <w:t>(800)277-6995 | holsupport@wshein.com</w:t>
                        </w:r>
                      </w:p>
                    </w:txbxContent>
                  </v:textbox>
                </v:shape>
              </v:group>
            </w:pict>
          </mc:Fallback>
        </mc:AlternateContent>
      </w:r>
    </w:p>
    <w:sectPr w:rsidR="00FD5723" w:rsidRPr="00FD5723" w:rsidSect="00E24AF8">
      <w:footerReference w:type="default" r:id="rId25"/>
      <w:pgSz w:w="11906" w:h="16838" w:code="9"/>
      <w:pgMar w:top="720" w:right="720" w:bottom="720" w:left="720" w:header="73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F34" w:rsidRDefault="009E3F34">
      <w:r>
        <w:separator/>
      </w:r>
    </w:p>
  </w:endnote>
  <w:endnote w:type="continuationSeparator" w:id="0">
    <w:p w:rsidR="009E3F34" w:rsidRDefault="009E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AE8" w:rsidRDefault="00667AE8" w:rsidP="008427F3">
    <w:pPr>
      <w:pStyle w:val="a3"/>
    </w:pPr>
    <w:r>
      <w:rPr>
        <w:noProof/>
      </w:rPr>
      <w:drawing>
        <wp:anchor distT="0" distB="0" distL="114300" distR="114300" simplePos="0" relativeHeight="251658752" behindDoc="0" locked="0" layoutInCell="1" allowOverlap="1" wp14:anchorId="7828C8D9" wp14:editId="4FAE21A5">
          <wp:simplePos x="0" y="0"/>
          <wp:positionH relativeFrom="column">
            <wp:posOffset>1289757</wp:posOffset>
          </wp:positionH>
          <wp:positionV relativeFrom="paragraph">
            <wp:posOffset>-217170</wp:posOffset>
          </wp:positionV>
          <wp:extent cx="3149828" cy="267419"/>
          <wp:effectExtent l="0" t="0" r="0" b="0"/>
          <wp:wrapNone/>
          <wp:docPr id="11" name="図 11" descr="C:\Users\118228\Desktop\イントラ更新\BN作成\logo-jpeg01-1\logo-jpe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228\Desktop\イントラ更新\BN作成\logo-jpeg01-1\logo-jpeg0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9828" cy="26741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664D97AC" wp14:editId="49C08E6E">
              <wp:simplePos x="0" y="0"/>
              <wp:positionH relativeFrom="column">
                <wp:posOffset>-565150</wp:posOffset>
              </wp:positionH>
              <wp:positionV relativeFrom="paragraph">
                <wp:posOffset>-441960</wp:posOffset>
              </wp:positionV>
              <wp:extent cx="7297420" cy="98171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7420" cy="98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E8" w:rsidRPr="00DC0D13" w:rsidRDefault="00667AE8" w:rsidP="00DC0D13">
                          <w:pPr>
                            <w:ind w:leftChars="1589" w:left="3178" w:rightChars="-56" w:right="-112"/>
                            <w:jc w:val="left"/>
                            <w:rPr>
                              <w:rFonts w:ascii="ＭＳ Ｐ明朝" w:eastAsia="ＭＳ Ｐ明朝" w:hAnsi="ＭＳ Ｐ明朝"/>
                              <w:sz w:val="18"/>
                              <w:szCs w:val="18"/>
                            </w:rPr>
                          </w:pPr>
                          <w:r w:rsidRPr="00DC0D13">
                            <w:rPr>
                              <w:rFonts w:ascii="ＭＳ Ｐ明朝" w:eastAsia="ＭＳ Ｐ明朝" w:hAnsi="ＭＳ Ｐ明朝" w:hint="eastAsia"/>
                              <w:sz w:val="18"/>
                              <w:szCs w:val="18"/>
                            </w:rPr>
                            <w:t>・掲載製品はリバースチャージ対象製品です</w:t>
                          </w:r>
                        </w:p>
                        <w:p w:rsidR="00667AE8" w:rsidRPr="00DC0D13" w:rsidRDefault="00667AE8" w:rsidP="00DC0D13">
                          <w:pPr>
                            <w:ind w:leftChars="1589" w:left="3178" w:rightChars="-56" w:right="-112"/>
                            <w:jc w:val="left"/>
                            <w:rPr>
                              <w:rFonts w:ascii="ＭＳ Ｐ明朝" w:eastAsia="ＭＳ Ｐ明朝" w:hAnsi="ＭＳ Ｐ明朝"/>
                              <w:sz w:val="18"/>
                              <w:szCs w:val="18"/>
                            </w:rPr>
                          </w:pPr>
                        </w:p>
                        <w:p w:rsidR="00667AE8" w:rsidRDefault="00667AE8" w:rsidP="00DC0D13">
                          <w:pPr>
                            <w:ind w:leftChars="1589" w:left="3178" w:rightChars="-56" w:right="-112"/>
                            <w:jc w:val="left"/>
                            <w:rPr>
                              <w:rFonts w:ascii="ＭＳ Ｐ明朝" w:eastAsia="ＭＳ Ｐ明朝" w:hAnsi="ＭＳ Ｐ明朝"/>
                              <w:sz w:val="14"/>
                            </w:rPr>
                          </w:pPr>
                        </w:p>
                        <w:p w:rsidR="00667AE8" w:rsidRPr="000A69AE" w:rsidRDefault="00667AE8" w:rsidP="00DC0D13">
                          <w:pPr>
                            <w:ind w:leftChars="1589" w:left="3178" w:rightChars="-56" w:right="-112"/>
                            <w:jc w:val="left"/>
                            <w:rPr>
                              <w:rFonts w:ascii="ＭＳ Ｐ明朝" w:eastAsia="ＭＳ Ｐ明朝" w:hAnsi="ＭＳ Ｐ明朝"/>
                              <w:color w:val="FF0000"/>
                              <w:sz w:val="14"/>
                            </w:rPr>
                          </w:pPr>
                        </w:p>
                        <w:p w:rsidR="00667AE8" w:rsidRPr="00DC0D13" w:rsidRDefault="00667AE8" w:rsidP="00DC0D13">
                          <w:pPr>
                            <w:tabs>
                              <w:tab w:val="left" w:pos="2310"/>
                            </w:tabs>
                            <w:ind w:firstLineChars="350" w:firstLine="773"/>
                            <w:jc w:val="center"/>
                            <w:rPr>
                              <w:rFonts w:ascii="ＭＳ 明朝" w:hAnsi="ＭＳ 明朝"/>
                              <w:sz w:val="22"/>
                              <w:szCs w:val="22"/>
                            </w:rPr>
                          </w:pPr>
                          <w:r w:rsidRPr="00DC0D13">
                            <w:rPr>
                              <w:rFonts w:ascii="ＭＳ Ｐゴシック" w:eastAsia="ＭＳ Ｐゴシック" w:hint="eastAsia"/>
                              <w:b/>
                              <w:color w:val="000000"/>
                              <w:sz w:val="22"/>
                              <w:szCs w:val="22"/>
                            </w:rPr>
                            <w:t>丸善雄松堂株式会社　［学術情報ソリューション事業部　外国雑誌・eリソースセンター］</w:t>
                          </w:r>
                        </w:p>
                        <w:p w:rsidR="00667AE8" w:rsidRPr="005142C5" w:rsidRDefault="00667AE8" w:rsidP="00E25A86">
                          <w:pPr>
                            <w:tabs>
                              <w:tab w:val="left" w:pos="2310"/>
                            </w:tabs>
                            <w:jc w:val="center"/>
                            <w:rPr>
                              <w:rFonts w:ascii="Arial" w:eastAsia="ＭＳ ゴシック" w:hAnsi="Arial" w:cs="Arial"/>
                              <w:color w:val="000000"/>
                              <w:sz w:val="16"/>
                              <w:szCs w:val="16"/>
                            </w:rPr>
                          </w:pPr>
                          <w:r w:rsidRPr="005142C5">
                            <w:rPr>
                              <w:rFonts w:ascii="ＭＳ Ｐゴシック" w:eastAsia="ＭＳ Ｐゴシック" w:hint="eastAsia"/>
                              <w:color w:val="000000"/>
                              <w:sz w:val="16"/>
                              <w:szCs w:val="16"/>
                            </w:rPr>
                            <w:t xml:space="preserve">〒105-0022 東京都港区海岸1－9－18 国際浜松町ビル </w:t>
                          </w:r>
                          <w:r w:rsidRPr="005142C5">
                            <w:rPr>
                              <w:rFonts w:ascii="Arial" w:eastAsia="ＭＳ ゴシック" w:hAnsi="Arial" w:cs="Arial"/>
                              <w:sz w:val="16"/>
                              <w:szCs w:val="16"/>
                            </w:rPr>
                            <w:t>TEL 03-6367-6</w:t>
                          </w:r>
                          <w:r w:rsidRPr="005142C5">
                            <w:rPr>
                              <w:rFonts w:ascii="Arial" w:eastAsia="ＭＳ ゴシック" w:hAnsi="Arial" w:cs="Arial" w:hint="eastAsia"/>
                              <w:sz w:val="16"/>
                              <w:szCs w:val="16"/>
                            </w:rPr>
                            <w:t>114</w:t>
                          </w:r>
                          <w:r w:rsidRPr="005142C5">
                            <w:rPr>
                              <w:rFonts w:ascii="Arial" w:eastAsia="ＭＳ ゴシック" w:hAnsi="Arial" w:cs="Arial"/>
                              <w:sz w:val="16"/>
                              <w:szCs w:val="16"/>
                            </w:rPr>
                            <w:t xml:space="preserve">　</w:t>
                          </w:r>
                          <w:r w:rsidRPr="005142C5">
                            <w:rPr>
                              <w:rFonts w:ascii="Arial" w:eastAsia="ＭＳ ゴシック" w:hAnsi="Arial" w:cs="Arial"/>
                              <w:sz w:val="16"/>
                              <w:szCs w:val="16"/>
                            </w:rPr>
                            <w:t>FAX 03-6367-61</w:t>
                          </w:r>
                          <w:r>
                            <w:rPr>
                              <w:rFonts w:ascii="Arial" w:eastAsia="ＭＳ ゴシック" w:hAnsi="Arial" w:cs="Arial" w:hint="eastAsia"/>
                              <w:sz w:val="16"/>
                              <w:szCs w:val="16"/>
                            </w:rPr>
                            <w:t>60</w:t>
                          </w:r>
                          <w:r w:rsidRPr="005142C5">
                            <w:rPr>
                              <w:rFonts w:ascii="Arial" w:eastAsia="ＭＳ ゴシック" w:hAnsi="Arial" w:cs="Arial"/>
                              <w:sz w:val="16"/>
                              <w:szCs w:val="16"/>
                            </w:rPr>
                            <w:t xml:space="preserve">　</w:t>
                          </w:r>
                          <w:r w:rsidRPr="005142C5">
                            <w:rPr>
                              <w:rFonts w:ascii="Arial" w:eastAsia="ＭＳ ゴシック" w:hAnsi="Arial" w:cs="Arial" w:hint="eastAsia"/>
                              <w:sz w:val="16"/>
                              <w:szCs w:val="16"/>
                            </w:rPr>
                            <w:t>e-mail: e-support@</w:t>
                          </w:r>
                          <w:r w:rsidRPr="005142C5">
                            <w:rPr>
                              <w:rFonts w:ascii="Arial" w:eastAsia="ＭＳ ゴシック" w:hAnsi="Arial" w:cs="Arial"/>
                              <w:sz w:val="16"/>
                              <w:szCs w:val="16"/>
                            </w:rPr>
                            <w:t>maruzen.co.jp</w:t>
                          </w:r>
                        </w:p>
                        <w:p w:rsidR="00667AE8" w:rsidRDefault="00667AE8" w:rsidP="00E25A86">
                          <w:pPr>
                            <w:rPr>
                              <w:sz w:val="2"/>
                              <w:szCs w:val="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D97AC" id="_x0000_t202" coordsize="21600,21600" o:spt="202" path="m,l,21600r21600,l21600,xe">
              <v:stroke joinstyle="miter"/>
              <v:path gradientshapeok="t" o:connecttype="rect"/>
            </v:shapetype>
            <v:shape id="Text Box 10" o:spid="_x0000_s1050" type="#_x0000_t202" style="position:absolute;left:0;text-align:left;margin-left:-44.5pt;margin-top:-34.8pt;width:574.6pt;height:7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thtgIAALgFAAAOAAAAZHJzL2Uyb0RvYy54bWysVNtunDAQfa/Uf7D8TriU3QUUNkqWpaqU&#10;XqSkH+AFs1g1NrW9C2nVf+/Y7C3JS9WWB2R7xmcu53iub8aOoz1VmkmR4/AqwIiKStZMbHP89bH0&#10;Eoy0IaImXAqa4yeq8c3y7Zvroc9oJFvJa6oQgAidDX2OW2P6zPd11dKO6CvZUwHGRqqOGNiqrV8r&#10;MgB6x/0oCOb+IFXdK1lRreG0mIx46fCbhlbmc9NoahDPMeRm3F+5/8b+/eU1ybaK9C2rDmmQv8ii&#10;I0xA0BNUQQxBO8VeQXWsUlLLxlxVsvNl07CKuhqgmjB4Uc1DS3rqaoHm6P7UJv3/YKtP+y8KsTrH&#10;EUaCdEDRIx0NupMjCl17hl5n4PXQg58Z4RxodqXq/l5W3zQSctUSsaW3SsmhpaSG9ELbWP/iqiVE&#10;Z9qCbIaPsoY4ZGekAxob1dneQTcQoANNTydqbC4VHC6idBFHYKrAlibhYkrOJ9nxdq+0eU9lh+wi&#10;xwqod+hkf6+NzYZkRxcbTMiSce7o5+LZAThOJxAbrlqbzcKx+TMN0nWyTmIvjuZrLw6KwrstV7E3&#10;L8PFrHhXrFZF+MvGDeOsZXVNhQ1zVFYY/xlzB41PmjhpS0vOagtnU9Jqu1lxhfYElF26z/UcLGc3&#10;/3karglQy4uSwigO7qLUK+fJwovLeOaliyDxgjC9S+dBnMZF+bykeybov5eEBmByFs0mMZ2TflFb&#10;4L7XtZGsYwZmB2ddjpOTE8msBNeidtQawvi0vmiFTf/cCqD7SLQTrNXopFYzbkZAscLdyPoJpKsk&#10;KAtECAMPFq1UPzAaYHjkWH/fEUUx4h8EyB+kms5g2rhNkqRwRV0aNhcGIioAyrHBaFquzDSfdr1i&#10;2xbiTM9NyFt4MA1zWj7ndHhmMB5cSYdRZufP5d55nQfu8jcAAAD//wMAUEsDBBQABgAIAAAAIQC9&#10;iObP4gAAAAsBAAAPAAAAZHJzL2Rvd25yZXYueG1sTI/BbsIwEETvlfgHa5F6A7tIWCGNgwISrdQL&#10;lFZVj068TaLG6yg2kPbra070NqsZzb7J1qPt2BkH3zpS8DAXwJAqZ1qqFby/7WYJMB80Gd05QgU/&#10;6GGdT+4ynRp3oVc8H0PNYgn5VCtoQuhTzn3VoNV+7nqk6H25weoQz6HmZtCXWG47vhBCcqtbih8a&#10;3eO2wer7eLIKfltfPB/2m1Bulp9P4vAi/UchlbqfjsUjsIBjuIXhih/RIY9MpTuR8axTMEtWcUuI&#10;Qq4ksGtCSLEAVipIlgJ4nvH/G/I/AAAA//8DAFBLAQItABQABgAIAAAAIQC2gziS/gAAAOEBAAAT&#10;AAAAAAAAAAAAAAAAAAAAAABbQ29udGVudF9UeXBlc10ueG1sUEsBAi0AFAAGAAgAAAAhADj9If/W&#10;AAAAlAEAAAsAAAAAAAAAAAAAAAAALwEAAF9yZWxzLy5yZWxzUEsBAi0AFAAGAAgAAAAhAK/s62G2&#10;AgAAuAUAAA4AAAAAAAAAAAAAAAAALgIAAGRycy9lMm9Eb2MueG1sUEsBAi0AFAAGAAgAAAAhAL2I&#10;5s/iAAAACwEAAA8AAAAAAAAAAAAAAAAAEAUAAGRycy9kb3ducmV2LnhtbFBLBQYAAAAABAAEAPMA&#10;AAAfBgAAAAA=&#10;" filled="f" stroked="f">
              <v:textbox inset="5.85pt,.7pt,5.85pt,.7pt">
                <w:txbxContent>
                  <w:p w:rsidR="00667AE8" w:rsidRPr="00DC0D13" w:rsidRDefault="00667AE8" w:rsidP="00DC0D13">
                    <w:pPr>
                      <w:ind w:leftChars="1589" w:left="3178" w:rightChars="-56" w:right="-112"/>
                      <w:jc w:val="left"/>
                      <w:rPr>
                        <w:rFonts w:ascii="ＭＳ Ｐ明朝" w:eastAsia="ＭＳ Ｐ明朝" w:hAnsi="ＭＳ Ｐ明朝"/>
                        <w:sz w:val="18"/>
                        <w:szCs w:val="18"/>
                      </w:rPr>
                    </w:pPr>
                    <w:r w:rsidRPr="00DC0D13">
                      <w:rPr>
                        <w:rFonts w:ascii="ＭＳ Ｐ明朝" w:eastAsia="ＭＳ Ｐ明朝" w:hAnsi="ＭＳ Ｐ明朝" w:hint="eastAsia"/>
                        <w:sz w:val="18"/>
                        <w:szCs w:val="18"/>
                      </w:rPr>
                      <w:t>・掲載製品はリバースチャージ対象製品です</w:t>
                    </w:r>
                  </w:p>
                  <w:p w:rsidR="00667AE8" w:rsidRPr="00DC0D13" w:rsidRDefault="00667AE8" w:rsidP="00DC0D13">
                    <w:pPr>
                      <w:ind w:leftChars="1589" w:left="3178" w:rightChars="-56" w:right="-112"/>
                      <w:jc w:val="left"/>
                      <w:rPr>
                        <w:rFonts w:ascii="ＭＳ Ｐ明朝" w:eastAsia="ＭＳ Ｐ明朝" w:hAnsi="ＭＳ Ｐ明朝"/>
                        <w:sz w:val="18"/>
                        <w:szCs w:val="18"/>
                      </w:rPr>
                    </w:pPr>
                  </w:p>
                  <w:p w:rsidR="00667AE8" w:rsidRDefault="00667AE8" w:rsidP="00DC0D13">
                    <w:pPr>
                      <w:ind w:leftChars="1589" w:left="3178" w:rightChars="-56" w:right="-112"/>
                      <w:jc w:val="left"/>
                      <w:rPr>
                        <w:rFonts w:ascii="ＭＳ Ｐ明朝" w:eastAsia="ＭＳ Ｐ明朝" w:hAnsi="ＭＳ Ｐ明朝"/>
                        <w:sz w:val="14"/>
                      </w:rPr>
                    </w:pPr>
                  </w:p>
                  <w:p w:rsidR="00667AE8" w:rsidRPr="000A69AE" w:rsidRDefault="00667AE8" w:rsidP="00DC0D13">
                    <w:pPr>
                      <w:ind w:leftChars="1589" w:left="3178" w:rightChars="-56" w:right="-112"/>
                      <w:jc w:val="left"/>
                      <w:rPr>
                        <w:rFonts w:ascii="ＭＳ Ｐ明朝" w:eastAsia="ＭＳ Ｐ明朝" w:hAnsi="ＭＳ Ｐ明朝"/>
                        <w:color w:val="FF0000"/>
                        <w:sz w:val="14"/>
                      </w:rPr>
                    </w:pPr>
                  </w:p>
                  <w:p w:rsidR="00667AE8" w:rsidRPr="00DC0D13" w:rsidRDefault="00667AE8" w:rsidP="00DC0D13">
                    <w:pPr>
                      <w:tabs>
                        <w:tab w:val="left" w:pos="2310"/>
                      </w:tabs>
                      <w:ind w:firstLineChars="350" w:firstLine="773"/>
                      <w:jc w:val="center"/>
                      <w:rPr>
                        <w:rFonts w:ascii="ＭＳ 明朝" w:hAnsi="ＭＳ 明朝"/>
                        <w:sz w:val="22"/>
                        <w:szCs w:val="22"/>
                      </w:rPr>
                    </w:pPr>
                    <w:r w:rsidRPr="00DC0D13">
                      <w:rPr>
                        <w:rFonts w:ascii="ＭＳ Ｐゴシック" w:eastAsia="ＭＳ Ｐゴシック" w:hint="eastAsia"/>
                        <w:b/>
                        <w:color w:val="000000"/>
                        <w:sz w:val="22"/>
                        <w:szCs w:val="22"/>
                      </w:rPr>
                      <w:t>丸善雄松堂株式会社　［学術情報ソリューション事業部　外国雑誌・eリソースセンター］</w:t>
                    </w:r>
                  </w:p>
                  <w:p w:rsidR="00667AE8" w:rsidRPr="005142C5" w:rsidRDefault="00667AE8" w:rsidP="00E25A86">
                    <w:pPr>
                      <w:tabs>
                        <w:tab w:val="left" w:pos="2310"/>
                      </w:tabs>
                      <w:jc w:val="center"/>
                      <w:rPr>
                        <w:rFonts w:ascii="Arial" w:eastAsia="ＭＳ ゴシック" w:hAnsi="Arial" w:cs="Arial"/>
                        <w:color w:val="000000"/>
                        <w:sz w:val="16"/>
                        <w:szCs w:val="16"/>
                      </w:rPr>
                    </w:pPr>
                    <w:r w:rsidRPr="005142C5">
                      <w:rPr>
                        <w:rFonts w:ascii="ＭＳ Ｐゴシック" w:eastAsia="ＭＳ Ｐゴシック" w:hint="eastAsia"/>
                        <w:color w:val="000000"/>
                        <w:sz w:val="16"/>
                        <w:szCs w:val="16"/>
                      </w:rPr>
                      <w:t xml:space="preserve">〒105-0022 東京都港区海岸1－9－18 国際浜松町ビル </w:t>
                    </w:r>
                    <w:r w:rsidRPr="005142C5">
                      <w:rPr>
                        <w:rFonts w:ascii="Arial" w:eastAsia="ＭＳ ゴシック" w:hAnsi="Arial" w:cs="Arial"/>
                        <w:sz w:val="16"/>
                        <w:szCs w:val="16"/>
                      </w:rPr>
                      <w:t>TEL 03-6367-6</w:t>
                    </w:r>
                    <w:r w:rsidRPr="005142C5">
                      <w:rPr>
                        <w:rFonts w:ascii="Arial" w:eastAsia="ＭＳ ゴシック" w:hAnsi="Arial" w:cs="Arial" w:hint="eastAsia"/>
                        <w:sz w:val="16"/>
                        <w:szCs w:val="16"/>
                      </w:rPr>
                      <w:t>114</w:t>
                    </w:r>
                    <w:r w:rsidRPr="005142C5">
                      <w:rPr>
                        <w:rFonts w:ascii="Arial" w:eastAsia="ＭＳ ゴシック" w:hAnsi="Arial" w:cs="Arial"/>
                        <w:sz w:val="16"/>
                        <w:szCs w:val="16"/>
                      </w:rPr>
                      <w:t xml:space="preserve">　</w:t>
                    </w:r>
                    <w:r w:rsidRPr="005142C5">
                      <w:rPr>
                        <w:rFonts w:ascii="Arial" w:eastAsia="ＭＳ ゴシック" w:hAnsi="Arial" w:cs="Arial"/>
                        <w:sz w:val="16"/>
                        <w:szCs w:val="16"/>
                      </w:rPr>
                      <w:t>FAX 03-6367-61</w:t>
                    </w:r>
                    <w:r>
                      <w:rPr>
                        <w:rFonts w:ascii="Arial" w:eastAsia="ＭＳ ゴシック" w:hAnsi="Arial" w:cs="Arial" w:hint="eastAsia"/>
                        <w:sz w:val="16"/>
                        <w:szCs w:val="16"/>
                      </w:rPr>
                      <w:t>60</w:t>
                    </w:r>
                    <w:r w:rsidRPr="005142C5">
                      <w:rPr>
                        <w:rFonts w:ascii="Arial" w:eastAsia="ＭＳ ゴシック" w:hAnsi="Arial" w:cs="Arial"/>
                        <w:sz w:val="16"/>
                        <w:szCs w:val="16"/>
                      </w:rPr>
                      <w:t xml:space="preserve">　</w:t>
                    </w:r>
                    <w:r w:rsidRPr="005142C5">
                      <w:rPr>
                        <w:rFonts w:ascii="Arial" w:eastAsia="ＭＳ ゴシック" w:hAnsi="Arial" w:cs="Arial" w:hint="eastAsia"/>
                        <w:sz w:val="16"/>
                        <w:szCs w:val="16"/>
                      </w:rPr>
                      <w:t>e-mail: e-support@</w:t>
                    </w:r>
                    <w:r w:rsidRPr="005142C5">
                      <w:rPr>
                        <w:rFonts w:ascii="Arial" w:eastAsia="ＭＳ ゴシック" w:hAnsi="Arial" w:cs="Arial"/>
                        <w:sz w:val="16"/>
                        <w:szCs w:val="16"/>
                      </w:rPr>
                      <w:t>maruzen.co.jp</w:t>
                    </w:r>
                  </w:p>
                  <w:p w:rsidR="00667AE8" w:rsidRDefault="00667AE8" w:rsidP="00E25A86">
                    <w:pPr>
                      <w:rPr>
                        <w:sz w:val="2"/>
                        <w:szCs w:val="2"/>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B24EFD8" wp14:editId="53122229">
              <wp:simplePos x="0" y="0"/>
              <wp:positionH relativeFrom="column">
                <wp:posOffset>-499745</wp:posOffset>
              </wp:positionH>
              <wp:positionV relativeFrom="paragraph">
                <wp:posOffset>-489585</wp:posOffset>
              </wp:positionV>
              <wp:extent cx="6732270" cy="0"/>
              <wp:effectExtent l="14605" t="15240" r="15875" b="1333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22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5587A"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5pt,-38.55pt" to="490.7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HcEQIAACk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DLTDSJEO&#10;JNoIxdE8dKY3roCASm1tqI2e1LPZaPrTIaWrlqg9jwxfzgbSspCRvEoJG2cAf9d/1QxiyMHr2KZT&#10;Y7sACQ1Ap6jG+aYGP3lE4XA6e5hMZiAaHXwJKYZEY53/wnWHglFiCZwjMDlunA9ESDGEhHuUXgsp&#10;o9hSoR7YAnIaM5yWggVviHN2v6ukRUcS5iV+sSzw3IdZfVAsorWcsNXV9kTIiw23SxXwoBbgc7Uu&#10;A/HrMX1czVfzfJRPpqtRntb16PO6ykfTdTb7VD/UVVVnvwO1LC9awRhXgd0wnFn+NvGvz+QyVrfx&#10;vPUheY0eGwZkh38kHcUM+l0mYafZeWsHkWEeY/D17YSBv9+Dff/Cl38AAAD//wMAUEsDBBQABgAI&#10;AAAAIQAP0SWY3wAAAAsBAAAPAAAAZHJzL2Rvd25yZXYueG1sTI9NS8NAEIbvgv9hGcFbu0lBE2M2&#10;RZRSLF7aCl6n2TEbzc6m2W0b/323IOhtPh7eeaacj7YTRxp861hBOk1AENdOt9woeN8uJjkIH5A1&#10;do5JwQ95mFfXVyUW2p14TcdNaEQMYV+gAhNCX0jpa0MW/dT1xHH36QaLIbZDI/WApxhuOzlLkntp&#10;seV4wWBPz4bq783BKsCX5Tp85LNV1r6at6/tYr80+V6p25vx6RFEoDH8wXDRj+pQRaedO7D2olMw&#10;yfIsopciS0FE4iFP70DsfieyKuX/H6ozAAAA//8DAFBLAQItABQABgAIAAAAIQC2gziS/gAAAOEB&#10;AAATAAAAAAAAAAAAAAAAAAAAAABbQ29udGVudF9UeXBlc10ueG1sUEsBAi0AFAAGAAgAAAAhADj9&#10;If/WAAAAlAEAAAsAAAAAAAAAAAAAAAAALwEAAF9yZWxzLy5yZWxzUEsBAi0AFAAGAAgAAAAhAJJg&#10;MdwRAgAAKQQAAA4AAAAAAAAAAAAAAAAALgIAAGRycy9lMm9Eb2MueG1sUEsBAi0AFAAGAAgAAAAh&#10;AA/RJZjfAAAACwEAAA8AAAAAAAAAAAAAAAAAawQAAGRycy9kb3ducmV2LnhtbFBLBQYAAAAABAAE&#10;APMAAAB3BQAAAAA=&#10;"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F34" w:rsidRDefault="009E3F34">
      <w:r>
        <w:separator/>
      </w:r>
    </w:p>
  </w:footnote>
  <w:footnote w:type="continuationSeparator" w:id="0">
    <w:p w:rsidR="009E3F34" w:rsidRDefault="009E3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62F79"/>
    <w:multiLevelType w:val="hybridMultilevel"/>
    <w:tmpl w:val="23BEB112"/>
    <w:lvl w:ilvl="0" w:tplc="920EAA90">
      <w:start w:val="1"/>
      <w:numFmt w:val="decimalEnclosedCircle"/>
      <w:lvlText w:val="%1"/>
      <w:lvlJc w:val="left"/>
      <w:pPr>
        <w:ind w:left="1711" w:hanging="435"/>
      </w:pPr>
      <w:rPr>
        <w:rFonts w:hint="default"/>
        <w:b/>
        <w:color w:val="F68222"/>
      </w:rPr>
    </w:lvl>
    <w:lvl w:ilvl="1" w:tplc="04090017" w:tentative="1">
      <w:start w:val="1"/>
      <w:numFmt w:val="aiueoFullWidth"/>
      <w:lvlText w:val="(%2)"/>
      <w:lvlJc w:val="left"/>
      <w:pPr>
        <w:ind w:left="2116" w:hanging="420"/>
      </w:pPr>
    </w:lvl>
    <w:lvl w:ilvl="2" w:tplc="04090011" w:tentative="1">
      <w:start w:val="1"/>
      <w:numFmt w:val="decimalEnclosedCircle"/>
      <w:lvlText w:val="%3"/>
      <w:lvlJc w:val="left"/>
      <w:pPr>
        <w:ind w:left="2536" w:hanging="420"/>
      </w:pPr>
    </w:lvl>
    <w:lvl w:ilvl="3" w:tplc="0409000F" w:tentative="1">
      <w:start w:val="1"/>
      <w:numFmt w:val="decimal"/>
      <w:lvlText w:val="%4."/>
      <w:lvlJc w:val="left"/>
      <w:pPr>
        <w:ind w:left="2956" w:hanging="420"/>
      </w:p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abstractNum w:abstractNumId="1" w15:restartNumberingAfterBreak="0">
    <w:nsid w:val="231E6744"/>
    <w:multiLevelType w:val="hybridMultilevel"/>
    <w:tmpl w:val="CA720694"/>
    <w:lvl w:ilvl="0" w:tplc="04090001">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2" w15:restartNumberingAfterBreak="0">
    <w:nsid w:val="4B40130D"/>
    <w:multiLevelType w:val="hybridMultilevel"/>
    <w:tmpl w:val="D6A88B3A"/>
    <w:lvl w:ilvl="0" w:tplc="4FB8D70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507F5CC7"/>
    <w:multiLevelType w:val="hybridMultilevel"/>
    <w:tmpl w:val="E9C010D6"/>
    <w:lvl w:ilvl="0" w:tplc="F9889B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636D21C5"/>
    <w:multiLevelType w:val="hybridMultilevel"/>
    <w:tmpl w:val="F8101252"/>
    <w:lvl w:ilvl="0" w:tplc="5E486166">
      <w:start w:val="1"/>
      <w:numFmt w:val="decimalEnclosedCircle"/>
      <w:lvlText w:val="%1"/>
      <w:lvlJc w:val="left"/>
      <w:pPr>
        <w:ind w:left="861" w:hanging="435"/>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6B6132DA"/>
    <w:multiLevelType w:val="hybridMultilevel"/>
    <w:tmpl w:val="503A132E"/>
    <w:lvl w:ilvl="0" w:tplc="EC261EA6">
      <w:start w:val="1"/>
      <w:numFmt w:val="decimalEnclosedCircle"/>
      <w:lvlText w:val="%1"/>
      <w:lvlJc w:val="left"/>
      <w:pPr>
        <w:ind w:left="502"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765B557C"/>
    <w:multiLevelType w:val="hybridMultilevel"/>
    <w:tmpl w:val="30CC55A8"/>
    <w:lvl w:ilvl="0" w:tplc="5958E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0"/>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13"/>
    <w:rsid w:val="000154BE"/>
    <w:rsid w:val="0004176B"/>
    <w:rsid w:val="00046611"/>
    <w:rsid w:val="000611AE"/>
    <w:rsid w:val="00085FCC"/>
    <w:rsid w:val="00097519"/>
    <w:rsid w:val="000A07A7"/>
    <w:rsid w:val="000A69AE"/>
    <w:rsid w:val="000A70C5"/>
    <w:rsid w:val="000D4C3B"/>
    <w:rsid w:val="000D6AD0"/>
    <w:rsid w:val="000F4198"/>
    <w:rsid w:val="001439C4"/>
    <w:rsid w:val="0016323A"/>
    <w:rsid w:val="00163C54"/>
    <w:rsid w:val="001853E3"/>
    <w:rsid w:val="001E686C"/>
    <w:rsid w:val="001F30AA"/>
    <w:rsid w:val="00206E58"/>
    <w:rsid w:val="00223C85"/>
    <w:rsid w:val="002257C9"/>
    <w:rsid w:val="00240892"/>
    <w:rsid w:val="002A21B0"/>
    <w:rsid w:val="002C0C2B"/>
    <w:rsid w:val="002E34E3"/>
    <w:rsid w:val="002F27CC"/>
    <w:rsid w:val="0031492A"/>
    <w:rsid w:val="00326A9B"/>
    <w:rsid w:val="003331C4"/>
    <w:rsid w:val="003333F1"/>
    <w:rsid w:val="0035321F"/>
    <w:rsid w:val="00361D70"/>
    <w:rsid w:val="00361DAF"/>
    <w:rsid w:val="003624C5"/>
    <w:rsid w:val="00390ABE"/>
    <w:rsid w:val="003A4423"/>
    <w:rsid w:val="003B2023"/>
    <w:rsid w:val="003C7B91"/>
    <w:rsid w:val="003E68F8"/>
    <w:rsid w:val="003F47DB"/>
    <w:rsid w:val="004376E7"/>
    <w:rsid w:val="00444129"/>
    <w:rsid w:val="004B0681"/>
    <w:rsid w:val="004B61D8"/>
    <w:rsid w:val="004E37C8"/>
    <w:rsid w:val="00577B66"/>
    <w:rsid w:val="00583DD3"/>
    <w:rsid w:val="005874B1"/>
    <w:rsid w:val="005B5426"/>
    <w:rsid w:val="005C54DA"/>
    <w:rsid w:val="005D16FB"/>
    <w:rsid w:val="005D41B5"/>
    <w:rsid w:val="005D5BC8"/>
    <w:rsid w:val="005F428B"/>
    <w:rsid w:val="00605207"/>
    <w:rsid w:val="00610CCD"/>
    <w:rsid w:val="006266A2"/>
    <w:rsid w:val="00632F18"/>
    <w:rsid w:val="00641E8D"/>
    <w:rsid w:val="0065139C"/>
    <w:rsid w:val="00654B99"/>
    <w:rsid w:val="00667AE8"/>
    <w:rsid w:val="00673423"/>
    <w:rsid w:val="0069136A"/>
    <w:rsid w:val="006A0235"/>
    <w:rsid w:val="006A13F1"/>
    <w:rsid w:val="006A29E5"/>
    <w:rsid w:val="006A6B8A"/>
    <w:rsid w:val="006A6C8A"/>
    <w:rsid w:val="006C1375"/>
    <w:rsid w:val="006C571D"/>
    <w:rsid w:val="006C70AB"/>
    <w:rsid w:val="006D05B8"/>
    <w:rsid w:val="006E0756"/>
    <w:rsid w:val="006F7472"/>
    <w:rsid w:val="00720A42"/>
    <w:rsid w:val="007474B4"/>
    <w:rsid w:val="007564D9"/>
    <w:rsid w:val="00757BAC"/>
    <w:rsid w:val="007638E6"/>
    <w:rsid w:val="007B3FFC"/>
    <w:rsid w:val="007D1294"/>
    <w:rsid w:val="007E184C"/>
    <w:rsid w:val="007E5048"/>
    <w:rsid w:val="0081096B"/>
    <w:rsid w:val="00823791"/>
    <w:rsid w:val="008242DF"/>
    <w:rsid w:val="0083432B"/>
    <w:rsid w:val="008427F3"/>
    <w:rsid w:val="008523B4"/>
    <w:rsid w:val="00861707"/>
    <w:rsid w:val="00891DFB"/>
    <w:rsid w:val="008952F8"/>
    <w:rsid w:val="008C0AA3"/>
    <w:rsid w:val="00913E19"/>
    <w:rsid w:val="009304FE"/>
    <w:rsid w:val="00951151"/>
    <w:rsid w:val="00961214"/>
    <w:rsid w:val="00962EC4"/>
    <w:rsid w:val="00965428"/>
    <w:rsid w:val="00966F82"/>
    <w:rsid w:val="00997F80"/>
    <w:rsid w:val="009A27BA"/>
    <w:rsid w:val="009D784F"/>
    <w:rsid w:val="009E247A"/>
    <w:rsid w:val="009E2B7C"/>
    <w:rsid w:val="009E3F34"/>
    <w:rsid w:val="009E5DD1"/>
    <w:rsid w:val="009F61D0"/>
    <w:rsid w:val="00A046C7"/>
    <w:rsid w:val="00A06423"/>
    <w:rsid w:val="00A161C1"/>
    <w:rsid w:val="00A246D3"/>
    <w:rsid w:val="00A25E7B"/>
    <w:rsid w:val="00A51394"/>
    <w:rsid w:val="00A71EB0"/>
    <w:rsid w:val="00A7368D"/>
    <w:rsid w:val="00A808B3"/>
    <w:rsid w:val="00AB33D8"/>
    <w:rsid w:val="00AC2084"/>
    <w:rsid w:val="00AE114C"/>
    <w:rsid w:val="00AF41DD"/>
    <w:rsid w:val="00B2015D"/>
    <w:rsid w:val="00B71856"/>
    <w:rsid w:val="00BB1C65"/>
    <w:rsid w:val="00BD4066"/>
    <w:rsid w:val="00C00585"/>
    <w:rsid w:val="00C022FE"/>
    <w:rsid w:val="00C023A5"/>
    <w:rsid w:val="00C05714"/>
    <w:rsid w:val="00C44C34"/>
    <w:rsid w:val="00C528D7"/>
    <w:rsid w:val="00C5491D"/>
    <w:rsid w:val="00C62BFA"/>
    <w:rsid w:val="00C84EEE"/>
    <w:rsid w:val="00CC4DED"/>
    <w:rsid w:val="00CC59A3"/>
    <w:rsid w:val="00CC7BC9"/>
    <w:rsid w:val="00CD010E"/>
    <w:rsid w:val="00CD7E2B"/>
    <w:rsid w:val="00CF0462"/>
    <w:rsid w:val="00CF2154"/>
    <w:rsid w:val="00D34E47"/>
    <w:rsid w:val="00D360DC"/>
    <w:rsid w:val="00D4025C"/>
    <w:rsid w:val="00D44359"/>
    <w:rsid w:val="00DB212B"/>
    <w:rsid w:val="00DC0D13"/>
    <w:rsid w:val="00DE63B0"/>
    <w:rsid w:val="00E24AF8"/>
    <w:rsid w:val="00E25A86"/>
    <w:rsid w:val="00E3548C"/>
    <w:rsid w:val="00E74E41"/>
    <w:rsid w:val="00E86072"/>
    <w:rsid w:val="00EC454E"/>
    <w:rsid w:val="00EC5354"/>
    <w:rsid w:val="00EE2704"/>
    <w:rsid w:val="00F23A43"/>
    <w:rsid w:val="00F70F37"/>
    <w:rsid w:val="00FA41F0"/>
    <w:rsid w:val="00FB4D70"/>
    <w:rsid w:val="00FD5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B8EBFFDC-66B6-4532-828A-A866BE59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25A86"/>
    <w:pPr>
      <w:widowControl w:val="0"/>
      <w:suppressAutoHyphens/>
      <w:overflowPunct w:val="0"/>
      <w:adjustRightInd w:val="0"/>
      <w:snapToGrid w:val="0"/>
      <w:jc w:val="both"/>
    </w:pPr>
    <w:rPr>
      <w:rFonts w:ascii="Times New Roman" w:eastAsia="Mincho"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pacing w:line="360" w:lineRule="atLeast"/>
      <w:textAlignment w:val="baseline"/>
    </w:pPr>
    <w:rPr>
      <w:szCs w:val="20"/>
    </w:rPr>
  </w:style>
  <w:style w:type="paragraph" w:styleId="a4">
    <w:name w:val="header"/>
    <w:basedOn w:val="a"/>
    <w:link w:val="a5"/>
    <w:uiPriority w:val="99"/>
    <w:pPr>
      <w:tabs>
        <w:tab w:val="center" w:pos="4252"/>
        <w:tab w:val="right" w:pos="8504"/>
      </w:tabs>
      <w:spacing w:line="360" w:lineRule="atLeast"/>
      <w:textAlignment w:val="baseline"/>
    </w:pPr>
    <w:rPr>
      <w:szCs w:val="20"/>
    </w:rPr>
  </w:style>
  <w:style w:type="paragraph" w:styleId="a6">
    <w:name w:val="Balloon Text"/>
    <w:basedOn w:val="a"/>
    <w:link w:val="a7"/>
    <w:rsid w:val="003333F1"/>
    <w:rPr>
      <w:rFonts w:asciiTheme="majorHAnsi" w:eastAsiaTheme="majorEastAsia" w:hAnsiTheme="majorHAnsi" w:cstheme="majorBidi"/>
      <w:sz w:val="18"/>
      <w:szCs w:val="18"/>
    </w:rPr>
  </w:style>
  <w:style w:type="character" w:customStyle="1" w:styleId="a7">
    <w:name w:val="吹き出し (文字)"/>
    <w:basedOn w:val="a0"/>
    <w:link w:val="a6"/>
    <w:rsid w:val="003333F1"/>
    <w:rPr>
      <w:rFonts w:asciiTheme="majorHAnsi" w:eastAsiaTheme="majorEastAsia" w:hAnsiTheme="majorHAnsi" w:cstheme="majorBidi"/>
      <w:sz w:val="18"/>
      <w:szCs w:val="18"/>
    </w:rPr>
  </w:style>
  <w:style w:type="character" w:customStyle="1" w:styleId="a5">
    <w:name w:val="ヘッダー (文字)"/>
    <w:basedOn w:val="a0"/>
    <w:link w:val="a4"/>
    <w:uiPriority w:val="99"/>
    <w:rsid w:val="008427F3"/>
    <w:rPr>
      <w:rFonts w:ascii="Times New Roman" w:eastAsia="Mincho" w:hAnsi="Times New Roman"/>
    </w:rPr>
  </w:style>
  <w:style w:type="paragraph" w:styleId="a8">
    <w:name w:val="List Paragraph"/>
    <w:basedOn w:val="a"/>
    <w:uiPriority w:val="34"/>
    <w:qFormat/>
    <w:rsid w:val="00097519"/>
    <w:pPr>
      <w:ind w:leftChars="400" w:left="840"/>
    </w:pPr>
  </w:style>
  <w:style w:type="character" w:styleId="a9">
    <w:name w:val="annotation reference"/>
    <w:basedOn w:val="a0"/>
    <w:rsid w:val="00097519"/>
    <w:rPr>
      <w:sz w:val="18"/>
      <w:szCs w:val="18"/>
    </w:rPr>
  </w:style>
  <w:style w:type="paragraph" w:styleId="aa">
    <w:name w:val="annotation text"/>
    <w:basedOn w:val="a"/>
    <w:link w:val="ab"/>
    <w:rsid w:val="00097519"/>
    <w:pPr>
      <w:jc w:val="left"/>
    </w:pPr>
  </w:style>
  <w:style w:type="character" w:customStyle="1" w:styleId="ab">
    <w:name w:val="コメント文字列 (文字)"/>
    <w:basedOn w:val="a0"/>
    <w:link w:val="aa"/>
    <w:rsid w:val="00097519"/>
    <w:rPr>
      <w:rFonts w:ascii="Times New Roman" w:eastAsia="Mincho" w:hAnsi="Times New Roman"/>
      <w:szCs w:val="24"/>
    </w:rPr>
  </w:style>
  <w:style w:type="paragraph" w:styleId="ac">
    <w:name w:val="annotation subject"/>
    <w:basedOn w:val="aa"/>
    <w:next w:val="aa"/>
    <w:link w:val="ad"/>
    <w:rsid w:val="00097519"/>
    <w:rPr>
      <w:b/>
      <w:bCs/>
    </w:rPr>
  </w:style>
  <w:style w:type="character" w:customStyle="1" w:styleId="ad">
    <w:name w:val="コメント内容 (文字)"/>
    <w:basedOn w:val="ab"/>
    <w:link w:val="ac"/>
    <w:rsid w:val="00097519"/>
    <w:rPr>
      <w:rFonts w:ascii="Times New Roman" w:eastAsia="Mincho" w:hAnsi="Times New Roman"/>
      <w:b/>
      <w:bCs/>
      <w:szCs w:val="24"/>
    </w:rPr>
  </w:style>
  <w:style w:type="character" w:styleId="ae">
    <w:name w:val="Hyperlink"/>
    <w:basedOn w:val="a0"/>
    <w:rsid w:val="00A513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heinonline.org/HOL/Blue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heinonline.org/HOL/Welcome" TargetMode="External"/><Relationship Id="rId23" Type="http://schemas.openxmlformats.org/officeDocument/2006/relationships/hyperlink" Target="https://heinonline.org/HeinDocs/MyHeinUsersGuide.pdf"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744\Desktop\Online%20News-(20180611&#25913;)%20&#31038;&#21517;&#22793;&#26356;_&#12522;&#12496;&#12540;&#12473;&#12481;&#12515;&#12540;&#1247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62FC5-BF48-4271-AB6D-DE5FF49A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News-(20180611改) 社名変更_リバースチャージ.dotx</Template>
  <TotalTime>0</TotalTime>
  <Pages>4</Pages>
  <Words>321</Words>
  <Characters>1830</Characters>
  <Application>Microsoft Office Word</Application>
  <DocSecurity>4</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資料No</vt:lpstr>
      <vt:lpstr>資料No</vt:lpstr>
    </vt:vector>
  </TitlesOfParts>
  <Company>企画開発部</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資料No</dc:title>
  <dc:creator>Oguchi Junko</dc:creator>
  <cp:lastModifiedBy>渕別府　由美</cp:lastModifiedBy>
  <cp:revision>2</cp:revision>
  <cp:lastPrinted>2016-02-19T09:38:00Z</cp:lastPrinted>
  <dcterms:created xsi:type="dcterms:W3CDTF">2020-09-08T05:50:00Z</dcterms:created>
  <dcterms:modified xsi:type="dcterms:W3CDTF">2020-09-08T05:50:00Z</dcterms:modified>
</cp:coreProperties>
</file>